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569B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007C6" w:rsidRPr="008007C6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12C68D12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1EA65B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007C6" w:rsidRPr="008007C6">
        <w:rPr>
          <w:b/>
          <w:sz w:val="22"/>
          <w:szCs w:val="22"/>
        </w:rPr>
        <w:t>NZ/61/D/P/LW/2022</w:t>
      </w:r>
    </w:p>
    <w:p w14:paraId="40E0E174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0E35E44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4842A8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D612F2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459B88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1095EC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F85A734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6C1E48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FD25FF5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07C6" w:rsidRPr="00110593" w14:paraId="546915A8" w14:textId="77777777" w:rsidTr="001533A4">
        <w:tc>
          <w:tcPr>
            <w:tcW w:w="9104" w:type="dxa"/>
            <w:shd w:val="clear" w:color="auto" w:fill="D9D9D9"/>
          </w:tcPr>
          <w:p w14:paraId="74B835DC" w14:textId="77777777" w:rsidR="008007C6" w:rsidRPr="00110593" w:rsidRDefault="008007C6" w:rsidP="001533A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9F71C80" w14:textId="0EF90F38" w:rsidR="008007C6" w:rsidRPr="00110593" w:rsidRDefault="008007C6" w:rsidP="001533A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007C6">
              <w:t>(</w:t>
            </w:r>
            <w:proofErr w:type="spellStart"/>
            <w:r w:rsidRPr="008007C6">
              <w:t>t.j</w:t>
            </w:r>
            <w:proofErr w:type="spellEnd"/>
            <w:r w:rsidRPr="008007C6">
              <w:t>. Dz.U. z 202</w:t>
            </w:r>
            <w:r w:rsidR="00C32C60">
              <w:t>2</w:t>
            </w:r>
            <w:r w:rsidRPr="008007C6">
              <w:t>r. poz. 1</w:t>
            </w:r>
            <w:r w:rsidR="00C32C60">
              <w:t>710</w:t>
            </w:r>
            <w:r w:rsidRPr="008007C6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80D43C5" w14:textId="77777777" w:rsidR="008007C6" w:rsidRPr="0043102D" w:rsidRDefault="008007C6" w:rsidP="001533A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FEDE4A3" w14:textId="77777777" w:rsidR="008007C6" w:rsidRPr="00110593" w:rsidRDefault="008007C6" w:rsidP="001533A4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E70C311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6F858B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0712447" w14:textId="77777777" w:rsidR="006E0FAA" w:rsidRPr="005E622E" w:rsidRDefault="008007C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007C6">
        <w:rPr>
          <w:b/>
          <w:sz w:val="22"/>
          <w:szCs w:val="22"/>
        </w:rPr>
        <w:t>Dostawa odczynników, kontroli, kalibratorów, materiałów zużywalnych wraz z dzierżawą dwóch analizatorów hematologicznych.</w:t>
      </w:r>
    </w:p>
    <w:p w14:paraId="2F897490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74977B4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882017D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E80151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72B5F6C8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5829589" w14:textId="77777777" w:rsidTr="00C37CD2">
        <w:trPr>
          <w:trHeight w:val="321"/>
        </w:trPr>
        <w:tc>
          <w:tcPr>
            <w:tcW w:w="516" w:type="dxa"/>
          </w:tcPr>
          <w:p w14:paraId="49C9584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C4CA5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36DC74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B95874D" w14:textId="77777777" w:rsidTr="009A4CD3">
        <w:tc>
          <w:tcPr>
            <w:tcW w:w="516" w:type="dxa"/>
          </w:tcPr>
          <w:p w14:paraId="4DAF58B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AEB94A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AB20C7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56C5022" w14:textId="77777777" w:rsidTr="009A4CD3">
        <w:tc>
          <w:tcPr>
            <w:tcW w:w="516" w:type="dxa"/>
          </w:tcPr>
          <w:p w14:paraId="72746CC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77E56B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4D1F3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74B094F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4B0F73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407BDF5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80F51D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EC2BBC2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FA9CC7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10165DB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515A61F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D6B47" w14:textId="77777777" w:rsidR="00220565" w:rsidRDefault="00220565">
      <w:r>
        <w:separator/>
      </w:r>
    </w:p>
  </w:endnote>
  <w:endnote w:type="continuationSeparator" w:id="0">
    <w:p w14:paraId="74815D18" w14:textId="77777777" w:rsidR="00220565" w:rsidRDefault="0022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944A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C6B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BAD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6D0827" w14:textId="77777777" w:rsidR="009A4CD3" w:rsidRDefault="00C32C60" w:rsidP="00336EEB">
    <w:pPr>
      <w:pStyle w:val="Stopka"/>
      <w:tabs>
        <w:tab w:val="clear" w:pos="4536"/>
      </w:tabs>
      <w:jc w:val="center"/>
    </w:pPr>
    <w:r>
      <w:rPr>
        <w:noProof/>
      </w:rPr>
      <w:pict w14:anchorId="6003123B">
        <v:line id="_x0000_s1025" style="position:absolute;left:0;text-align:left;z-index:251657728" from="-3.85pt,8.7pt" to="455.15pt,8.7pt"/>
      </w:pict>
    </w:r>
  </w:p>
  <w:p w14:paraId="24DE991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CBFE6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2C408" w14:textId="77777777" w:rsidR="00220565" w:rsidRDefault="00220565">
      <w:r>
        <w:separator/>
      </w:r>
    </w:p>
  </w:footnote>
  <w:footnote w:type="continuationSeparator" w:id="0">
    <w:p w14:paraId="4DA1BB84" w14:textId="77777777" w:rsidR="00220565" w:rsidRDefault="00220565">
      <w:r>
        <w:continuationSeparator/>
      </w:r>
    </w:p>
  </w:footnote>
  <w:footnote w:id="1">
    <w:p w14:paraId="70DF5E0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1450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A70A6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FBC1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6466957">
    <w:abstractNumId w:val="13"/>
  </w:num>
  <w:num w:numId="2" w16cid:durableId="284502916">
    <w:abstractNumId w:val="0"/>
  </w:num>
  <w:num w:numId="3" w16cid:durableId="518203919">
    <w:abstractNumId w:val="11"/>
  </w:num>
  <w:num w:numId="4" w16cid:durableId="854224816">
    <w:abstractNumId w:val="8"/>
  </w:num>
  <w:num w:numId="5" w16cid:durableId="1999334966">
    <w:abstractNumId w:val="7"/>
  </w:num>
  <w:num w:numId="6" w16cid:durableId="1687365203">
    <w:abstractNumId w:val="1"/>
  </w:num>
  <w:num w:numId="7" w16cid:durableId="53895835">
    <w:abstractNumId w:val="6"/>
  </w:num>
  <w:num w:numId="8" w16cid:durableId="854879094">
    <w:abstractNumId w:val="3"/>
  </w:num>
  <w:num w:numId="9" w16cid:durableId="1635867574">
    <w:abstractNumId w:val="2"/>
  </w:num>
  <w:num w:numId="10" w16cid:durableId="371223947">
    <w:abstractNumId w:val="5"/>
  </w:num>
  <w:num w:numId="11" w16cid:durableId="846334259">
    <w:abstractNumId w:val="10"/>
  </w:num>
  <w:num w:numId="12" w16cid:durableId="469401016">
    <w:abstractNumId w:val="4"/>
  </w:num>
  <w:num w:numId="13" w16cid:durableId="1174339624">
    <w:abstractNumId w:val="9"/>
  </w:num>
  <w:num w:numId="14" w16cid:durableId="8220461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565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056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07C6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2C60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E131CC"/>
  <w15:chartTrackingRefBased/>
  <w15:docId w15:val="{43C10F35-6FCB-436E-9FFC-4DBC4D62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2022-10-13T07:02:00Z</dcterms:created>
  <dcterms:modified xsi:type="dcterms:W3CDTF">2022-10-13T07:02:00Z</dcterms:modified>
</cp:coreProperties>
</file>