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7F825" w14:textId="77777777" w:rsidR="00025386" w:rsidRPr="00143C3A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143C3A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321830" w:rsidRPr="00143C3A">
        <w:rPr>
          <w:rFonts w:ascii="Arial" w:hAnsi="Arial" w:cs="Arial"/>
          <w:bCs/>
          <w:i w:val="0"/>
          <w:sz w:val="18"/>
          <w:szCs w:val="18"/>
        </w:rPr>
        <w:t>3</w:t>
      </w:r>
      <w:r w:rsidR="007666D6" w:rsidRPr="00143C3A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79E77410" w14:textId="77777777" w:rsidR="00B62AD0" w:rsidRPr="00143C3A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143C3A">
        <w:rPr>
          <w:rFonts w:ascii="Arial" w:hAnsi="Arial" w:cs="Arial"/>
          <w:b/>
          <w:sz w:val="18"/>
          <w:szCs w:val="18"/>
        </w:rPr>
        <w:t>Podmiot udostępniający zasoby:</w:t>
      </w:r>
    </w:p>
    <w:p w14:paraId="3F5C74BC" w14:textId="77777777" w:rsidR="00B62AD0" w:rsidRPr="00143C3A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143C3A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58F731ED" w14:textId="77777777" w:rsidR="00B62AD0" w:rsidRPr="00143C3A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143C3A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1E4344F0" w14:textId="77777777" w:rsidR="00B62AD0" w:rsidRPr="00143C3A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143C3A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15B87DFC" w14:textId="77777777" w:rsidR="00B62AD0" w:rsidRPr="00143C3A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143C3A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61C5FB5F" w14:textId="77777777" w:rsidR="00B62AD0" w:rsidRPr="00143C3A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143C3A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034948A7" w14:textId="77777777" w:rsidR="00B62AD0" w:rsidRPr="00143C3A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143C3A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143C3A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143C3A">
        <w:rPr>
          <w:rFonts w:ascii="Arial" w:hAnsi="Arial" w:cs="Arial"/>
          <w:sz w:val="16"/>
          <w:szCs w:val="16"/>
        </w:rPr>
        <w:t>…</w:t>
      </w:r>
    </w:p>
    <w:p w14:paraId="2D74D9AE" w14:textId="77777777" w:rsidR="00B62AD0" w:rsidRPr="00143C3A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143C3A">
        <w:rPr>
          <w:rFonts w:ascii="Arial" w:hAnsi="Arial" w:cs="Arial"/>
          <w:i/>
          <w:sz w:val="10"/>
          <w:szCs w:val="10"/>
        </w:rPr>
        <w:t xml:space="preserve">(imię, nazwisko </w:t>
      </w:r>
      <w:r w:rsidRPr="00143C3A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143C3A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43C3A" w14:paraId="39649FC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CFA5BA" w14:textId="77777777" w:rsidR="00053927" w:rsidRPr="00143C3A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43C3A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715C649" w14:textId="77777777" w:rsidR="00053927" w:rsidRPr="00143C3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43C3A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143C3A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143C3A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4529D83" w14:textId="0AC83571" w:rsidR="0071340C" w:rsidRPr="00143C3A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43C3A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143C3A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143C3A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143C3A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143C3A">
        <w:rPr>
          <w:rFonts w:ascii="Arial" w:hAnsi="Arial" w:cs="Arial"/>
          <w:sz w:val="18"/>
          <w:szCs w:val="18"/>
        </w:rPr>
        <w:t xml:space="preserve"> ustawy </w:t>
      </w:r>
      <w:r w:rsidR="00EF3368" w:rsidRPr="00143C3A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321830" w:rsidRPr="00143C3A">
        <w:rPr>
          <w:rFonts w:ascii="Arial" w:hAnsi="Arial" w:cs="Arial"/>
          <w:sz w:val="18"/>
          <w:szCs w:val="18"/>
        </w:rPr>
        <w:t>(</w:t>
      </w:r>
      <w:proofErr w:type="spellStart"/>
      <w:r w:rsidR="00321830" w:rsidRPr="00143C3A">
        <w:rPr>
          <w:rFonts w:ascii="Arial" w:hAnsi="Arial" w:cs="Arial"/>
          <w:sz w:val="18"/>
          <w:szCs w:val="18"/>
        </w:rPr>
        <w:t>t.j</w:t>
      </w:r>
      <w:proofErr w:type="spellEnd"/>
      <w:r w:rsidR="00321830" w:rsidRPr="00143C3A">
        <w:rPr>
          <w:rFonts w:ascii="Arial" w:hAnsi="Arial" w:cs="Arial"/>
          <w:sz w:val="18"/>
          <w:szCs w:val="18"/>
        </w:rPr>
        <w:t>. Dz.U. z 202</w:t>
      </w:r>
      <w:r w:rsidR="00185F7A">
        <w:rPr>
          <w:rFonts w:ascii="Arial" w:hAnsi="Arial" w:cs="Arial"/>
          <w:sz w:val="18"/>
          <w:szCs w:val="18"/>
        </w:rPr>
        <w:t>2</w:t>
      </w:r>
      <w:r w:rsidR="00321830" w:rsidRPr="00143C3A">
        <w:rPr>
          <w:rFonts w:ascii="Arial" w:hAnsi="Arial" w:cs="Arial"/>
          <w:sz w:val="18"/>
          <w:szCs w:val="18"/>
        </w:rPr>
        <w:t>r. poz. 1</w:t>
      </w:r>
      <w:r w:rsidR="00185F7A">
        <w:rPr>
          <w:rFonts w:ascii="Arial" w:hAnsi="Arial" w:cs="Arial"/>
          <w:sz w:val="18"/>
          <w:szCs w:val="18"/>
        </w:rPr>
        <w:t>710</w:t>
      </w:r>
      <w:r w:rsidR="00321830" w:rsidRPr="00143C3A">
        <w:rPr>
          <w:rFonts w:ascii="Arial" w:hAnsi="Arial" w:cs="Arial"/>
          <w:sz w:val="18"/>
          <w:szCs w:val="18"/>
        </w:rPr>
        <w:t>)</w:t>
      </w:r>
      <w:r w:rsidR="00E27ABB" w:rsidRPr="00143C3A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143C3A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143C3A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143C3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143C3A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143C3A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50718CF8" w14:textId="77777777" w:rsidR="0071340C" w:rsidRPr="00143C3A" w:rsidRDefault="0032183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143C3A">
        <w:rPr>
          <w:rFonts w:ascii="Arial" w:eastAsia="Times New Roman" w:hAnsi="Arial" w:cs="Arial"/>
          <w:b/>
          <w:sz w:val="18"/>
          <w:szCs w:val="18"/>
          <w:lang w:eastAsia="pl-PL"/>
        </w:rPr>
        <w:t>Dostawa odczynników, kontroli, kalibratorów, materiałów zużywalnych wraz z dzierżawą dwóch analizatorów hematologicznych.</w:t>
      </w:r>
    </w:p>
    <w:p w14:paraId="2F39F2E4" w14:textId="77777777" w:rsidR="0071340C" w:rsidRPr="00143C3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143C3A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321830" w:rsidRPr="00143C3A">
        <w:rPr>
          <w:rFonts w:ascii="Arial" w:eastAsia="Times New Roman" w:hAnsi="Arial" w:cs="Arial"/>
          <w:b/>
          <w:sz w:val="18"/>
          <w:szCs w:val="18"/>
          <w:lang w:eastAsia="pl-PL"/>
        </w:rPr>
        <w:t>NZ/61/D/P/LW/2022</w:t>
      </w:r>
    </w:p>
    <w:p w14:paraId="5D27E4C6" w14:textId="77777777" w:rsidR="00DC652A" w:rsidRPr="00143C3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43C3A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5E8078DD" w14:textId="77777777" w:rsidR="00DC652A" w:rsidRPr="00143C3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43C3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01A99692" w14:textId="77777777" w:rsidR="0071340C" w:rsidRPr="00143C3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143C3A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6202222C" w14:textId="77777777" w:rsidR="0071340C" w:rsidRPr="00143C3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6E5E89A" w14:textId="77777777" w:rsidR="0071340C" w:rsidRPr="00143C3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43C3A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3D190921" w14:textId="77777777" w:rsidR="0071340C" w:rsidRPr="00143C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43C3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047FFEC6" w14:textId="77777777" w:rsidR="0071340C" w:rsidRPr="00143C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143C3A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3D5DA5DB" w14:textId="77777777" w:rsidR="0071340C" w:rsidRPr="00143C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4CB097AD" w14:textId="77777777" w:rsidR="0071340C" w:rsidRPr="00143C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2DB7AEE0" w14:textId="77777777" w:rsidR="0071340C" w:rsidRPr="00143C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7ABC97D8" w14:textId="77777777" w:rsidR="0071340C" w:rsidRPr="00143C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301A3CD2" w14:textId="77777777" w:rsidR="00DC652A" w:rsidRPr="00143C3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143C3A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143C3A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143C3A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799C07CC" w14:textId="77777777" w:rsidR="00DC652A" w:rsidRPr="00143C3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143C3A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143C3A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143C3A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143C3A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143C3A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143C3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43C3A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71E41032" w14:textId="77777777" w:rsidR="0093388F" w:rsidRPr="00143C3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143C3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554E4E5E" w14:textId="77777777" w:rsidR="0093388F" w:rsidRPr="00143C3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43C3A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38213DE5" w14:textId="77777777" w:rsidR="0093388F" w:rsidRPr="00143C3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143C3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6E505A8C" w14:textId="77777777" w:rsidR="00CB29AC" w:rsidRPr="00143C3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43C3A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1BAE9D54" w14:textId="77777777" w:rsidR="00CB29AC" w:rsidRPr="00143C3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43C3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14D66BB8" w14:textId="77777777" w:rsidR="00830970" w:rsidRPr="00143C3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43C3A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143C3A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143C3A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143C3A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00EF4146" w14:textId="77777777" w:rsidR="00E27ABB" w:rsidRPr="00143C3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43C3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43C3A" w14:paraId="0536266A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75A7BC38" w14:textId="77777777" w:rsidR="00071D4C" w:rsidRPr="00143C3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3EECAD7A" w14:textId="77777777" w:rsidR="00071D4C" w:rsidRPr="00143C3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18C7ED60" w14:textId="77777777" w:rsidR="00071D4C" w:rsidRPr="00143C3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8EA3D5D" w14:textId="77777777" w:rsidR="00053927" w:rsidRPr="00143C3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143C3A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5D40E92F" w14:textId="77777777" w:rsidR="00053927" w:rsidRPr="00143C3A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143C3A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E3E8618" w14:textId="77777777" w:rsidR="00071D4C" w:rsidRPr="00143C3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FAB0E46" w14:textId="77777777" w:rsidR="00071D4C" w:rsidRPr="00143C3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04F7F2D" w14:textId="77777777" w:rsidR="00071D4C" w:rsidRPr="00143C3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4CEC2D4" w14:textId="77777777" w:rsidR="00053927" w:rsidRPr="00143C3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143C3A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4B1524EB" w14:textId="77777777" w:rsidR="00053927" w:rsidRPr="00143C3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143C3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143C3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143C3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143C3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143C3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096C5839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7B3AD" w14:textId="77777777" w:rsidR="00263203" w:rsidRDefault="00263203" w:rsidP="00025386">
      <w:pPr>
        <w:spacing w:after="0" w:line="240" w:lineRule="auto"/>
      </w:pPr>
      <w:r>
        <w:separator/>
      </w:r>
    </w:p>
  </w:endnote>
  <w:endnote w:type="continuationSeparator" w:id="0">
    <w:p w14:paraId="137BC18B" w14:textId="77777777" w:rsidR="00263203" w:rsidRDefault="0026320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70266" w14:textId="77777777" w:rsidR="00321830" w:rsidRDefault="003218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18C38" w14:textId="77777777" w:rsidR="00025386" w:rsidRDefault="00185F7A" w:rsidP="00025386">
    <w:pPr>
      <w:pStyle w:val="Stopka"/>
      <w:tabs>
        <w:tab w:val="clear" w:pos="4536"/>
      </w:tabs>
      <w:jc w:val="center"/>
    </w:pPr>
    <w:r>
      <w:rPr>
        <w:noProof/>
      </w:rPr>
      <w:pict w14:anchorId="5836575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D3D287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47560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5A1A6" w14:textId="77777777" w:rsidR="00321830" w:rsidRDefault="003218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528E7" w14:textId="77777777" w:rsidR="00263203" w:rsidRDefault="00263203" w:rsidP="00025386">
      <w:pPr>
        <w:spacing w:after="0" w:line="240" w:lineRule="auto"/>
      </w:pPr>
      <w:r>
        <w:separator/>
      </w:r>
    </w:p>
  </w:footnote>
  <w:footnote w:type="continuationSeparator" w:id="0">
    <w:p w14:paraId="7AE83E7F" w14:textId="77777777" w:rsidR="00263203" w:rsidRDefault="0026320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3C29A" w14:textId="77777777" w:rsidR="00321830" w:rsidRDefault="003218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D4B16" w14:textId="77777777" w:rsidR="00321830" w:rsidRDefault="003218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04D3F" w14:textId="77777777" w:rsidR="00321830" w:rsidRDefault="003218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197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203"/>
    <w:rsid w:val="00025386"/>
    <w:rsid w:val="000423B9"/>
    <w:rsid w:val="00053927"/>
    <w:rsid w:val="00066C44"/>
    <w:rsid w:val="00071D4C"/>
    <w:rsid w:val="00084786"/>
    <w:rsid w:val="00143C3A"/>
    <w:rsid w:val="0016158F"/>
    <w:rsid w:val="00185F7A"/>
    <w:rsid w:val="001C2314"/>
    <w:rsid w:val="00213980"/>
    <w:rsid w:val="00263203"/>
    <w:rsid w:val="0032183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C50D4A"/>
  <w15:chartTrackingRefBased/>
  <w15:docId w15:val="{7972A82E-4A90-4CAD-BA1F-216A2BED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2022-10-13T07:02:00Z</dcterms:created>
  <dcterms:modified xsi:type="dcterms:W3CDTF">2022-10-13T07:02:00Z</dcterms:modified>
</cp:coreProperties>
</file>