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2B4BD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7632CC" w:rsidRPr="007632CC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410CA81A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1D99C796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7632CC" w:rsidRPr="007632CC">
        <w:rPr>
          <w:rFonts w:ascii="Tahoma" w:eastAsia="Calibri" w:hAnsi="Tahoma" w:cs="Tahoma"/>
          <w:b/>
          <w:sz w:val="18"/>
          <w:szCs w:val="18"/>
          <w:lang w:eastAsia="en-US"/>
        </w:rPr>
        <w:t>NZ/61/D/P/LW/2022</w:t>
      </w:r>
    </w:p>
    <w:p w14:paraId="2F8A8CAD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714391C0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483B68D6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2A31BDC6" w14:textId="77777777" w:rsidR="007801CC" w:rsidRDefault="007632CC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7632CC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514A1B36" w14:textId="77777777" w:rsidR="007801CC" w:rsidRDefault="007632CC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7632CC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7632CC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2302CEFF" w14:textId="77777777" w:rsidR="007801CC" w:rsidRDefault="007632CC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7632CC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7632CC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3DCBC116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4CBB4886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47DA2D3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1805B6CE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2E42C12C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1F981A3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6BEF1D15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F3BAAC9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F13BA1C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72D79CE2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54AA8CB3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DE49FF2" w14:textId="2DDB12C0"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7632CC" w:rsidRPr="007632CC">
        <w:rPr>
          <w:rFonts w:ascii="Tahoma" w:hAnsi="Tahoma" w:cs="Tahoma"/>
          <w:b/>
          <w:sz w:val="18"/>
          <w:szCs w:val="18"/>
        </w:rPr>
        <w:t>Dostawa odczynników, kontroli, kalibratorów, materiałów zużywalnych wraz z dzierżawą dwóch analizatorów hematologicznych.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</w:t>
      </w:r>
      <w:r w:rsidR="00AD7E2C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 xml:space="preserve"> r. poz. 1</w:t>
      </w:r>
      <w:r w:rsidR="00AD7E2C">
        <w:rPr>
          <w:rFonts w:ascii="Tahoma" w:hAnsi="Tahoma" w:cs="Tahoma"/>
          <w:sz w:val="18"/>
          <w:szCs w:val="18"/>
        </w:rPr>
        <w:t>710</w:t>
      </w:r>
      <w:r w:rsidR="00915085">
        <w:rPr>
          <w:rFonts w:ascii="Tahoma" w:hAnsi="Tahoma" w:cs="Tahoma"/>
          <w:sz w:val="18"/>
          <w:szCs w:val="18"/>
        </w:rPr>
        <w:t>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</w:t>
      </w:r>
      <w:proofErr w:type="spellStart"/>
      <w:r w:rsidR="00864D55">
        <w:rPr>
          <w:rFonts w:ascii="Times New Roman" w:eastAsia="Times New Roman" w:hAnsi="Times New Roman" w:cs="Times New Roman"/>
        </w:rPr>
        <w:t>Pzp</w:t>
      </w:r>
      <w:proofErr w:type="spellEnd"/>
      <w:r w:rsidR="00864D55">
        <w:rPr>
          <w:rFonts w:ascii="Times New Roman" w:eastAsia="Times New Roman" w:hAnsi="Times New Roman" w:cs="Times New Roman"/>
        </w:rPr>
        <w:t xml:space="preserve">. </w:t>
      </w:r>
    </w:p>
    <w:p w14:paraId="36D8D67D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37A94F81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755BD663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F3C7B97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E5E31CA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6EA8D55E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5E0E5FD2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687EF20C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6918B2BD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738DEA94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266D1B84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42C55239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9D31B" w14:textId="77777777" w:rsidR="00B37216" w:rsidRDefault="00B37216" w:rsidP="007801CC">
      <w:pPr>
        <w:spacing w:after="0" w:line="240" w:lineRule="auto"/>
      </w:pPr>
      <w:r>
        <w:separator/>
      </w:r>
    </w:p>
  </w:endnote>
  <w:endnote w:type="continuationSeparator" w:id="0">
    <w:p w14:paraId="09757A83" w14:textId="77777777" w:rsidR="00B37216" w:rsidRDefault="00B37216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CC799" w14:textId="77777777" w:rsidR="007632CC" w:rsidRDefault="007632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86CCA" w14:textId="77777777" w:rsidR="007632CC" w:rsidRDefault="007632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DD981" w14:textId="77777777" w:rsidR="007632CC" w:rsidRDefault="00763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0222F" w14:textId="77777777" w:rsidR="00B37216" w:rsidRDefault="00B37216" w:rsidP="007801CC">
      <w:pPr>
        <w:spacing w:after="0" w:line="240" w:lineRule="auto"/>
      </w:pPr>
      <w:r>
        <w:separator/>
      </w:r>
    </w:p>
  </w:footnote>
  <w:footnote w:type="continuationSeparator" w:id="0">
    <w:p w14:paraId="1DD834D7" w14:textId="77777777" w:rsidR="00B37216" w:rsidRDefault="00B37216" w:rsidP="007801CC">
      <w:pPr>
        <w:spacing w:after="0" w:line="240" w:lineRule="auto"/>
      </w:pPr>
      <w:r>
        <w:continuationSeparator/>
      </w:r>
    </w:p>
  </w:footnote>
  <w:footnote w:id="1">
    <w:p w14:paraId="392C4B51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73522EDA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77B8" w14:textId="77777777" w:rsidR="007632CC" w:rsidRDefault="00763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09F8F" w14:textId="77777777" w:rsidR="007632CC" w:rsidRDefault="00763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5E295" w14:textId="77777777" w:rsidR="007632CC" w:rsidRDefault="007632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216"/>
    <w:rsid w:val="00397D1F"/>
    <w:rsid w:val="00431B9D"/>
    <w:rsid w:val="007632CC"/>
    <w:rsid w:val="007801CC"/>
    <w:rsid w:val="00864D55"/>
    <w:rsid w:val="00915085"/>
    <w:rsid w:val="009B4448"/>
    <w:rsid w:val="00A0542C"/>
    <w:rsid w:val="00AD7E2C"/>
    <w:rsid w:val="00B37216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05480"/>
  <w15:chartTrackingRefBased/>
  <w15:docId w15:val="{485C2595-CB88-4EBB-877A-589DE878F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3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2C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63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32C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2022-10-13T07:03:00Z</dcterms:created>
  <dcterms:modified xsi:type="dcterms:W3CDTF">2022-10-13T07:03:00Z</dcterms:modified>
</cp:coreProperties>
</file>