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A6F46" w:rsidRDefault="00232F67" w:rsidP="002A6F46">
      <w:pPr>
        <w:keepNext/>
        <w:tabs>
          <w:tab w:val="right" w:pos="9070"/>
        </w:tabs>
        <w:spacing w:after="0" w:line="360" w:lineRule="auto"/>
        <w:outlineLvl w:val="3"/>
        <w:rPr>
          <w:rFonts w:ascii="Arial Narrow" w:eastAsia="Times New Roman" w:hAnsi="Arial Narrow" w:cs="Arial"/>
          <w:bCs/>
          <w:lang w:eastAsia="pl-PL"/>
        </w:rPr>
      </w:pPr>
      <w:r>
        <w:rPr>
          <w:rFonts w:ascii="Arial Narrow" w:eastAsia="Times New Roman" w:hAnsi="Arial Narrow" w:cs="Arial"/>
          <w:bCs/>
          <w:lang w:eastAsia="pl-PL"/>
        </w:rPr>
        <w:tab/>
      </w:r>
      <w:r w:rsidR="00BC121E" w:rsidRPr="002A6F46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CB3EF6" w:rsidRPr="002A6F46">
        <w:rPr>
          <w:rFonts w:ascii="Arial Narrow" w:eastAsia="Times New Roman" w:hAnsi="Arial Narrow" w:cs="Arial"/>
          <w:bCs/>
          <w:lang w:eastAsia="pl-PL"/>
        </w:rPr>
        <w:t>11</w:t>
      </w:r>
      <w:r w:rsidR="00BC121E" w:rsidRPr="002A6F46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2A6F46" w:rsidRDefault="00BC121E" w:rsidP="002A6F46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2A6F4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2A6F4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A6F4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A6F4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A6F4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2A6F46" w:rsidRDefault="00BC121E" w:rsidP="00BC121E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2A6F46">
        <w:rPr>
          <w:rFonts w:ascii="Arial Narrow" w:hAnsi="Arial Narrow" w:cs="Arial"/>
          <w:u w:val="single"/>
        </w:rPr>
        <w:t>reprezentowany</w:t>
      </w:r>
      <w:proofErr w:type="gramEnd"/>
      <w:r w:rsidRPr="002A6F46">
        <w:rPr>
          <w:rFonts w:ascii="Arial Narrow" w:hAnsi="Arial Narrow" w:cs="Arial"/>
          <w:u w:val="single"/>
        </w:rPr>
        <w:t xml:space="preserve"> przez:</w:t>
      </w:r>
    </w:p>
    <w:p w:rsidR="00BC121E" w:rsidRPr="002A6F4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A6F4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A6F46" w:rsidRDefault="00BC121E" w:rsidP="002A6F46">
      <w:pPr>
        <w:spacing w:after="12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A6F4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3EF6" w:rsidRPr="002A6F46" w:rsidTr="00512E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B3EF6" w:rsidRPr="002A6F46" w:rsidRDefault="00CB3EF6" w:rsidP="00512ED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B3EF6" w:rsidRPr="002A6F46" w:rsidRDefault="00CB3EF6" w:rsidP="00512ED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A6F46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A6F46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2A6F46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A6F46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CB3EF6" w:rsidRPr="002A6F46" w:rsidRDefault="00CB3EF6" w:rsidP="00512E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2A6F4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2A6F4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CB3EF6" w:rsidRPr="002A6F46" w:rsidRDefault="00CB3EF6" w:rsidP="00512E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A6F4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A6F46">
        <w:rPr>
          <w:rFonts w:ascii="Arial Narrow" w:eastAsia="Times New Roman" w:hAnsi="Arial Narrow" w:cs="Arial"/>
          <w:lang w:eastAsia="pl-PL"/>
        </w:rPr>
        <w:t>Na potrzeby postępowania o udzielenie zamówienia publicznego, pn.:</w:t>
      </w:r>
    </w:p>
    <w:p w:rsidR="00BC121E" w:rsidRPr="002A6F46" w:rsidRDefault="00CB3EF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A6F4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Przebudowa pomieszczeń dla potrzeb Oddziału Klinicznego Gastroenterologicznego w bud. </w:t>
      </w:r>
      <w:proofErr w:type="gramStart"/>
      <w:r w:rsidRPr="002A6F46">
        <w:rPr>
          <w:rFonts w:ascii="Arial Narrow" w:eastAsia="Times New Roman" w:hAnsi="Arial Narrow" w:cs="Arial"/>
          <w:b/>
          <w:sz w:val="24"/>
          <w:szCs w:val="24"/>
          <w:lang w:eastAsia="pl-PL"/>
        </w:rPr>
        <w:t>nr</w:t>
      </w:r>
      <w:proofErr w:type="gramEnd"/>
      <w:r w:rsidRPr="002A6F4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3, piętro VII - strona północna - ETAP I</w:t>
      </w:r>
    </w:p>
    <w:p w:rsidR="00BC121E" w:rsidRPr="002A6F46" w:rsidRDefault="00BC121E" w:rsidP="00232F67">
      <w:pPr>
        <w:tabs>
          <w:tab w:val="center" w:pos="4536"/>
          <w:tab w:val="right" w:pos="9072"/>
        </w:tabs>
        <w:spacing w:after="12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A6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B3EF6" w:rsidRPr="002A6F46">
        <w:rPr>
          <w:rFonts w:ascii="Arial Narrow" w:eastAsia="Times New Roman" w:hAnsi="Arial Narrow" w:cs="Arial"/>
          <w:b/>
          <w:sz w:val="24"/>
          <w:szCs w:val="24"/>
          <w:lang w:eastAsia="pl-PL"/>
        </w:rPr>
        <w:t>151/2022</w:t>
      </w:r>
    </w:p>
    <w:p w:rsidR="00BC121E" w:rsidRPr="002A6F46" w:rsidRDefault="00BC121E" w:rsidP="002A6F46">
      <w:pPr>
        <w:spacing w:after="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2A6F46">
        <w:rPr>
          <w:rFonts w:ascii="Arial Narrow" w:eastAsia="Times New Roman" w:hAnsi="Arial Narrow" w:cs="Arial"/>
          <w:lang w:eastAsia="pl-PL"/>
        </w:rPr>
        <w:t>prowadzonego</w:t>
      </w:r>
      <w:proofErr w:type="gramEnd"/>
      <w:r w:rsidRPr="002A6F46">
        <w:rPr>
          <w:rFonts w:ascii="Arial Narrow" w:eastAsia="Times New Roman" w:hAnsi="Arial Narrow" w:cs="Arial"/>
          <w:lang w:eastAsia="pl-PL"/>
        </w:rPr>
        <w:t xml:space="preserve"> przez</w:t>
      </w:r>
      <w:r w:rsidRPr="002A6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B3EF6" w:rsidRPr="002A6F4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A6F4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A6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A6F46">
        <w:rPr>
          <w:rFonts w:ascii="Arial Narrow" w:eastAsia="Times New Roman" w:hAnsi="Arial Narrow" w:cs="Arial"/>
          <w:lang w:eastAsia="pl-PL"/>
        </w:rPr>
        <w:t>oświadczam</w:t>
      </w:r>
      <w:r w:rsidRPr="002A6F46">
        <w:rPr>
          <w:rFonts w:ascii="Arial Narrow" w:eastAsia="Times New Roman" w:hAnsi="Arial Narrow" w:cs="Arial"/>
          <w:bCs/>
          <w:lang w:eastAsia="pl-PL"/>
        </w:rPr>
        <w:t>, że:</w:t>
      </w:r>
    </w:p>
    <w:p w:rsidR="002A6F4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2A6F4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</w:p>
    <w:p w:rsidR="00BC121E" w:rsidRPr="002A6F4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proofErr w:type="gramStart"/>
      <w:r w:rsidRPr="002A6F46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2A6F46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A6F46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2A6F46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</w:t>
      </w:r>
      <w:r w:rsidR="00067B62" w:rsidRPr="002A6F46">
        <w:rPr>
          <w:rFonts w:ascii="Arial Narrow" w:eastAsia="Times New Roman" w:hAnsi="Arial Narrow" w:cs="Arial"/>
          <w:lang w:eastAsia="pl-PL"/>
        </w:rPr>
        <w:t>.</w:t>
      </w:r>
    </w:p>
    <w:p w:rsidR="002A6F4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2A6F4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</w:p>
    <w:p w:rsidR="00BC121E" w:rsidRPr="002A6F4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2A6F46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2A6F46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2A6F46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2A6F46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postępowaniu.</w:t>
      </w:r>
    </w:p>
    <w:p w:rsidR="00BF69A4" w:rsidRPr="002A6F46" w:rsidRDefault="00BF69A4" w:rsidP="002A6F46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A6F46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A6F4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A6F4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BC121E" w:rsidRPr="002A6F4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A6F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A6F4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A6F46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2A6F46" w:rsidRDefault="00BC121E" w:rsidP="00232F67">
      <w:pPr>
        <w:widowControl w:val="0"/>
        <w:adjustRightInd w:val="0"/>
        <w:spacing w:after="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A6F46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A6F4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A6F4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A6F4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A6F4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A6F46" w:rsidTr="00620E37">
        <w:tc>
          <w:tcPr>
            <w:tcW w:w="2660" w:type="dxa"/>
            <w:shd w:val="clear" w:color="auto" w:fill="auto"/>
          </w:tcPr>
          <w:p w:rsidR="002A6F46" w:rsidRDefault="002A6F46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2A6F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A6F4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2A6F46" w:rsidRDefault="002A6F46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:rsidR="00BC121E" w:rsidRPr="002A6F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A6F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32F67" w:rsidRPr="002A6F46" w:rsidRDefault="00CB3EF6" w:rsidP="00232F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2A6F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2A6F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2A6F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A6F4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A6F4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A6F46" w:rsidRDefault="00106AC7" w:rsidP="00BC121E">
      <w:pPr>
        <w:rPr>
          <w:rFonts w:ascii="Arial Narrow" w:hAnsi="Arial Narrow"/>
        </w:rPr>
      </w:pPr>
    </w:p>
    <w:sectPr w:rsidR="00106AC7" w:rsidRPr="002A6F46" w:rsidSect="002A6F4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851" w:right="1134" w:bottom="851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609" w:rsidRDefault="00875609">
      <w:r>
        <w:separator/>
      </w:r>
    </w:p>
  </w:endnote>
  <w:endnote w:type="continuationSeparator" w:id="0">
    <w:p w:rsidR="00875609" w:rsidRDefault="00875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32F6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F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F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EF6" w:rsidRDefault="00CB3E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609" w:rsidRDefault="00875609">
      <w:r>
        <w:separator/>
      </w:r>
    </w:p>
  </w:footnote>
  <w:footnote w:type="continuationSeparator" w:id="0">
    <w:p w:rsidR="00875609" w:rsidRDefault="00875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EF6" w:rsidRDefault="00CB3E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EF6" w:rsidRDefault="00CB3E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EF6" w:rsidRDefault="00CB3E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60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2F67"/>
    <w:rsid w:val="00283561"/>
    <w:rsid w:val="002A6F46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5609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0479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3EF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227A1-8ED1-45C3-9885-71218DC6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245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2022-10-10T07:37:00Z</dcterms:created>
  <dcterms:modified xsi:type="dcterms:W3CDTF">2022-10-10T07:43:00Z</dcterms:modified>
</cp:coreProperties>
</file>