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9A4E7" w14:textId="77777777" w:rsidR="006A5DF1" w:rsidRPr="00E935D6" w:rsidRDefault="006A6DDE" w:rsidP="00FC7CAA">
      <w:pPr>
        <w:jc w:val="right"/>
        <w:rPr>
          <w:rFonts w:ascii="Arial" w:hAnsi="Arial" w:cs="Arial"/>
          <w:sz w:val="24"/>
          <w:szCs w:val="24"/>
        </w:rPr>
      </w:pPr>
      <w:r w:rsidRPr="006A6DDE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6A6DDE">
        <w:rPr>
          <w:rFonts w:ascii="Arial" w:hAnsi="Arial" w:cs="Arial"/>
          <w:sz w:val="24"/>
          <w:szCs w:val="24"/>
        </w:rPr>
        <w:t>2022-10-10</w:t>
      </w:r>
    </w:p>
    <w:p w14:paraId="419E037A" w14:textId="77777777" w:rsidR="006A6DDE" w:rsidRPr="006A6DDE" w:rsidRDefault="006A6DDE" w:rsidP="00FC7CAA">
      <w:pPr>
        <w:rPr>
          <w:rFonts w:ascii="Arial" w:hAnsi="Arial" w:cs="Arial"/>
          <w:b/>
          <w:bCs/>
          <w:sz w:val="24"/>
          <w:szCs w:val="24"/>
        </w:rPr>
      </w:pPr>
      <w:r w:rsidRPr="006A6DD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5F82899" w14:textId="77777777" w:rsidR="006A5DF1" w:rsidRPr="00E935D6" w:rsidRDefault="006A6DDE" w:rsidP="00FC7CAA">
      <w:pPr>
        <w:rPr>
          <w:rFonts w:ascii="Arial" w:hAnsi="Arial" w:cs="Arial"/>
          <w:b/>
          <w:bCs/>
          <w:sz w:val="24"/>
          <w:szCs w:val="24"/>
        </w:rPr>
      </w:pPr>
      <w:r w:rsidRPr="006A6DD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C3A6825" w14:textId="77777777" w:rsidR="006A5DF1" w:rsidRPr="00E935D6" w:rsidRDefault="006A6DDE" w:rsidP="00FC7CAA">
      <w:pPr>
        <w:rPr>
          <w:rFonts w:ascii="Arial" w:hAnsi="Arial" w:cs="Arial"/>
          <w:sz w:val="24"/>
          <w:szCs w:val="24"/>
        </w:rPr>
      </w:pPr>
      <w:r w:rsidRPr="006A6DDE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A6DDE">
        <w:rPr>
          <w:rFonts w:ascii="Arial" w:hAnsi="Arial" w:cs="Arial"/>
          <w:sz w:val="24"/>
          <w:szCs w:val="24"/>
        </w:rPr>
        <w:t>7/19</w:t>
      </w:r>
    </w:p>
    <w:p w14:paraId="67BA493A" w14:textId="77777777" w:rsidR="006A5DF1" w:rsidRPr="00E935D6" w:rsidRDefault="006A6DDE" w:rsidP="00FC7CAA">
      <w:pPr>
        <w:rPr>
          <w:rFonts w:ascii="Arial" w:hAnsi="Arial" w:cs="Arial"/>
          <w:sz w:val="24"/>
          <w:szCs w:val="24"/>
        </w:rPr>
      </w:pPr>
      <w:r w:rsidRPr="006A6DDE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A6DDE">
        <w:rPr>
          <w:rFonts w:ascii="Arial" w:hAnsi="Arial" w:cs="Arial"/>
          <w:sz w:val="24"/>
          <w:szCs w:val="24"/>
        </w:rPr>
        <w:t>Poznań</w:t>
      </w:r>
    </w:p>
    <w:p w14:paraId="6CEACADA" w14:textId="77777777" w:rsidR="006A5DF1" w:rsidRPr="00E935D6" w:rsidRDefault="006A5DF1" w:rsidP="00FC7CA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0675108C" w14:textId="77777777" w:rsidR="006A5DF1" w:rsidRPr="00E935D6" w:rsidRDefault="006A5DF1" w:rsidP="00FC7CA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4088E5E" w14:textId="77777777" w:rsidR="006A5DF1" w:rsidRPr="00E935D6" w:rsidRDefault="006A5DF1" w:rsidP="00FC7CA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674A9F3C" w14:textId="77777777" w:rsidR="006A5DF1" w:rsidRPr="00E935D6" w:rsidRDefault="006A5DF1" w:rsidP="00FC7CA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34CBC100" w14:textId="77777777" w:rsidR="006D4AB3" w:rsidRPr="00E935D6" w:rsidRDefault="006D4AB3" w:rsidP="00FC7CAA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7B7EEAD" w14:textId="77777777" w:rsidR="006D4AB3" w:rsidRPr="00E935D6" w:rsidRDefault="006D4AB3" w:rsidP="00FC7CA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64C15E0" w14:textId="77777777" w:rsidR="006D4AB3" w:rsidRPr="00E935D6" w:rsidRDefault="006D4AB3" w:rsidP="00FC7CA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FF0009A" w14:textId="1713297B" w:rsidR="00632C3C" w:rsidRDefault="00E21B49" w:rsidP="00FC7CAA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52B05F6" w14:textId="77777777" w:rsidR="0000375B" w:rsidRPr="0000375B" w:rsidRDefault="0000375B" w:rsidP="0000375B"/>
    <w:p w14:paraId="75BE9790" w14:textId="77777777" w:rsidR="00FC7CAA" w:rsidRPr="00FC7CAA" w:rsidRDefault="00FC7CAA" w:rsidP="00FC7CAA"/>
    <w:p w14:paraId="5553DFB2" w14:textId="02C5EB78" w:rsidR="006D4AB3" w:rsidRDefault="00632C3C" w:rsidP="00FC7CAA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6A6DDE" w:rsidRPr="006A6DDE">
        <w:rPr>
          <w:rFonts w:ascii="Arial" w:hAnsi="Arial" w:cs="Arial"/>
          <w:sz w:val="24"/>
          <w:szCs w:val="24"/>
        </w:rPr>
        <w:t>podstawowy</w:t>
      </w:r>
      <w:r w:rsidR="00FC7CAA">
        <w:rPr>
          <w:rFonts w:ascii="Arial" w:hAnsi="Arial" w:cs="Arial"/>
          <w:sz w:val="24"/>
          <w:szCs w:val="24"/>
        </w:rPr>
        <w:t>m</w:t>
      </w:r>
      <w:r w:rsidR="006A6DDE" w:rsidRPr="006A6DDE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6A6DDE" w:rsidRPr="006A6DDE">
        <w:rPr>
          <w:rFonts w:ascii="Arial" w:hAnsi="Arial" w:cs="Arial"/>
          <w:b/>
          <w:bCs/>
          <w:sz w:val="24"/>
          <w:szCs w:val="24"/>
        </w:rPr>
        <w:t>Dostawa sprzętu jednorazowego i wielorazowego kompatybilnego z uretrotomem i laparoskopem firmy Olympus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6A6DDE" w:rsidRPr="006A6DDE">
        <w:rPr>
          <w:rFonts w:ascii="Arial" w:hAnsi="Arial" w:cs="Arial"/>
          <w:b/>
          <w:sz w:val="24"/>
          <w:szCs w:val="24"/>
        </w:rPr>
        <w:t>SZW/DZP/57/2022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DE706B9" w14:textId="77777777" w:rsidR="00FC7CAA" w:rsidRPr="00E935D6" w:rsidRDefault="00FC7CAA" w:rsidP="00FC7CAA">
      <w:pPr>
        <w:jc w:val="both"/>
        <w:rPr>
          <w:rFonts w:ascii="Arial" w:hAnsi="Arial" w:cs="Arial"/>
          <w:sz w:val="24"/>
          <w:szCs w:val="24"/>
        </w:rPr>
      </w:pPr>
    </w:p>
    <w:p w14:paraId="2588E13F" w14:textId="362BD15D" w:rsidR="0012774F" w:rsidRDefault="00520165" w:rsidP="00FC7CAA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A6DDE" w:rsidRPr="006A6DDE">
        <w:rPr>
          <w:rFonts w:ascii="Arial" w:hAnsi="Arial" w:cs="Arial"/>
          <w:b/>
          <w:sz w:val="24"/>
          <w:szCs w:val="24"/>
        </w:rPr>
        <w:t>Szpital Wojewódzki w Poznaniu</w:t>
      </w:r>
      <w:r w:rsidR="00FC7CAA">
        <w:rPr>
          <w:rFonts w:ascii="Arial" w:hAnsi="Arial" w:cs="Arial"/>
          <w:b/>
          <w:sz w:val="24"/>
          <w:szCs w:val="24"/>
        </w:rPr>
        <w:t xml:space="preserve">, </w:t>
      </w:r>
      <w:r w:rsidR="006A6DDE" w:rsidRPr="006A6DDE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A6DDE" w:rsidRPr="006A6DDE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4A0BB679" w14:textId="77777777" w:rsidR="00FC7CAA" w:rsidRPr="00E935D6" w:rsidRDefault="00FC7CAA" w:rsidP="00FC7CAA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6DDE" w:rsidRPr="00E935D6" w14:paraId="3D161563" w14:textId="77777777" w:rsidTr="00CF5873">
        <w:tc>
          <w:tcPr>
            <w:tcW w:w="9356" w:type="dxa"/>
            <w:shd w:val="clear" w:color="auto" w:fill="auto"/>
          </w:tcPr>
          <w:p w14:paraId="046873D7" w14:textId="619F4520" w:rsidR="006A6DDE" w:rsidRPr="006A6DDE" w:rsidRDefault="006A6DDE" w:rsidP="00FC7CA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DDE">
              <w:rPr>
                <w:rFonts w:ascii="Arial" w:hAnsi="Arial" w:cs="Arial"/>
                <w:sz w:val="22"/>
                <w:szCs w:val="22"/>
              </w:rPr>
              <w:t>Pytanie nr 1 dotyczące przedmiotu zamówienia - poz. 1</w:t>
            </w:r>
          </w:p>
          <w:p w14:paraId="15880856" w14:textId="2D57057A" w:rsidR="006A6DDE" w:rsidRPr="006A6DDE" w:rsidRDefault="006A6DDE" w:rsidP="0000375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DDE">
              <w:rPr>
                <w:rFonts w:ascii="Arial" w:hAnsi="Arial" w:cs="Arial"/>
                <w:sz w:val="22"/>
                <w:szCs w:val="22"/>
              </w:rPr>
              <w:t>Prosimy Zamawiającego o doprecyzowanie czy oferowane elektrody mają</w:t>
            </w:r>
            <w:r w:rsidR="00FC7CA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6DDE">
              <w:rPr>
                <w:rFonts w:ascii="Arial" w:hAnsi="Arial" w:cs="Arial"/>
                <w:sz w:val="22"/>
                <w:szCs w:val="22"/>
              </w:rPr>
              <w:t>być mono czy</w:t>
            </w:r>
            <w:r w:rsidR="000037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6DDE">
              <w:rPr>
                <w:rFonts w:ascii="Arial" w:hAnsi="Arial" w:cs="Arial"/>
                <w:sz w:val="22"/>
                <w:szCs w:val="22"/>
              </w:rPr>
              <w:t>bipolarne?</w:t>
            </w:r>
          </w:p>
          <w:p w14:paraId="1011AC21" w14:textId="30297B21" w:rsidR="006A6DDE" w:rsidRPr="006A6DDE" w:rsidRDefault="006A6DDE" w:rsidP="00FC7CAA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DDE">
              <w:rPr>
                <w:rFonts w:ascii="Arial" w:hAnsi="Arial" w:cs="Arial"/>
                <w:sz w:val="22"/>
                <w:szCs w:val="22"/>
              </w:rPr>
              <w:t>Odp</w:t>
            </w:r>
            <w:r w:rsidR="00FC7CAA">
              <w:rPr>
                <w:rFonts w:ascii="Arial" w:hAnsi="Arial" w:cs="Arial"/>
                <w:sz w:val="22"/>
                <w:szCs w:val="22"/>
              </w:rPr>
              <w:t>owiedź:</w:t>
            </w:r>
            <w:r w:rsidRPr="006A6DDE">
              <w:rPr>
                <w:rFonts w:ascii="Arial" w:hAnsi="Arial" w:cs="Arial"/>
                <w:sz w:val="22"/>
                <w:szCs w:val="22"/>
              </w:rPr>
              <w:t xml:space="preserve"> Zamawiający wymaga elektrody </w:t>
            </w:r>
            <w:proofErr w:type="spellStart"/>
            <w:r w:rsidRPr="006A6DDE">
              <w:rPr>
                <w:rFonts w:ascii="Arial" w:hAnsi="Arial" w:cs="Arial"/>
                <w:sz w:val="22"/>
                <w:szCs w:val="22"/>
              </w:rPr>
              <w:t>monopolarnej</w:t>
            </w:r>
            <w:proofErr w:type="spellEnd"/>
            <w:r w:rsidR="00FC7CA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10517A7" w14:textId="426577D5" w:rsidR="006A6DDE" w:rsidRPr="006A6DDE" w:rsidRDefault="006A6DDE" w:rsidP="00FC7CA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6914D9" w14:textId="705BF5B3" w:rsidR="006A6DDE" w:rsidRPr="006A6DDE" w:rsidRDefault="006A6DDE" w:rsidP="00FC7CA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DDE">
              <w:rPr>
                <w:rFonts w:ascii="Arial" w:hAnsi="Arial" w:cs="Arial"/>
                <w:sz w:val="22"/>
                <w:szCs w:val="22"/>
              </w:rPr>
              <w:t>Pytanie nr 2 dotyczące przedmiotu zamówienia – poz. 3 i 4</w:t>
            </w:r>
          </w:p>
          <w:p w14:paraId="4D3D176E" w14:textId="7FADAE2F" w:rsidR="006A6DDE" w:rsidRPr="006A6DDE" w:rsidRDefault="006A6DDE" w:rsidP="00FC7CA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DDE">
              <w:rPr>
                <w:rFonts w:ascii="Arial" w:hAnsi="Arial" w:cs="Arial"/>
                <w:sz w:val="22"/>
                <w:szCs w:val="22"/>
              </w:rPr>
              <w:t>Prosimy Zamawiającego o doprecyzowanie czy w poz. 3 i 4 oczekuje</w:t>
            </w:r>
            <w:r w:rsidR="00FC7CA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6DDE">
              <w:rPr>
                <w:rFonts w:ascii="Arial" w:hAnsi="Arial" w:cs="Arial"/>
                <w:sz w:val="22"/>
                <w:szCs w:val="22"/>
              </w:rPr>
              <w:t>zaoferowania tego samego artykułu lub prosimy o podanie nr kat.</w:t>
            </w:r>
            <w:r w:rsidR="00FC7CA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6DDE">
              <w:rPr>
                <w:rFonts w:ascii="Arial" w:hAnsi="Arial" w:cs="Arial"/>
                <w:sz w:val="22"/>
                <w:szCs w:val="22"/>
              </w:rPr>
              <w:t>użytkowanego akcesorium z założeniem, że należy zaoferować nie</w:t>
            </w:r>
            <w:r w:rsidR="00FC7CA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6DDE">
              <w:rPr>
                <w:rFonts w:ascii="Arial" w:hAnsi="Arial" w:cs="Arial"/>
                <w:sz w:val="22"/>
                <w:szCs w:val="22"/>
              </w:rPr>
              <w:t>gorszy niż?</w:t>
            </w:r>
          </w:p>
          <w:p w14:paraId="214D8977" w14:textId="7E79E7C4" w:rsidR="00FC7CAA" w:rsidRDefault="006A6DDE" w:rsidP="00FC7CA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DDE">
              <w:rPr>
                <w:rFonts w:ascii="Arial" w:hAnsi="Arial" w:cs="Arial"/>
                <w:sz w:val="22"/>
                <w:szCs w:val="22"/>
              </w:rPr>
              <w:t>Odp</w:t>
            </w:r>
            <w:r w:rsidR="00FC7CAA">
              <w:rPr>
                <w:rFonts w:ascii="Arial" w:hAnsi="Arial" w:cs="Arial"/>
                <w:sz w:val="22"/>
                <w:szCs w:val="22"/>
              </w:rPr>
              <w:t>owiedź:</w:t>
            </w:r>
            <w:r w:rsidRPr="006A6DDE">
              <w:rPr>
                <w:rFonts w:ascii="Arial" w:hAnsi="Arial" w:cs="Arial"/>
                <w:sz w:val="22"/>
                <w:szCs w:val="22"/>
              </w:rPr>
              <w:t xml:space="preserve"> W pozycji 3 Zamawiający oczekuje asortyment nie gorszy niż uszczelka o numerze kat. A 0387, natomiast w pozycji 4 nie gorszy niż uszczelka o numerze kat. 00131</w:t>
            </w:r>
            <w:r w:rsidR="0000375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A56A0C1" w14:textId="369F4E15" w:rsidR="006A6DDE" w:rsidRPr="006A6DDE" w:rsidRDefault="006A6DDE" w:rsidP="00FC7CA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61B181" w14:textId="6AE1DDD5" w:rsidR="006A6DDE" w:rsidRPr="006A6DDE" w:rsidRDefault="006A6DDE" w:rsidP="0000375B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DDE">
              <w:rPr>
                <w:rFonts w:ascii="Arial" w:hAnsi="Arial" w:cs="Arial"/>
                <w:sz w:val="22"/>
                <w:szCs w:val="22"/>
              </w:rPr>
              <w:t>Pytanie nr 3 dotyczące przedmiotu zamówienia – poz. 13</w:t>
            </w:r>
          </w:p>
          <w:p w14:paraId="5F2E0B6D" w14:textId="446977F8" w:rsidR="006A6DDE" w:rsidRPr="006A6DDE" w:rsidRDefault="006A6DDE" w:rsidP="0000375B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DDE">
              <w:rPr>
                <w:rFonts w:ascii="Arial" w:hAnsi="Arial" w:cs="Arial"/>
                <w:sz w:val="22"/>
                <w:szCs w:val="22"/>
              </w:rPr>
              <w:t>Czy Zamawiający dopuści zaoferowanie przedmiotu: przewód o dł.</w:t>
            </w:r>
            <w:r w:rsidR="000037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6DDE">
              <w:rPr>
                <w:rFonts w:ascii="Arial" w:hAnsi="Arial" w:cs="Arial"/>
                <w:sz w:val="22"/>
                <w:szCs w:val="22"/>
              </w:rPr>
              <w:t>3,5m, pozostałe parametry zgodne z OPZ?</w:t>
            </w:r>
            <w:r w:rsidR="0000375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79509C" w14:textId="7BF592F1" w:rsidR="006A6DDE" w:rsidRPr="00E935D6" w:rsidRDefault="0000375B" w:rsidP="0000375B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Odpowiedź:</w:t>
            </w:r>
            <w:r w:rsidR="006A6DDE" w:rsidRPr="006A6DD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Zamawiający dopuszcza także. </w:t>
            </w:r>
          </w:p>
        </w:tc>
      </w:tr>
    </w:tbl>
    <w:p w14:paraId="133F50F5" w14:textId="77777777" w:rsidR="00BE7BFD" w:rsidRPr="00E935D6" w:rsidRDefault="00BE7BFD" w:rsidP="00FC7CAA">
      <w:pPr>
        <w:jc w:val="both"/>
        <w:rPr>
          <w:rFonts w:ascii="Arial" w:hAnsi="Arial" w:cs="Arial"/>
          <w:sz w:val="22"/>
          <w:szCs w:val="22"/>
        </w:rPr>
      </w:pPr>
    </w:p>
    <w:p w14:paraId="7F11803F" w14:textId="1B1FBC58" w:rsidR="006D4AB3" w:rsidRDefault="006D4AB3" w:rsidP="00FC7CA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B892D0C" w14:textId="4891FE39" w:rsidR="0000375B" w:rsidRDefault="0000375B" w:rsidP="00FC7CA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6583256" w14:textId="77777777" w:rsidR="0000375B" w:rsidRDefault="0000375B" w:rsidP="0000375B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08FFCF5" w14:textId="77777777" w:rsidR="0000375B" w:rsidRDefault="0000375B" w:rsidP="0000375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EE83C8A" w14:textId="77777777" w:rsidR="0000375B" w:rsidRPr="006B27ED" w:rsidRDefault="0000375B" w:rsidP="0000375B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3D2BAE2" w14:textId="77777777" w:rsidR="0000375B" w:rsidRPr="00E935D6" w:rsidRDefault="0000375B" w:rsidP="00FC7CA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00375B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52250" w14:textId="77777777" w:rsidR="002E365E" w:rsidRDefault="002E365E">
      <w:r>
        <w:separator/>
      </w:r>
    </w:p>
  </w:endnote>
  <w:endnote w:type="continuationSeparator" w:id="0">
    <w:p w14:paraId="30BBD859" w14:textId="77777777" w:rsidR="002E365E" w:rsidRDefault="002E3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C96D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E26C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F3134" w14:textId="35A7495E" w:rsidR="006D4AB3" w:rsidRDefault="000037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35A98C" wp14:editId="5BF3DE6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0C345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DEF66A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8C2A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CF4E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114CDA" w14:textId="77777777" w:rsidR="006D4AB3" w:rsidRDefault="006D4AB3">
    <w:pPr>
      <w:pStyle w:val="Stopka"/>
      <w:tabs>
        <w:tab w:val="clear" w:pos="4536"/>
        <w:tab w:val="left" w:pos="6237"/>
      </w:tabs>
    </w:pPr>
  </w:p>
  <w:p w14:paraId="14BE15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E3DC5" w14:textId="77777777" w:rsidR="002E365E" w:rsidRDefault="002E365E">
      <w:r>
        <w:separator/>
      </w:r>
    </w:p>
  </w:footnote>
  <w:footnote w:type="continuationSeparator" w:id="0">
    <w:p w14:paraId="23277A64" w14:textId="77777777" w:rsidR="002E365E" w:rsidRDefault="002E3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33377" w14:textId="77777777" w:rsidR="006A6DDE" w:rsidRDefault="006A6D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D81B2" w14:textId="77777777" w:rsidR="006A6DDE" w:rsidRDefault="006A6D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BAFE2" w14:textId="77777777" w:rsidR="006A6DDE" w:rsidRDefault="006A6D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9750711">
    <w:abstractNumId w:val="3"/>
  </w:num>
  <w:num w:numId="2" w16cid:durableId="2066757668">
    <w:abstractNumId w:val="6"/>
  </w:num>
  <w:num w:numId="3" w16cid:durableId="119809714">
    <w:abstractNumId w:val="2"/>
  </w:num>
  <w:num w:numId="4" w16cid:durableId="1180894060">
    <w:abstractNumId w:val="5"/>
  </w:num>
  <w:num w:numId="5" w16cid:durableId="1679304653">
    <w:abstractNumId w:val="0"/>
  </w:num>
  <w:num w:numId="6" w16cid:durableId="574366112">
    <w:abstractNumId w:val="1"/>
  </w:num>
  <w:num w:numId="7" w16cid:durableId="9221099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5E"/>
    <w:rsid w:val="0000375B"/>
    <w:rsid w:val="00031374"/>
    <w:rsid w:val="000A1097"/>
    <w:rsid w:val="000E2A8F"/>
    <w:rsid w:val="0012774F"/>
    <w:rsid w:val="00144B7A"/>
    <w:rsid w:val="00180C6E"/>
    <w:rsid w:val="0029606A"/>
    <w:rsid w:val="002E365E"/>
    <w:rsid w:val="004848F3"/>
    <w:rsid w:val="004A75F2"/>
    <w:rsid w:val="004F267B"/>
    <w:rsid w:val="005144A9"/>
    <w:rsid w:val="00520165"/>
    <w:rsid w:val="005B1B08"/>
    <w:rsid w:val="00632C3C"/>
    <w:rsid w:val="00662BDB"/>
    <w:rsid w:val="006A5DF1"/>
    <w:rsid w:val="006A6DDE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C7CAA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42A68F"/>
  <w15:chartTrackingRefBased/>
  <w15:docId w15:val="{6D1EF60A-3017-4505-84A2-21D221C93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0375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2022-10-10T10:30:00Z</cp:lastPrinted>
  <dcterms:created xsi:type="dcterms:W3CDTF">2022-10-10T10:31:00Z</dcterms:created>
  <dcterms:modified xsi:type="dcterms:W3CDTF">2022-10-10T10:31:00Z</dcterms:modified>
</cp:coreProperties>
</file>