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95CD2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A0E5E" w:rsidRPr="00FA0E5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E5AD0B6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D05A996" w14:textId="77777777" w:rsidR="006676AE" w:rsidRPr="0012157F" w:rsidRDefault="00FA0E5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A0E5E">
        <w:rPr>
          <w:rFonts w:ascii="Arial" w:hAnsi="Arial" w:cs="Arial"/>
        </w:rPr>
        <w:t>Gmina Woźniki</w:t>
      </w:r>
    </w:p>
    <w:p w14:paraId="0D47C6AC" w14:textId="77777777" w:rsidR="006676AE" w:rsidRPr="0012157F" w:rsidRDefault="00FA0E5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A0E5E">
        <w:rPr>
          <w:rFonts w:ascii="Arial" w:hAnsi="Arial" w:cs="Arial"/>
        </w:rPr>
        <w:t>Rynek</w:t>
      </w:r>
      <w:r w:rsidR="006676AE" w:rsidRPr="0012157F">
        <w:rPr>
          <w:rFonts w:ascii="Arial" w:hAnsi="Arial" w:cs="Arial"/>
        </w:rPr>
        <w:t xml:space="preserve"> </w:t>
      </w:r>
      <w:r w:rsidRPr="00FA0E5E">
        <w:rPr>
          <w:rFonts w:ascii="Arial" w:hAnsi="Arial" w:cs="Arial"/>
        </w:rPr>
        <w:t>11</w:t>
      </w:r>
      <w:r w:rsidR="006676AE" w:rsidRPr="0012157F">
        <w:rPr>
          <w:rFonts w:ascii="Arial" w:hAnsi="Arial" w:cs="Arial"/>
        </w:rPr>
        <w:t xml:space="preserve"> </w:t>
      </w:r>
    </w:p>
    <w:p w14:paraId="159D6C9C" w14:textId="77777777" w:rsidR="00F90CD1" w:rsidRDefault="00FA0E5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A0E5E">
        <w:rPr>
          <w:rFonts w:ascii="Arial" w:hAnsi="Arial" w:cs="Arial"/>
        </w:rPr>
        <w:t>42-289</w:t>
      </w:r>
      <w:r w:rsidR="006676AE" w:rsidRPr="0012157F">
        <w:rPr>
          <w:rFonts w:ascii="Arial" w:hAnsi="Arial" w:cs="Arial"/>
        </w:rPr>
        <w:t xml:space="preserve"> </w:t>
      </w:r>
      <w:r w:rsidRPr="00FA0E5E">
        <w:rPr>
          <w:rFonts w:ascii="Arial" w:hAnsi="Arial" w:cs="Arial"/>
        </w:rPr>
        <w:t>Woźniki</w:t>
      </w:r>
    </w:p>
    <w:p w14:paraId="535C520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7C3703F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FB5DFF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F5E516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0660FF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67E98D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1BA7FD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AC65D9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701AD4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A0E5E" w:rsidRPr="0012157F" w14:paraId="62A2DE42" w14:textId="77777777" w:rsidTr="00BF7CD0">
        <w:tc>
          <w:tcPr>
            <w:tcW w:w="9104" w:type="dxa"/>
            <w:shd w:val="clear" w:color="auto" w:fill="D9D9D9"/>
          </w:tcPr>
          <w:p w14:paraId="3660FF1E" w14:textId="77777777" w:rsidR="00FA0E5E" w:rsidRPr="0012157F" w:rsidRDefault="00FA0E5E" w:rsidP="00BF7CD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227ED94" w14:textId="09FE922E" w:rsidR="00FA0E5E" w:rsidRPr="0012157F" w:rsidRDefault="00FA0E5E" w:rsidP="00BF7C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A0E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A0E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A0E5E">
              <w:rPr>
                <w:rFonts w:ascii="Arial" w:hAnsi="Arial" w:cs="Arial"/>
                <w:sz w:val="24"/>
                <w:szCs w:val="24"/>
              </w:rPr>
              <w:t>. Dz.U. z 202</w:t>
            </w:r>
            <w:r w:rsidR="00B931AF">
              <w:rPr>
                <w:rFonts w:ascii="Arial" w:hAnsi="Arial" w:cs="Arial"/>
                <w:sz w:val="24"/>
                <w:szCs w:val="24"/>
              </w:rPr>
              <w:t>2</w:t>
            </w:r>
            <w:r w:rsidRPr="00FA0E5E">
              <w:rPr>
                <w:rFonts w:ascii="Arial" w:hAnsi="Arial" w:cs="Arial"/>
                <w:sz w:val="24"/>
                <w:szCs w:val="24"/>
              </w:rPr>
              <w:t>r. poz. 1</w:t>
            </w:r>
            <w:r w:rsidR="00B931AF">
              <w:rPr>
                <w:rFonts w:ascii="Arial" w:hAnsi="Arial" w:cs="Arial"/>
                <w:sz w:val="24"/>
                <w:szCs w:val="24"/>
              </w:rPr>
              <w:t>710</w:t>
            </w:r>
            <w:r w:rsidRPr="00FA0E5E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0D20BC7" w14:textId="77777777" w:rsidR="00FA0E5E" w:rsidRPr="00612283" w:rsidRDefault="00FA0E5E" w:rsidP="00BF7CD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51A8FEE" w14:textId="77777777" w:rsidR="00FA0E5E" w:rsidRPr="00612283" w:rsidRDefault="00FA0E5E" w:rsidP="00BF7CD0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71097F8" w14:textId="77777777" w:rsidR="00FA0E5E" w:rsidRPr="0012157F" w:rsidRDefault="00FA0E5E" w:rsidP="00BF7CD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D3569A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5235083" w14:textId="77777777" w:rsidR="00E50194" w:rsidRDefault="00FA0E5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A0E5E">
        <w:rPr>
          <w:rFonts w:ascii="Arial" w:hAnsi="Arial" w:cs="Arial"/>
          <w:b/>
          <w:sz w:val="24"/>
          <w:szCs w:val="24"/>
        </w:rPr>
        <w:t>Zimowe utrzymanie dróg powiatowych i chodników przy drogach powiatowych na terenie Gminy Woźniki.</w:t>
      </w:r>
    </w:p>
    <w:p w14:paraId="56D47C71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A0E5E" w:rsidRPr="00FA0E5E">
        <w:rPr>
          <w:rFonts w:ascii="Arial" w:hAnsi="Arial" w:cs="Arial"/>
          <w:b/>
          <w:sz w:val="24"/>
          <w:szCs w:val="24"/>
        </w:rPr>
        <w:t>ZP 271.16.2022</w:t>
      </w:r>
    </w:p>
    <w:p w14:paraId="30B6E68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A0E5E" w:rsidRPr="00FA0E5E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54D3C33" w14:textId="77777777" w:rsidTr="00650D6C">
        <w:tc>
          <w:tcPr>
            <w:tcW w:w="9104" w:type="dxa"/>
            <w:shd w:val="clear" w:color="auto" w:fill="D9D9D9"/>
          </w:tcPr>
          <w:p w14:paraId="73B5821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F0B23B4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658C8D" w14:textId="77777777" w:rsidR="00FA0E5E" w:rsidRPr="00992BD8" w:rsidRDefault="00FA0E5E" w:rsidP="00FA0E5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7CDE719" w14:textId="77777777" w:rsidR="002426FF" w:rsidRPr="00A44833" w:rsidRDefault="00FA0E5E" w:rsidP="00FA0E5E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12776E2" w14:textId="77777777" w:rsidR="00FA0E5E" w:rsidRPr="0012157F" w:rsidRDefault="00FA0E5E" w:rsidP="00FA0E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2089CE9" w14:textId="77777777" w:rsidR="00FA0E5E" w:rsidRPr="0012157F" w:rsidRDefault="00FA0E5E" w:rsidP="00FA0E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3F786432" w14:textId="77777777" w:rsidR="00FA0E5E" w:rsidRPr="0012157F" w:rsidRDefault="00FA0E5E" w:rsidP="00FA0E5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</w:t>
      </w:r>
      <w:r w:rsidRPr="0012157F">
        <w:rPr>
          <w:rFonts w:ascii="Arial" w:hAnsi="Arial" w:cs="Arial"/>
          <w:sz w:val="24"/>
          <w:szCs w:val="24"/>
        </w:rPr>
        <w:lastRenderedPageBreak/>
        <w:t>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8A8ABEF" w14:textId="77777777" w:rsidR="00FA0E5E" w:rsidRPr="00A44833" w:rsidRDefault="00FA0E5E" w:rsidP="00FA0E5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9D8942A" w14:textId="77777777" w:rsidR="00FA0E5E" w:rsidRPr="0012157F" w:rsidRDefault="00FA0E5E" w:rsidP="00FA0E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4B8ECC5" w14:textId="77777777" w:rsidR="00FA0E5E" w:rsidRPr="0012157F" w:rsidRDefault="00FA0E5E" w:rsidP="00FA0E5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5600F6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13C4B26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11BAB0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D7CE430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B4AEB9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43BE342" w14:textId="234CCBED" w:rsidR="0011306C" w:rsidRDefault="0011306C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58130FC" w14:textId="77777777" w:rsidTr="00CD4DD1">
        <w:tc>
          <w:tcPr>
            <w:tcW w:w="9104" w:type="dxa"/>
            <w:shd w:val="clear" w:color="auto" w:fill="D9D9D9"/>
          </w:tcPr>
          <w:p w14:paraId="088A1CD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840F4F6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B52B46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24AC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C4E4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A0E5E" w:rsidRPr="0012157F" w14:paraId="3D52F767" w14:textId="77777777" w:rsidTr="00BF7C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0CF3A" w14:textId="77777777" w:rsidR="00FA0E5E" w:rsidRPr="0012157F" w:rsidRDefault="00FA0E5E" w:rsidP="00BF7C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DA28" w14:textId="77777777" w:rsidR="00FA0E5E" w:rsidRPr="0012157F" w:rsidRDefault="00FA0E5E" w:rsidP="00BF7C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0E5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1101490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505E1598" w14:textId="63C67D70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>1. dysponowanie odpowiednim potencjałem technicznym. Wymagane minimum sprzętu zgodnie ze specyfikacją techniczną zadania: ZIMOWE UTRZYMANIE DRÓG POWIATOWYCH NA TERENIE GMINY WOŹNIKI</w:t>
            </w:r>
          </w:p>
          <w:p w14:paraId="446F4308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 xml:space="preserve">Dla zadania nr 1: </w:t>
            </w:r>
          </w:p>
          <w:p w14:paraId="7B6B74E7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 xml:space="preserve">- dysponujący co najmniej następującym sprzętem: </w:t>
            </w:r>
          </w:p>
          <w:p w14:paraId="6470AA71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 xml:space="preserve">    - </w:t>
            </w:r>
            <w:proofErr w:type="spellStart"/>
            <w:r w:rsidRPr="00FA0E5E">
              <w:rPr>
                <w:rFonts w:ascii="Arial" w:hAnsi="Arial" w:cs="Arial"/>
                <w:sz w:val="24"/>
                <w:szCs w:val="24"/>
              </w:rPr>
              <w:t>pługo</w:t>
            </w:r>
            <w:proofErr w:type="spellEnd"/>
            <w:r w:rsidRPr="00FA0E5E">
              <w:rPr>
                <w:rFonts w:ascii="Arial" w:hAnsi="Arial" w:cs="Arial"/>
                <w:sz w:val="24"/>
                <w:szCs w:val="24"/>
              </w:rPr>
              <w:t xml:space="preserve">-piaskarka - 2 szt., </w:t>
            </w:r>
          </w:p>
          <w:p w14:paraId="514799E0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 xml:space="preserve">    - sprzęt pomocniczy: ładowarka - 1 szt., </w:t>
            </w:r>
          </w:p>
          <w:p w14:paraId="42E704A3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 xml:space="preserve">Dla zadania nr 2: </w:t>
            </w:r>
          </w:p>
          <w:p w14:paraId="33A9A806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 xml:space="preserve">- dysponujący co najmniej następującym sprzętem: </w:t>
            </w:r>
          </w:p>
          <w:p w14:paraId="0E9FBA9C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 xml:space="preserve">    - </w:t>
            </w:r>
            <w:proofErr w:type="spellStart"/>
            <w:r w:rsidRPr="00FA0E5E">
              <w:rPr>
                <w:rFonts w:ascii="Arial" w:hAnsi="Arial" w:cs="Arial"/>
                <w:sz w:val="24"/>
                <w:szCs w:val="24"/>
              </w:rPr>
              <w:t>pługo</w:t>
            </w:r>
            <w:proofErr w:type="spellEnd"/>
            <w:r w:rsidRPr="00FA0E5E">
              <w:rPr>
                <w:rFonts w:ascii="Arial" w:hAnsi="Arial" w:cs="Arial"/>
                <w:sz w:val="24"/>
                <w:szCs w:val="24"/>
              </w:rPr>
              <w:t xml:space="preserve">-piaskarka - 2 szt., </w:t>
            </w:r>
          </w:p>
          <w:p w14:paraId="20C6B0A4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 xml:space="preserve">    - sprzęt pomocniczy: ładowarka - 1 szt., </w:t>
            </w:r>
          </w:p>
          <w:p w14:paraId="01733F60" w14:textId="77777777" w:rsidR="00FA0E5E" w:rsidRPr="0012157F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FA0E5E" w:rsidRPr="0012157F" w14:paraId="4D4DB579" w14:textId="77777777" w:rsidTr="00BF7C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A06BB" w14:textId="77777777" w:rsidR="00FA0E5E" w:rsidRPr="0012157F" w:rsidRDefault="00FA0E5E" w:rsidP="00BF7C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110D8" w14:textId="77777777" w:rsidR="00FA0E5E" w:rsidRPr="0012157F" w:rsidRDefault="00FA0E5E" w:rsidP="00BF7C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0E5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4C0114D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176480DB" w14:textId="77777777" w:rsidR="00FA0E5E" w:rsidRPr="00FA0E5E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>Zamawiający wymaga, aby Wykonawca posiadał ubezpieczenie odpowiedzialności cywilnej w zakresie prowadzonej działalności  na kwotę minimum 100.000,00 zł (słownie: sto tysięcy złotych).</w:t>
            </w:r>
          </w:p>
          <w:p w14:paraId="05B008C9" w14:textId="77777777" w:rsidR="00FA0E5E" w:rsidRPr="0012157F" w:rsidRDefault="00FA0E5E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E5E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3937D479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DDF06E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0191A7E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E1A4BA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1D55DDA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17E244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F4368F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81F11D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AFC48D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B830A9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D3A1C5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B126D2D" w14:textId="77777777" w:rsidTr="00CD4DD1">
        <w:tc>
          <w:tcPr>
            <w:tcW w:w="9104" w:type="dxa"/>
            <w:shd w:val="clear" w:color="auto" w:fill="D9D9D9"/>
          </w:tcPr>
          <w:p w14:paraId="095D4AF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CF34A0F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237EF6A" w14:textId="77777777" w:rsidTr="00847232">
        <w:tc>
          <w:tcPr>
            <w:tcW w:w="9104" w:type="dxa"/>
            <w:shd w:val="clear" w:color="auto" w:fill="D9D9D9"/>
          </w:tcPr>
          <w:p w14:paraId="4C6D252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6E8749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CDE92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C7723C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A4B7F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731CEA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D0B8C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4E60CD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E4412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2A48D9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DD8059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35A31E5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638C3B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2953E" w14:textId="77777777" w:rsidR="00E90637" w:rsidRDefault="00E90637" w:rsidP="0038231F">
      <w:pPr>
        <w:spacing w:after="0" w:line="240" w:lineRule="auto"/>
      </w:pPr>
      <w:r>
        <w:separator/>
      </w:r>
    </w:p>
  </w:endnote>
  <w:endnote w:type="continuationSeparator" w:id="0">
    <w:p w14:paraId="1EC968DF" w14:textId="77777777" w:rsidR="00E90637" w:rsidRDefault="00E906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8EA48" w14:textId="77777777" w:rsidR="00FA0E5E" w:rsidRDefault="00FA0E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BE5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13D9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C09A4" w14:textId="77777777" w:rsidR="00FA0E5E" w:rsidRDefault="00FA0E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C5E2B" w14:textId="77777777" w:rsidR="00E90637" w:rsidRDefault="00E90637" w:rsidP="0038231F">
      <w:pPr>
        <w:spacing w:after="0" w:line="240" w:lineRule="auto"/>
      </w:pPr>
      <w:r>
        <w:separator/>
      </w:r>
    </w:p>
  </w:footnote>
  <w:footnote w:type="continuationSeparator" w:id="0">
    <w:p w14:paraId="6670AED0" w14:textId="77777777" w:rsidR="00E90637" w:rsidRDefault="00E9063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881CA" w14:textId="77777777" w:rsidR="00FA0E5E" w:rsidRDefault="00FA0E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12DDE" w14:textId="77777777" w:rsidR="00FA0E5E" w:rsidRDefault="00FA0E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B40A5" w14:textId="77777777" w:rsidR="00FA0E5E" w:rsidRDefault="00FA0E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01766">
    <w:abstractNumId w:val="11"/>
  </w:num>
  <w:num w:numId="2" w16cid:durableId="550068">
    <w:abstractNumId w:val="0"/>
  </w:num>
  <w:num w:numId="3" w16cid:durableId="366685739">
    <w:abstractNumId w:val="10"/>
  </w:num>
  <w:num w:numId="4" w16cid:durableId="1861622891">
    <w:abstractNumId w:val="13"/>
  </w:num>
  <w:num w:numId="5" w16cid:durableId="1716202187">
    <w:abstractNumId w:val="12"/>
  </w:num>
  <w:num w:numId="6" w16cid:durableId="1707757316">
    <w:abstractNumId w:val="9"/>
  </w:num>
  <w:num w:numId="7" w16cid:durableId="396631305">
    <w:abstractNumId w:val="1"/>
  </w:num>
  <w:num w:numId="8" w16cid:durableId="469517601">
    <w:abstractNumId w:val="6"/>
  </w:num>
  <w:num w:numId="9" w16cid:durableId="980767937">
    <w:abstractNumId w:val="4"/>
  </w:num>
  <w:num w:numId="10" w16cid:durableId="1212573043">
    <w:abstractNumId w:val="7"/>
  </w:num>
  <w:num w:numId="11" w16cid:durableId="922107545">
    <w:abstractNumId w:val="5"/>
  </w:num>
  <w:num w:numId="12" w16cid:durableId="1175799760">
    <w:abstractNumId w:val="8"/>
  </w:num>
  <w:num w:numId="13" w16cid:durableId="1086077375">
    <w:abstractNumId w:val="3"/>
  </w:num>
  <w:num w:numId="14" w16cid:durableId="149367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63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623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31AF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0637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0E5E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D253C"/>
  <w15:docId w15:val="{F79FC0EA-996C-4240-B539-28752F89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934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2022-10-11T06:15:00Z</dcterms:created>
  <dcterms:modified xsi:type="dcterms:W3CDTF">2022-10-11T06:15:00Z</dcterms:modified>
</cp:coreProperties>
</file>