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922B5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23B74" w:rsidRPr="00923B74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67357B14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9BF9BBD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23B74" w:rsidRPr="00923B74">
        <w:rPr>
          <w:rFonts w:ascii="Arial" w:hAnsi="Arial" w:cs="Arial"/>
          <w:b/>
          <w:sz w:val="24"/>
          <w:szCs w:val="24"/>
        </w:rPr>
        <w:t>ZP 271.16.2022</w:t>
      </w:r>
    </w:p>
    <w:p w14:paraId="16C6639A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53E7B86D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7B9B1140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6F1B46C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1A34391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6F63CB38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6278105D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318B041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552E79BD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23B74" w:rsidRPr="004B1027" w14:paraId="05338B4D" w14:textId="77777777" w:rsidTr="00BF7CD0">
        <w:tc>
          <w:tcPr>
            <w:tcW w:w="9104" w:type="dxa"/>
            <w:shd w:val="clear" w:color="auto" w:fill="D9D9D9"/>
          </w:tcPr>
          <w:p w14:paraId="7301367A" w14:textId="77777777" w:rsidR="00923B74" w:rsidRPr="004B1027" w:rsidRDefault="00923B74" w:rsidP="00BF7CD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093D8F7" w14:textId="5A97B467" w:rsidR="00923B74" w:rsidRPr="004B1027" w:rsidRDefault="00923B74" w:rsidP="00BF7CD0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23B74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923B74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923B74">
              <w:rPr>
                <w:rFonts w:ascii="Arial" w:hAnsi="Arial" w:cs="Arial"/>
                <w:sz w:val="22"/>
                <w:szCs w:val="22"/>
              </w:rPr>
              <w:t>. Dz.U. z 202</w:t>
            </w:r>
            <w:r w:rsidR="00A627D2">
              <w:rPr>
                <w:rFonts w:ascii="Arial" w:hAnsi="Arial" w:cs="Arial"/>
                <w:sz w:val="22"/>
                <w:szCs w:val="22"/>
              </w:rPr>
              <w:t>2</w:t>
            </w:r>
            <w:r w:rsidRPr="00923B74">
              <w:rPr>
                <w:rFonts w:ascii="Arial" w:hAnsi="Arial" w:cs="Arial"/>
                <w:sz w:val="22"/>
                <w:szCs w:val="22"/>
              </w:rPr>
              <w:t>r. poz. 1</w:t>
            </w:r>
            <w:r w:rsidR="00A627D2">
              <w:rPr>
                <w:rFonts w:ascii="Arial" w:hAnsi="Arial" w:cs="Arial"/>
                <w:sz w:val="22"/>
                <w:szCs w:val="22"/>
              </w:rPr>
              <w:t>710</w:t>
            </w:r>
            <w:r w:rsidRPr="00923B74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12F72BEA" w14:textId="77777777" w:rsidR="00923B74" w:rsidRPr="004B1027" w:rsidRDefault="00923B74" w:rsidP="00BF7CD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F5C5B9E" w14:textId="77777777" w:rsidR="00923B74" w:rsidRPr="004B1027" w:rsidRDefault="00923B74" w:rsidP="00BF7CD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573C6B7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659B27BB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0C501531" w14:textId="77777777" w:rsidR="006E0FAA" w:rsidRPr="004B1027" w:rsidRDefault="00923B7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23B74">
        <w:rPr>
          <w:rFonts w:ascii="Arial" w:hAnsi="Arial" w:cs="Arial"/>
          <w:b/>
          <w:sz w:val="24"/>
          <w:szCs w:val="24"/>
        </w:rPr>
        <w:t>Zimowe utrzymanie dróg powiatowych i chodników przy drogach powiatowych na terenie Gminy Woźniki.</w:t>
      </w:r>
    </w:p>
    <w:p w14:paraId="7749AD9F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096AF23" w14:textId="15A90C9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A627D2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A627D2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0FC9ADA8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717B4A3" w14:textId="5BD63A10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A627D2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A627D2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28BF60D9" w14:textId="77777777" w:rsidTr="00C37CD2">
        <w:trPr>
          <w:trHeight w:val="321"/>
        </w:trPr>
        <w:tc>
          <w:tcPr>
            <w:tcW w:w="516" w:type="dxa"/>
          </w:tcPr>
          <w:p w14:paraId="7379AA4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1D874B0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A570DF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3517C653" w14:textId="77777777" w:rsidTr="009A4CD3">
        <w:tc>
          <w:tcPr>
            <w:tcW w:w="516" w:type="dxa"/>
          </w:tcPr>
          <w:p w14:paraId="50F32D7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1C22FBE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5269B1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0260935" w14:textId="77777777" w:rsidTr="009A4CD3">
        <w:tc>
          <w:tcPr>
            <w:tcW w:w="516" w:type="dxa"/>
          </w:tcPr>
          <w:p w14:paraId="6C202E4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99B2DC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137438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3BD918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9045951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6E35A5B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3B0E3E69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8CD45" w14:textId="77777777" w:rsidR="0078292D" w:rsidRDefault="0078292D">
      <w:r>
        <w:separator/>
      </w:r>
    </w:p>
  </w:endnote>
  <w:endnote w:type="continuationSeparator" w:id="0">
    <w:p w14:paraId="6D01CA47" w14:textId="77777777" w:rsidR="0078292D" w:rsidRDefault="0078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A431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BD207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E325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FD4E9A" w14:textId="64694D6E" w:rsidR="009A4CD3" w:rsidRDefault="00A627D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559FDE" wp14:editId="68AA32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A87BA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BD497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B489E" w14:textId="77777777" w:rsidR="00923B74" w:rsidRDefault="00923B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FD35C" w14:textId="77777777" w:rsidR="0078292D" w:rsidRDefault="0078292D">
      <w:r>
        <w:separator/>
      </w:r>
    </w:p>
  </w:footnote>
  <w:footnote w:type="continuationSeparator" w:id="0">
    <w:p w14:paraId="55002164" w14:textId="77777777" w:rsidR="0078292D" w:rsidRDefault="0078292D">
      <w:r>
        <w:continuationSeparator/>
      </w:r>
    </w:p>
  </w:footnote>
  <w:footnote w:id="1">
    <w:p w14:paraId="61E2B6C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FF31F" w14:textId="77777777" w:rsidR="00923B74" w:rsidRDefault="00923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E66D1" w14:textId="77777777" w:rsidR="00923B74" w:rsidRDefault="00923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89A87" w14:textId="77777777" w:rsidR="00923B74" w:rsidRDefault="00923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8584393">
    <w:abstractNumId w:val="13"/>
  </w:num>
  <w:num w:numId="2" w16cid:durableId="1187593670">
    <w:abstractNumId w:val="0"/>
  </w:num>
  <w:num w:numId="3" w16cid:durableId="541862532">
    <w:abstractNumId w:val="11"/>
  </w:num>
  <w:num w:numId="4" w16cid:durableId="857889354">
    <w:abstractNumId w:val="8"/>
  </w:num>
  <w:num w:numId="5" w16cid:durableId="255135065">
    <w:abstractNumId w:val="7"/>
  </w:num>
  <w:num w:numId="6" w16cid:durableId="1373775045">
    <w:abstractNumId w:val="1"/>
  </w:num>
  <w:num w:numId="7" w16cid:durableId="1465805974">
    <w:abstractNumId w:val="6"/>
  </w:num>
  <w:num w:numId="8" w16cid:durableId="395933232">
    <w:abstractNumId w:val="3"/>
  </w:num>
  <w:num w:numId="9" w16cid:durableId="1776557075">
    <w:abstractNumId w:val="2"/>
  </w:num>
  <w:num w:numId="10" w16cid:durableId="790325671">
    <w:abstractNumId w:val="5"/>
  </w:num>
  <w:num w:numId="11" w16cid:durableId="2120642391">
    <w:abstractNumId w:val="10"/>
  </w:num>
  <w:num w:numId="12" w16cid:durableId="526522516">
    <w:abstractNumId w:val="4"/>
  </w:num>
  <w:num w:numId="13" w16cid:durableId="174077424">
    <w:abstractNumId w:val="9"/>
  </w:num>
  <w:num w:numId="14" w16cid:durableId="18707531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92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292D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3B74"/>
    <w:rsid w:val="00952336"/>
    <w:rsid w:val="009A21D7"/>
    <w:rsid w:val="009A4A2C"/>
    <w:rsid w:val="009A4CD3"/>
    <w:rsid w:val="00A24942"/>
    <w:rsid w:val="00A311C9"/>
    <w:rsid w:val="00A46EFE"/>
    <w:rsid w:val="00A627D2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E1B777"/>
  <w15:chartTrackingRefBased/>
  <w15:docId w15:val="{004E56F3-0245-41D1-8131-B52E81D2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2022-10-11T06:23:00Z</dcterms:created>
  <dcterms:modified xsi:type="dcterms:W3CDTF">2022-10-11T06:23:00Z</dcterms:modified>
</cp:coreProperties>
</file>