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B604B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56567" w:rsidRPr="00156567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3B89FB82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37827109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223732B3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3AA0BAFE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4332846E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40F47DB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9445281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2D1E16AD" w14:textId="77777777"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35A9084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58AF54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34B2A78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0B0291F" w14:textId="3331AE1F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56567" w:rsidRPr="00156567">
        <w:rPr>
          <w:rFonts w:ascii="Arial" w:hAnsi="Arial" w:cs="Arial"/>
          <w:sz w:val="24"/>
          <w:szCs w:val="24"/>
        </w:rPr>
        <w:t>(</w:t>
      </w:r>
      <w:proofErr w:type="spellStart"/>
      <w:r w:rsidR="00156567" w:rsidRPr="00156567">
        <w:rPr>
          <w:rFonts w:ascii="Arial" w:hAnsi="Arial" w:cs="Arial"/>
          <w:sz w:val="24"/>
          <w:szCs w:val="24"/>
        </w:rPr>
        <w:t>t.j</w:t>
      </w:r>
      <w:proofErr w:type="spellEnd"/>
      <w:r w:rsidR="00156567" w:rsidRPr="00156567">
        <w:rPr>
          <w:rFonts w:ascii="Arial" w:hAnsi="Arial" w:cs="Arial"/>
          <w:sz w:val="24"/>
          <w:szCs w:val="24"/>
        </w:rPr>
        <w:t>. Dz.U. z 202</w:t>
      </w:r>
      <w:r w:rsidR="00A57613">
        <w:rPr>
          <w:rFonts w:ascii="Arial" w:hAnsi="Arial" w:cs="Arial"/>
          <w:sz w:val="24"/>
          <w:szCs w:val="24"/>
        </w:rPr>
        <w:t>2</w:t>
      </w:r>
      <w:r w:rsidR="00156567" w:rsidRPr="00156567">
        <w:rPr>
          <w:rFonts w:ascii="Arial" w:hAnsi="Arial" w:cs="Arial"/>
          <w:sz w:val="24"/>
          <w:szCs w:val="24"/>
        </w:rPr>
        <w:t>r. poz. 1</w:t>
      </w:r>
      <w:r w:rsidR="00A57613">
        <w:rPr>
          <w:rFonts w:ascii="Arial" w:hAnsi="Arial" w:cs="Arial"/>
          <w:sz w:val="24"/>
          <w:szCs w:val="24"/>
        </w:rPr>
        <w:t>710</w:t>
      </w:r>
      <w:r w:rsidR="00156567" w:rsidRPr="00156567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7126581C" w14:textId="77777777" w:rsidR="0071340C" w:rsidRDefault="0015656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56567">
        <w:rPr>
          <w:rFonts w:ascii="Arial" w:eastAsia="Times New Roman" w:hAnsi="Arial" w:cs="Arial"/>
          <w:b/>
          <w:sz w:val="24"/>
          <w:szCs w:val="24"/>
          <w:lang w:eastAsia="pl-PL"/>
        </w:rPr>
        <w:t>Zimowe utrzymanie dróg powiatowych i chodników przy drogach powiatowych na terenie Gminy Woźniki.</w:t>
      </w:r>
    </w:p>
    <w:p w14:paraId="670F1FCF" w14:textId="77777777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56567" w:rsidRPr="00156567">
        <w:rPr>
          <w:rFonts w:ascii="Arial" w:eastAsia="Times New Roman" w:hAnsi="Arial" w:cs="Arial"/>
          <w:b/>
          <w:sz w:val="24"/>
          <w:szCs w:val="24"/>
          <w:lang w:eastAsia="pl-PL"/>
        </w:rPr>
        <w:t>ZP 271.16.2022</w:t>
      </w:r>
    </w:p>
    <w:p w14:paraId="4A4428EE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33E31F68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B38B6AB" w14:textId="77777777"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39C4887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3B384CF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58FADBA7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AC9896F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10AA332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C79321C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0845F4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148BBA6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E53D5BB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13B20B4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46274F5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02D8D22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E8C18B0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2F9BC86B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664785B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5769F979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7947C90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4EFBA3A5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367B5F7A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60AA9E1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5223FF6B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A0A8E2D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11FD3A2E" w14:textId="77777777"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ADA46B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2896F12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5D76C2FB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022EEED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4734C879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26C1DB0B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9D7B2" w14:textId="77777777" w:rsidR="00B95B1B" w:rsidRDefault="00B95B1B" w:rsidP="00025386">
      <w:pPr>
        <w:spacing w:after="0" w:line="240" w:lineRule="auto"/>
      </w:pPr>
      <w:r>
        <w:separator/>
      </w:r>
    </w:p>
  </w:endnote>
  <w:endnote w:type="continuationSeparator" w:id="0">
    <w:p w14:paraId="40175C39" w14:textId="77777777" w:rsidR="00B95B1B" w:rsidRDefault="00B95B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01C99" w14:textId="77777777" w:rsidR="00156567" w:rsidRDefault="001565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E41E4" w14:textId="772C8281" w:rsidR="00025386" w:rsidRDefault="00A5761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926F44B" wp14:editId="22E6468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6C3C0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2D279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83948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CA605" w14:textId="77777777" w:rsidR="00156567" w:rsidRDefault="001565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2E2F" w14:textId="77777777" w:rsidR="00B95B1B" w:rsidRDefault="00B95B1B" w:rsidP="00025386">
      <w:pPr>
        <w:spacing w:after="0" w:line="240" w:lineRule="auto"/>
      </w:pPr>
      <w:r>
        <w:separator/>
      </w:r>
    </w:p>
  </w:footnote>
  <w:footnote w:type="continuationSeparator" w:id="0">
    <w:p w14:paraId="587DA2CB" w14:textId="77777777" w:rsidR="00B95B1B" w:rsidRDefault="00B95B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A64CF" w14:textId="77777777" w:rsidR="00156567" w:rsidRDefault="001565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BA15B" w14:textId="77777777" w:rsidR="00156567" w:rsidRDefault="001565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EFE84" w14:textId="77777777" w:rsidR="00156567" w:rsidRDefault="001565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7802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B1B"/>
    <w:rsid w:val="00025386"/>
    <w:rsid w:val="000423B9"/>
    <w:rsid w:val="00053927"/>
    <w:rsid w:val="00066C44"/>
    <w:rsid w:val="00071D4C"/>
    <w:rsid w:val="00084786"/>
    <w:rsid w:val="00156567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57613"/>
    <w:rsid w:val="00A87380"/>
    <w:rsid w:val="00AF4E90"/>
    <w:rsid w:val="00AF7375"/>
    <w:rsid w:val="00B62AD0"/>
    <w:rsid w:val="00B77707"/>
    <w:rsid w:val="00B95B1B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0339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BAD70"/>
  <w15:chartTrackingRefBased/>
  <w15:docId w15:val="{4ECC7F03-B195-4AA5-995A-D8E182435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2022-10-11T06:18:00Z</dcterms:created>
  <dcterms:modified xsi:type="dcterms:W3CDTF">2022-10-11T06:18:00Z</dcterms:modified>
</cp:coreProperties>
</file>