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A8256" w14:textId="3B0584E1" w:rsidR="005103B9" w:rsidRPr="00D81DE1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D81DE1">
        <w:rPr>
          <w:bCs/>
          <w:i w:val="0"/>
          <w:szCs w:val="24"/>
        </w:rPr>
        <w:t xml:space="preserve">Załącznik nr </w:t>
      </w:r>
      <w:r w:rsidR="00D81DE1">
        <w:rPr>
          <w:bCs/>
          <w:i w:val="0"/>
          <w:szCs w:val="24"/>
        </w:rPr>
        <w:t>3</w:t>
      </w:r>
      <w:r w:rsidR="00B36ABD" w:rsidRPr="00D81DE1">
        <w:rPr>
          <w:bCs/>
          <w:i w:val="0"/>
          <w:szCs w:val="24"/>
        </w:rPr>
        <w:t xml:space="preserve"> do SWZ</w:t>
      </w:r>
    </w:p>
    <w:p w14:paraId="125708C4" w14:textId="77777777" w:rsidR="00C4103F" w:rsidRPr="00D81DE1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D81DE1">
        <w:rPr>
          <w:rFonts w:ascii="Times New Roman" w:hAnsi="Times New Roman"/>
          <w:b/>
          <w:sz w:val="24"/>
          <w:szCs w:val="24"/>
        </w:rPr>
        <w:t>Zamawiający</w:t>
      </w:r>
      <w:r w:rsidR="007936D6" w:rsidRPr="00D81DE1">
        <w:rPr>
          <w:rFonts w:ascii="Times New Roman" w:hAnsi="Times New Roman"/>
          <w:b/>
          <w:sz w:val="24"/>
          <w:szCs w:val="24"/>
        </w:rPr>
        <w:t>:</w:t>
      </w:r>
    </w:p>
    <w:p w14:paraId="2FF813DB" w14:textId="77777777" w:rsidR="006676AE" w:rsidRPr="00D81DE1" w:rsidRDefault="000F78B0" w:rsidP="00E24546">
      <w:pPr>
        <w:pStyle w:val="Tekstpodstawowy"/>
        <w:spacing w:after="0"/>
        <w:ind w:left="4111"/>
      </w:pPr>
      <w:r w:rsidRPr="00D81DE1">
        <w:t>SZPITAL WOJEWÓDZKI W POZNANIU</w:t>
      </w:r>
    </w:p>
    <w:p w14:paraId="5B1E8B6E" w14:textId="50A916D2" w:rsidR="006676AE" w:rsidRPr="00D81DE1" w:rsidRDefault="00D81DE1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0F78B0" w:rsidRPr="00D81DE1">
        <w:t>Juraszów</w:t>
      </w:r>
      <w:r w:rsidR="006676AE" w:rsidRPr="00D81DE1">
        <w:t xml:space="preserve"> </w:t>
      </w:r>
      <w:r w:rsidR="000F78B0" w:rsidRPr="00D81DE1">
        <w:t>7/19</w:t>
      </w:r>
      <w:r w:rsidR="006676AE" w:rsidRPr="00D81DE1">
        <w:t xml:space="preserve"> </w:t>
      </w:r>
    </w:p>
    <w:p w14:paraId="3DD7D0C1" w14:textId="77777777" w:rsidR="00F90CD1" w:rsidRPr="00D81DE1" w:rsidRDefault="000F78B0" w:rsidP="00F90CD1">
      <w:pPr>
        <w:pStyle w:val="Tekstpodstawowy"/>
        <w:spacing w:after="0" w:line="276" w:lineRule="auto"/>
        <w:ind w:left="4111"/>
      </w:pPr>
      <w:r w:rsidRPr="00D81DE1">
        <w:t>60-479</w:t>
      </w:r>
      <w:r w:rsidR="006676AE" w:rsidRPr="00D81DE1">
        <w:t xml:space="preserve"> </w:t>
      </w:r>
      <w:r w:rsidRPr="00D81DE1">
        <w:t>Poznań</w:t>
      </w:r>
    </w:p>
    <w:p w14:paraId="7882A0A7" w14:textId="01DD577A" w:rsidR="00C4103F" w:rsidRPr="00D81DE1" w:rsidRDefault="00C4103F" w:rsidP="00F90CD1">
      <w:pPr>
        <w:pStyle w:val="Tekstpodstawowy"/>
        <w:spacing w:after="0" w:line="276" w:lineRule="auto"/>
        <w:ind w:left="4111"/>
      </w:pPr>
    </w:p>
    <w:p w14:paraId="465A1723" w14:textId="77777777" w:rsidR="00C4103F" w:rsidRPr="00D81DE1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D81DE1">
        <w:rPr>
          <w:rFonts w:ascii="Times New Roman" w:hAnsi="Times New Roman"/>
          <w:b/>
          <w:sz w:val="24"/>
          <w:szCs w:val="24"/>
        </w:rPr>
        <w:t>Wykonawca</w:t>
      </w:r>
      <w:r w:rsidR="007936D6" w:rsidRPr="00D81DE1">
        <w:rPr>
          <w:rFonts w:ascii="Times New Roman" w:hAnsi="Times New Roman"/>
          <w:b/>
          <w:sz w:val="24"/>
          <w:szCs w:val="24"/>
        </w:rPr>
        <w:t>:</w:t>
      </w:r>
    </w:p>
    <w:p w14:paraId="093665EC" w14:textId="20835F1F" w:rsidR="00757EFB" w:rsidRPr="00D81DE1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D81DE1">
        <w:rPr>
          <w:rFonts w:ascii="Times New Roman" w:hAnsi="Times New Roman"/>
          <w:sz w:val="24"/>
          <w:szCs w:val="24"/>
        </w:rPr>
        <w:t>…………………</w:t>
      </w:r>
      <w:r w:rsidRPr="00D81DE1">
        <w:rPr>
          <w:rFonts w:ascii="Times New Roman" w:hAnsi="Times New Roman"/>
          <w:sz w:val="24"/>
          <w:szCs w:val="24"/>
        </w:rPr>
        <w:t>…</w:t>
      </w:r>
    </w:p>
    <w:p w14:paraId="06F0B7CD" w14:textId="77777777" w:rsidR="007118F0" w:rsidRPr="00D81DE1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D81DE1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D81DE1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D81DE1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D81DE1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D81DE1">
        <w:rPr>
          <w:rFonts w:ascii="Times New Roman" w:hAnsi="Times New Roman"/>
          <w:i/>
          <w:sz w:val="24"/>
          <w:szCs w:val="24"/>
        </w:rPr>
        <w:t>KRS/CEiDG)</w:t>
      </w:r>
    </w:p>
    <w:p w14:paraId="5BC7D544" w14:textId="77777777" w:rsidR="00C4103F" w:rsidRPr="00D81DE1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D81DE1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C4D6879" w14:textId="77777777" w:rsidR="00757EFB" w:rsidRPr="00D81DE1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D81DE1">
        <w:rPr>
          <w:rFonts w:ascii="Times New Roman" w:hAnsi="Times New Roman"/>
          <w:sz w:val="24"/>
          <w:szCs w:val="24"/>
        </w:rPr>
        <w:t>……</w:t>
      </w:r>
      <w:r w:rsidRPr="00D81DE1">
        <w:rPr>
          <w:rFonts w:ascii="Times New Roman" w:hAnsi="Times New Roman"/>
          <w:sz w:val="24"/>
          <w:szCs w:val="24"/>
        </w:rPr>
        <w:t>…</w:t>
      </w:r>
    </w:p>
    <w:p w14:paraId="60ADAA78" w14:textId="77777777" w:rsidR="00484F88" w:rsidRPr="00D81DE1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D81DE1">
        <w:rPr>
          <w:rFonts w:ascii="Times New Roman" w:hAnsi="Times New Roman"/>
          <w:i/>
          <w:sz w:val="24"/>
          <w:szCs w:val="24"/>
        </w:rPr>
        <w:t>(imię, n</w:t>
      </w:r>
      <w:r w:rsidR="00825A09" w:rsidRPr="00D81DE1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D81DE1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D81DE1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D81DE1">
        <w:rPr>
          <w:rFonts w:ascii="Times New Roman" w:hAnsi="Times New Roman"/>
          <w:i/>
          <w:sz w:val="24"/>
          <w:szCs w:val="24"/>
        </w:rPr>
        <w:t>reprezentacji</w:t>
      </w:r>
      <w:r w:rsidRPr="00D81DE1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F78B0" w:rsidRPr="00D81DE1" w14:paraId="2F8FDD25" w14:textId="77777777" w:rsidTr="004E7BCD">
        <w:tc>
          <w:tcPr>
            <w:tcW w:w="9104" w:type="dxa"/>
            <w:shd w:val="clear" w:color="auto" w:fill="D9D9D9"/>
          </w:tcPr>
          <w:p w14:paraId="0171A67F" w14:textId="77777777" w:rsidR="000F78B0" w:rsidRPr="00D81DE1" w:rsidRDefault="000F78B0" w:rsidP="004E7BC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000D1501" w14:textId="77777777" w:rsidR="000F78B0" w:rsidRPr="00D81DE1" w:rsidRDefault="000F78B0" w:rsidP="004E7B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10EB8A0E" w14:textId="77777777" w:rsidR="000F78B0" w:rsidRPr="00D81DE1" w:rsidRDefault="000F78B0" w:rsidP="004E7BC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371BED06" w14:textId="77777777" w:rsidR="000F78B0" w:rsidRPr="00D81DE1" w:rsidRDefault="000F78B0" w:rsidP="004E7BCD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4560D9C9" w14:textId="77777777" w:rsidR="000F78B0" w:rsidRPr="00D81DE1" w:rsidRDefault="000F78B0" w:rsidP="004E7B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D23A836" w14:textId="77777777" w:rsidR="00E50194" w:rsidRPr="00D81DE1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Na potrzeby postę</w:t>
      </w:r>
      <w:r w:rsidR="008D0487" w:rsidRPr="00D81DE1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D81DE1">
        <w:rPr>
          <w:rFonts w:ascii="Times New Roman" w:hAnsi="Times New Roman"/>
          <w:sz w:val="24"/>
          <w:szCs w:val="24"/>
        </w:rPr>
        <w:t>zamówienia publicznego</w:t>
      </w:r>
      <w:r w:rsidR="00E50194" w:rsidRPr="00D81DE1">
        <w:rPr>
          <w:rFonts w:ascii="Times New Roman" w:hAnsi="Times New Roman"/>
          <w:sz w:val="24"/>
          <w:szCs w:val="24"/>
        </w:rPr>
        <w:t xml:space="preserve"> pn.:</w:t>
      </w:r>
    </w:p>
    <w:p w14:paraId="1BF8FC4E" w14:textId="77777777" w:rsidR="00E50194" w:rsidRPr="00D81DE1" w:rsidRDefault="000F78B0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81DE1">
        <w:rPr>
          <w:rFonts w:ascii="Times New Roman" w:hAnsi="Times New Roman"/>
          <w:b/>
          <w:sz w:val="24"/>
          <w:szCs w:val="24"/>
        </w:rPr>
        <w:t>Przeglądy i naprawy aparatów USG</w:t>
      </w:r>
    </w:p>
    <w:p w14:paraId="39F40A43" w14:textId="77777777" w:rsidR="00A44833" w:rsidRPr="00D81DE1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Znak sprawy:</w:t>
      </w:r>
      <w:r w:rsidRPr="00D81DE1">
        <w:rPr>
          <w:rFonts w:ascii="Times New Roman" w:hAnsi="Times New Roman"/>
          <w:b/>
          <w:sz w:val="24"/>
          <w:szCs w:val="24"/>
        </w:rPr>
        <w:t xml:space="preserve"> </w:t>
      </w:r>
      <w:r w:rsidR="000F78B0" w:rsidRPr="00D81DE1">
        <w:rPr>
          <w:rFonts w:ascii="Times New Roman" w:hAnsi="Times New Roman"/>
          <w:b/>
          <w:sz w:val="24"/>
          <w:szCs w:val="24"/>
        </w:rPr>
        <w:t>SZW/DZP/69/2022</w:t>
      </w:r>
    </w:p>
    <w:p w14:paraId="623A8295" w14:textId="6AE4EB18" w:rsidR="00F90CD1" w:rsidRPr="00D81DE1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 xml:space="preserve">prowadzonego przez </w:t>
      </w:r>
      <w:r w:rsidR="000F78B0" w:rsidRPr="00D81DE1">
        <w:rPr>
          <w:rFonts w:ascii="Times New Roman" w:hAnsi="Times New Roman"/>
          <w:b/>
          <w:sz w:val="24"/>
          <w:szCs w:val="24"/>
        </w:rPr>
        <w:t>SZPITAL WOJEWÓDZKI W POZNANIU</w:t>
      </w:r>
      <w:r w:rsidRPr="00D81DE1">
        <w:rPr>
          <w:rFonts w:ascii="Times New Roman" w:hAnsi="Times New Roman"/>
          <w:b/>
          <w:sz w:val="24"/>
          <w:szCs w:val="24"/>
        </w:rPr>
        <w:t>,</w:t>
      </w:r>
      <w:r w:rsidR="002B2AD9" w:rsidRPr="00D81DE1">
        <w:rPr>
          <w:rFonts w:ascii="Times New Roman" w:hAnsi="Times New Roman"/>
          <w:sz w:val="24"/>
          <w:szCs w:val="24"/>
        </w:rPr>
        <w:t xml:space="preserve"> </w:t>
      </w:r>
      <w:r w:rsidR="00E65685" w:rsidRPr="00D81DE1">
        <w:rPr>
          <w:rFonts w:ascii="Times New Roman" w:hAnsi="Times New Roman"/>
          <w:sz w:val="24"/>
          <w:szCs w:val="24"/>
        </w:rPr>
        <w:t>oświa</w:t>
      </w:r>
      <w:r w:rsidR="00825A09" w:rsidRPr="00D81DE1">
        <w:rPr>
          <w:rFonts w:ascii="Times New Roman" w:hAnsi="Times New Roman"/>
          <w:sz w:val="24"/>
          <w:szCs w:val="24"/>
        </w:rPr>
        <w:t>dczam</w:t>
      </w:r>
      <w:r w:rsidR="00E65685" w:rsidRPr="00D81DE1">
        <w:rPr>
          <w:rFonts w:ascii="Times New Roman" w:hAnsi="Times New Roman"/>
          <w:sz w:val="24"/>
          <w:szCs w:val="24"/>
        </w:rPr>
        <w:t>,</w:t>
      </w:r>
      <w:r w:rsidR="002B2AD9" w:rsidRPr="00D81DE1">
        <w:rPr>
          <w:rFonts w:ascii="Times New Roman" w:hAnsi="Times New Roman"/>
          <w:sz w:val="24"/>
          <w:szCs w:val="24"/>
        </w:rPr>
        <w:t xml:space="preserve"> </w:t>
      </w:r>
      <w:r w:rsidR="00D81DE1">
        <w:rPr>
          <w:rFonts w:ascii="Times New Roman" w:hAnsi="Times New Roman"/>
          <w:sz w:val="24"/>
          <w:szCs w:val="24"/>
        </w:rPr>
        <w:br/>
      </w:r>
      <w:r w:rsidR="002B2AD9" w:rsidRPr="00D81DE1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81DE1" w14:paraId="7FF6023C" w14:textId="77777777" w:rsidTr="00650D6C">
        <w:tc>
          <w:tcPr>
            <w:tcW w:w="9104" w:type="dxa"/>
            <w:shd w:val="clear" w:color="auto" w:fill="D9D9D9"/>
          </w:tcPr>
          <w:p w14:paraId="79B06A96" w14:textId="77777777" w:rsidR="00E50194" w:rsidRPr="00D81DE1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BC0C0D8" w14:textId="77777777" w:rsidR="00C113BF" w:rsidRPr="00D81DE1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D81DE1">
        <w:rPr>
          <w:rFonts w:ascii="Times New Roman" w:hAnsi="Times New Roman"/>
          <w:sz w:val="24"/>
          <w:szCs w:val="24"/>
        </w:rPr>
        <w:t xml:space="preserve">dstawie </w:t>
      </w:r>
      <w:r w:rsidR="002C4137" w:rsidRPr="00D81DE1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D81DE1">
        <w:rPr>
          <w:rFonts w:ascii="Times New Roman" w:hAnsi="Times New Roman"/>
          <w:sz w:val="24"/>
          <w:szCs w:val="24"/>
        </w:rPr>
        <w:t>108</w:t>
      </w:r>
      <w:r w:rsidR="002C4137" w:rsidRPr="00D81DE1">
        <w:rPr>
          <w:rFonts w:ascii="Times New Roman" w:hAnsi="Times New Roman"/>
          <w:sz w:val="24"/>
          <w:szCs w:val="24"/>
        </w:rPr>
        <w:t xml:space="preserve"> ust 1 </w:t>
      </w:r>
      <w:r w:rsidRPr="00D81DE1">
        <w:rPr>
          <w:rFonts w:ascii="Times New Roman" w:hAnsi="Times New Roman"/>
          <w:sz w:val="24"/>
          <w:szCs w:val="24"/>
        </w:rPr>
        <w:t>ustawy Pzp</w:t>
      </w:r>
      <w:r w:rsidR="00641874" w:rsidRPr="00D81DE1">
        <w:rPr>
          <w:rFonts w:ascii="Times New Roman" w:hAnsi="Times New Roman"/>
          <w:sz w:val="24"/>
          <w:szCs w:val="24"/>
        </w:rPr>
        <w:t>.</w:t>
      </w:r>
    </w:p>
    <w:p w14:paraId="4CB2DA7C" w14:textId="77777777" w:rsidR="002426FF" w:rsidRPr="00D81DE1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0474B3D9" w14:textId="77777777" w:rsidR="00023477" w:rsidRPr="00D81DE1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0C24356C" w14:textId="77777777" w:rsidR="00023477" w:rsidRPr="00D81DE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64221C71" w14:textId="553747CE" w:rsidR="00992BD8" w:rsidRPr="00D81DE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1DE1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D81DE1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D81DE1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D81DE1">
        <w:rPr>
          <w:rFonts w:ascii="Times New Roman" w:hAnsi="Times New Roman"/>
          <w:color w:val="0070C0"/>
          <w:sz w:val="24"/>
          <w:szCs w:val="24"/>
        </w:rPr>
        <w:br/>
      </w:r>
      <w:r w:rsidRPr="00D81DE1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D81DE1">
        <w:rPr>
          <w:rFonts w:ascii="Times New Roman" w:hAnsi="Times New Roman"/>
          <w:color w:val="0070C0"/>
          <w:sz w:val="24"/>
          <w:szCs w:val="24"/>
        </w:rPr>
        <w:t>W</w:t>
      </w:r>
      <w:r w:rsidRPr="00D81DE1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BA9FB56" w14:textId="40859888" w:rsidR="00023477" w:rsidRPr="00D81DE1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D81DE1">
        <w:rPr>
          <w:rFonts w:ascii="Times New Roman" w:hAnsi="Times New Roman"/>
          <w:sz w:val="24"/>
          <w:szCs w:val="24"/>
        </w:rPr>
        <w:br/>
      </w:r>
      <w:r w:rsidRPr="00D81DE1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D81DE1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D81DE1">
        <w:rPr>
          <w:rFonts w:ascii="Times New Roman" w:hAnsi="Times New Roman"/>
          <w:i/>
          <w:sz w:val="24"/>
          <w:szCs w:val="24"/>
        </w:rPr>
        <w:t>.</w:t>
      </w:r>
      <w:r w:rsidRPr="00D81DE1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D81DE1">
        <w:rPr>
          <w:rFonts w:ascii="Times New Roman" w:hAnsi="Times New Roman"/>
          <w:sz w:val="24"/>
          <w:szCs w:val="24"/>
        </w:rPr>
        <w:t>110</w:t>
      </w:r>
      <w:r w:rsidRPr="00D81DE1">
        <w:rPr>
          <w:rFonts w:ascii="Times New Roman" w:hAnsi="Times New Roman"/>
          <w:sz w:val="24"/>
          <w:szCs w:val="24"/>
        </w:rPr>
        <w:t xml:space="preserve"> </w:t>
      </w:r>
      <w:r w:rsidR="005078AF">
        <w:rPr>
          <w:rFonts w:ascii="Times New Roman" w:hAnsi="Times New Roman"/>
          <w:sz w:val="24"/>
          <w:szCs w:val="24"/>
        </w:rPr>
        <w:br/>
      </w:r>
      <w:r w:rsidRPr="00D81DE1">
        <w:rPr>
          <w:rFonts w:ascii="Times New Roman" w:hAnsi="Times New Roman"/>
          <w:sz w:val="24"/>
          <w:szCs w:val="24"/>
        </w:rPr>
        <w:t xml:space="preserve">ust. </w:t>
      </w:r>
      <w:r w:rsidR="00710937" w:rsidRPr="00D81DE1">
        <w:rPr>
          <w:rFonts w:ascii="Times New Roman" w:hAnsi="Times New Roman"/>
          <w:sz w:val="24"/>
          <w:szCs w:val="24"/>
        </w:rPr>
        <w:t>2</w:t>
      </w:r>
      <w:r w:rsidRPr="00D81DE1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D81DE1">
        <w:rPr>
          <w:rFonts w:ascii="Times New Roman" w:hAnsi="Times New Roman"/>
          <w:sz w:val="24"/>
          <w:szCs w:val="24"/>
        </w:rPr>
        <w:t xml:space="preserve"> i zapobiegawcze</w:t>
      </w:r>
      <w:r w:rsidRPr="00D81DE1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D81DE1">
        <w:rPr>
          <w:rFonts w:ascii="Times New Roman" w:hAnsi="Times New Roman"/>
          <w:sz w:val="24"/>
          <w:szCs w:val="24"/>
        </w:rPr>
        <w:t>..</w:t>
      </w:r>
      <w:r w:rsidRPr="00D81DE1">
        <w:rPr>
          <w:rFonts w:ascii="Times New Roman" w:hAnsi="Times New Roman"/>
          <w:sz w:val="24"/>
          <w:szCs w:val="24"/>
        </w:rPr>
        <w:t>……………</w:t>
      </w:r>
      <w:r w:rsidR="00023477" w:rsidRPr="00D81DE1">
        <w:rPr>
          <w:rFonts w:ascii="Times New Roman" w:hAnsi="Times New Roman"/>
          <w:sz w:val="24"/>
          <w:szCs w:val="24"/>
        </w:rPr>
        <w:t>…</w:t>
      </w:r>
      <w:r w:rsidRPr="00D81DE1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D81DE1">
        <w:rPr>
          <w:rFonts w:ascii="Times New Roman" w:hAnsi="Times New Roman"/>
          <w:sz w:val="24"/>
          <w:szCs w:val="24"/>
        </w:rPr>
        <w:t>.</w:t>
      </w:r>
      <w:r w:rsidRPr="00D81DE1">
        <w:rPr>
          <w:rFonts w:ascii="Times New Roman" w:hAnsi="Times New Roman"/>
          <w:sz w:val="24"/>
          <w:szCs w:val="24"/>
        </w:rPr>
        <w:t>…</w:t>
      </w:r>
      <w:r w:rsidR="007A2BCB" w:rsidRPr="00D81DE1">
        <w:rPr>
          <w:rFonts w:ascii="Times New Roman" w:hAnsi="Times New Roman"/>
          <w:sz w:val="24"/>
          <w:szCs w:val="24"/>
        </w:rPr>
        <w:t>.</w:t>
      </w:r>
    </w:p>
    <w:p w14:paraId="131BD562" w14:textId="77777777" w:rsidR="007A2BCB" w:rsidRPr="00D81DE1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2DD5BA7D" w14:textId="6D7214F0" w:rsidR="0011306C" w:rsidRPr="00D81DE1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D81DE1">
        <w:rPr>
          <w:rFonts w:ascii="Times New Roman" w:hAnsi="Times New Roman"/>
          <w:sz w:val="24"/>
          <w:szCs w:val="24"/>
        </w:rPr>
        <w:br/>
      </w:r>
      <w:r w:rsidRPr="00D81DE1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D81DE1">
        <w:rPr>
          <w:rFonts w:ascii="Times New Roman" w:hAnsi="Times New Roman"/>
          <w:sz w:val="24"/>
          <w:szCs w:val="24"/>
        </w:rPr>
        <w:br/>
      </w:r>
      <w:r w:rsidRPr="00D81DE1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D81DE1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D81DE1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81DE1" w14:paraId="30255293" w14:textId="77777777" w:rsidTr="00CD4DD1">
        <w:tc>
          <w:tcPr>
            <w:tcW w:w="9104" w:type="dxa"/>
            <w:shd w:val="clear" w:color="auto" w:fill="D9D9D9"/>
          </w:tcPr>
          <w:p w14:paraId="7B60157D" w14:textId="77777777" w:rsidR="0011306C" w:rsidRPr="00D81DE1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D81DE1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2DD961D" w14:textId="4C9A1A6C" w:rsidR="00D2702A" w:rsidRPr="00D81DE1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Oświadczam,</w:t>
      </w:r>
      <w:r w:rsidR="00313417" w:rsidRPr="00D81DE1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D81DE1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D81DE1">
        <w:rPr>
          <w:rFonts w:ascii="Times New Roman" w:hAnsi="Times New Roman"/>
          <w:sz w:val="24"/>
          <w:szCs w:val="24"/>
        </w:rPr>
        <w:t xml:space="preserve"> warunki udziału </w:t>
      </w:r>
      <w:r w:rsidR="00D81DE1">
        <w:rPr>
          <w:rFonts w:ascii="Times New Roman" w:hAnsi="Times New Roman"/>
          <w:sz w:val="24"/>
          <w:szCs w:val="24"/>
        </w:rPr>
        <w:br/>
      </w:r>
      <w:r w:rsidR="004541F9" w:rsidRPr="00D81DE1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81DE1" w14:paraId="1C53AAA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49FAB" w14:textId="77777777" w:rsidR="00D2702A" w:rsidRPr="00D81DE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E2163" w14:textId="77777777" w:rsidR="00D2702A" w:rsidRPr="00D81DE1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0F78B0" w:rsidRPr="00D81DE1" w14:paraId="7BB2DF2C" w14:textId="77777777" w:rsidTr="004E7B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D042" w14:textId="77777777" w:rsidR="000F78B0" w:rsidRPr="00D81DE1" w:rsidRDefault="000F78B0" w:rsidP="004E7BC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351C9" w14:textId="77777777" w:rsidR="000F78B0" w:rsidRPr="00D81DE1" w:rsidRDefault="000F78B0" w:rsidP="004E7BC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78F575BD" w14:textId="77777777" w:rsidR="000F78B0" w:rsidRPr="00D81DE1" w:rsidRDefault="000F78B0" w:rsidP="004E7BC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0F78B0" w:rsidRPr="00D81DE1" w14:paraId="106F4424" w14:textId="77777777" w:rsidTr="004E7B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8A395" w14:textId="77777777" w:rsidR="000F78B0" w:rsidRPr="00D81DE1" w:rsidRDefault="000F78B0" w:rsidP="004E7BC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843B3" w14:textId="77777777" w:rsidR="000F78B0" w:rsidRPr="00D81DE1" w:rsidRDefault="000F78B0" w:rsidP="004E7BC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09B92094" w14:textId="0CAF53D1" w:rsidR="000F78B0" w:rsidRDefault="000F78B0" w:rsidP="004E7BC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  <w:r w:rsidR="00D81DE1">
              <w:rPr>
                <w:rFonts w:ascii="Times New Roman" w:hAnsi="Times New Roman"/>
                <w:sz w:val="24"/>
                <w:szCs w:val="24"/>
              </w:rPr>
              <w:br/>
            </w:r>
            <w:r w:rsidRPr="00D81DE1">
              <w:rPr>
                <w:rFonts w:ascii="Times New Roman" w:hAnsi="Times New Roman"/>
                <w:sz w:val="24"/>
                <w:szCs w:val="24"/>
              </w:rPr>
              <w:t>na podstawie art. 274 ust. 1 Ustawy żądać będzie przedstawienia dokumentów wyszczególnionych w rozdziale 9 ust. 9.2 SWZ</w:t>
            </w:r>
          </w:p>
          <w:p w14:paraId="55D0FA49" w14:textId="77777777" w:rsidR="00D81DE1" w:rsidRDefault="00D81DE1" w:rsidP="004E7BC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1EA86C" w14:textId="2023FCCC" w:rsidR="00D81DE1" w:rsidRPr="00D81DE1" w:rsidRDefault="00D81DE1" w:rsidP="00D81DE1">
            <w:pPr>
              <w:numPr>
                <w:ilvl w:val="0"/>
                <w:numId w:val="16"/>
              </w:numPr>
              <w:spacing w:before="60" w:after="120" w:line="276" w:lineRule="auto"/>
              <w:ind w:left="317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narzędzi, wyposażenia zakładu lub urządzeń technicznych</w:t>
            </w:r>
          </w:p>
          <w:p w14:paraId="2C301246" w14:textId="77777777" w:rsidR="00D81DE1" w:rsidRPr="00D81DE1" w:rsidRDefault="00D81DE1" w:rsidP="00D81DE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narzędzi, wyposażenia zakładu lub urządzeń technicznych dostępnych wykonawcy w celu wykonania zamówienia publicznego </w:t>
            </w: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wraz z informacją o podstawie do dysponowania tymi zasobami.</w:t>
            </w:r>
          </w:p>
          <w:p w14:paraId="04C09A0C" w14:textId="6F8B6706" w:rsidR="00D81DE1" w:rsidRPr="00D81DE1" w:rsidRDefault="00D81DE1" w:rsidP="00D81DE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lastRenderedPageBreak/>
              <w:t xml:space="preserve">Na potwierdzenie spełniania niniejszego warunku Wykonawca musi posiadać 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br/>
            </w:r>
            <w:r w:rsidRPr="00D81DE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i przedstawić Zamawiającemu</w:t>
            </w: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:</w:t>
            </w:r>
          </w:p>
          <w:p w14:paraId="6BE26C37" w14:textId="51FC428C" w:rsidR="00D81DE1" w:rsidRPr="00D81DE1" w:rsidRDefault="00D81DE1" w:rsidP="00D81DE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1) dokument potwierdzający prawo dysponowania legalnym oprogramowaniem (certyfikat / oświadczenie, że oprogramowanie zostało dostarczone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przez producenta) oraz</w:t>
            </w:r>
          </w:p>
          <w:p w14:paraId="00AADDEE" w14:textId="77777777" w:rsidR="00D81DE1" w:rsidRDefault="00D81DE1" w:rsidP="00D81DE1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2) narzędzia (certyfikat / protokół legalizacji urządzeń)</w:t>
            </w:r>
          </w:p>
          <w:p w14:paraId="37291F23" w14:textId="77777777" w:rsidR="00D81DE1" w:rsidRDefault="00D81DE1" w:rsidP="00D81DE1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37B29B16" w14:textId="0436EADA" w:rsidR="00D81DE1" w:rsidRPr="00D81DE1" w:rsidRDefault="00D81DE1" w:rsidP="00D81DE1">
            <w:pPr>
              <w:numPr>
                <w:ilvl w:val="0"/>
                <w:numId w:val="16"/>
              </w:numPr>
              <w:spacing w:before="60" w:after="120" w:line="276" w:lineRule="auto"/>
              <w:ind w:left="317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osób</w:t>
            </w:r>
          </w:p>
          <w:p w14:paraId="59F47B20" w14:textId="0F246C05" w:rsidR="00D81DE1" w:rsidRPr="00D81DE1" w:rsidRDefault="00D81DE1" w:rsidP="00D81DE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ich kwalifikacji zawodowych, uprawnień, doświadczenia </w:t>
            </w: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 xml:space="preserve">i wykształcenia niezbędnych do wykonania zamówienia publicznego, a także zakresu wykonywanych przez nie czynności oraz informacją o podstawie </w:t>
            </w: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do dysponowania tymi osobami – zgodnie z załącznikiem nr 5 do SWZ / załącznik nr 3 do umowy</w:t>
            </w:r>
          </w:p>
          <w:p w14:paraId="13245631" w14:textId="77777777" w:rsidR="00D81DE1" w:rsidRPr="00D81DE1" w:rsidRDefault="00D81DE1" w:rsidP="00D81DE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740B47ED" w14:textId="77777777" w:rsidR="00D81DE1" w:rsidRPr="00D81DE1" w:rsidRDefault="00D81DE1" w:rsidP="00D81DE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6FD33CCA" w14:textId="77777777" w:rsidR="00D81DE1" w:rsidRPr="00D81DE1" w:rsidRDefault="00D81DE1" w:rsidP="00D81DE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15D00E97" w14:textId="77777777" w:rsidR="00D81DE1" w:rsidRPr="00D81DE1" w:rsidRDefault="00D81DE1" w:rsidP="00D81DE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  <w:p w14:paraId="69CC7E69" w14:textId="77777777" w:rsidR="00D81DE1" w:rsidRPr="00D81DE1" w:rsidRDefault="00D81DE1" w:rsidP="00D81DE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D81DE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Dla osoby/</w:t>
            </w:r>
            <w:proofErr w:type="spellStart"/>
            <w:r w:rsidRPr="00D81DE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ób</w:t>
            </w:r>
            <w:proofErr w:type="spellEnd"/>
            <w:r w:rsidRPr="00D81DE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wymienionej/</w:t>
            </w:r>
            <w:proofErr w:type="spellStart"/>
            <w:r w:rsidRPr="00D81DE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ych</w:t>
            </w:r>
            <w:proofErr w:type="spellEnd"/>
            <w:r w:rsidRPr="00D81DE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w wykazie należy dołączyć:</w:t>
            </w:r>
          </w:p>
          <w:p w14:paraId="3FEA0930" w14:textId="651A6DE4" w:rsidR="00D81DE1" w:rsidRPr="00D81DE1" w:rsidRDefault="00D81DE1" w:rsidP="00D81DE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 ważny certyfikat uprawniający do wykonania przedmiotu zamówienia </w:t>
            </w:r>
            <w:r w:rsidRPr="00D81DE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do realizacji zamówienia</w:t>
            </w:r>
          </w:p>
        </w:tc>
      </w:tr>
      <w:tr w:rsidR="000F78B0" w:rsidRPr="00D81DE1" w14:paraId="77192008" w14:textId="77777777" w:rsidTr="004E7B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5DA6B" w14:textId="77777777" w:rsidR="000F78B0" w:rsidRPr="00D81DE1" w:rsidRDefault="000F78B0" w:rsidP="004E7BC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8FD55" w14:textId="77777777" w:rsidR="000F78B0" w:rsidRPr="00D81DE1" w:rsidRDefault="000F78B0" w:rsidP="004E7BC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74B8424" w14:textId="77777777" w:rsidR="000F78B0" w:rsidRPr="00D81DE1" w:rsidRDefault="000F78B0" w:rsidP="004E7BC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0F78B0" w:rsidRPr="00D81DE1" w14:paraId="307C4080" w14:textId="77777777" w:rsidTr="004E7B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ED3A3" w14:textId="77777777" w:rsidR="000F78B0" w:rsidRPr="00D81DE1" w:rsidRDefault="000F78B0" w:rsidP="004E7BC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9CA16" w14:textId="0350B032" w:rsidR="000F78B0" w:rsidRPr="00D81DE1" w:rsidRDefault="000F78B0" w:rsidP="004E7BC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D81DE1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D81DE1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160A9ED6" w14:textId="77777777" w:rsidR="000F78B0" w:rsidRPr="00D81DE1" w:rsidRDefault="000F78B0" w:rsidP="004E7BC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9C3304A" w14:textId="6CDA8473" w:rsidR="00E21BB4" w:rsidRPr="00D81DE1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40204CCB" w14:textId="0ADBB091" w:rsidR="00E21BB4" w:rsidRPr="00D81DE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1DE1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D81DE1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D81DE1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D81DE1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D81DE1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D81DE1">
        <w:rPr>
          <w:rFonts w:ascii="Times New Roman" w:hAnsi="Times New Roman"/>
          <w:color w:val="0070C0"/>
          <w:sz w:val="24"/>
          <w:szCs w:val="24"/>
        </w:rPr>
        <w:t>W</w:t>
      </w:r>
      <w:r w:rsidRPr="00D81DE1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D81DE1">
        <w:rPr>
          <w:rFonts w:ascii="Times New Roman" w:hAnsi="Times New Roman"/>
          <w:color w:val="0070C0"/>
          <w:sz w:val="24"/>
          <w:szCs w:val="24"/>
        </w:rPr>
        <w:t>W</w:t>
      </w:r>
      <w:r w:rsidRPr="00D81DE1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322ECD48" w14:textId="60397BA3" w:rsidR="00C62F57" w:rsidRPr="00D81DE1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D81DE1">
        <w:rPr>
          <w:rFonts w:ascii="Times New Roman" w:hAnsi="Times New Roman"/>
          <w:sz w:val="24"/>
          <w:szCs w:val="24"/>
        </w:rPr>
        <w:t>Z</w:t>
      </w:r>
      <w:r w:rsidRPr="00D81DE1">
        <w:rPr>
          <w:rFonts w:ascii="Times New Roman" w:hAnsi="Times New Roman"/>
          <w:sz w:val="24"/>
          <w:szCs w:val="24"/>
        </w:rPr>
        <w:t xml:space="preserve">amawiającego </w:t>
      </w:r>
      <w:r w:rsidR="005078AF">
        <w:rPr>
          <w:rFonts w:ascii="Times New Roman" w:hAnsi="Times New Roman"/>
          <w:sz w:val="24"/>
          <w:szCs w:val="24"/>
        </w:rPr>
        <w:br/>
      </w:r>
      <w:r w:rsidRPr="00D81DE1">
        <w:rPr>
          <w:rFonts w:ascii="Times New Roman" w:hAnsi="Times New Roman"/>
          <w:sz w:val="24"/>
          <w:szCs w:val="24"/>
        </w:rPr>
        <w:t>w  następującym zakresie:</w:t>
      </w:r>
    </w:p>
    <w:p w14:paraId="48860C36" w14:textId="77777777" w:rsidR="00C62F57" w:rsidRPr="00D81DE1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598F5147" w14:textId="77777777" w:rsidR="00721D87" w:rsidRPr="00D81DE1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81DE1">
        <w:rPr>
          <w:rFonts w:ascii="Times New Roman" w:hAnsi="Times New Roman"/>
          <w:sz w:val="24"/>
          <w:szCs w:val="24"/>
        </w:rPr>
        <w:t>ego/</w:t>
      </w:r>
      <w:r w:rsidRPr="00D81DE1">
        <w:rPr>
          <w:rFonts w:ascii="Times New Roman" w:hAnsi="Times New Roman"/>
          <w:sz w:val="24"/>
          <w:szCs w:val="24"/>
        </w:rPr>
        <w:t xml:space="preserve">ych zasoby: </w:t>
      </w:r>
    </w:p>
    <w:p w14:paraId="6A2DEC94" w14:textId="77777777" w:rsidR="00721D87" w:rsidRPr="00D81DE1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……………</w:t>
      </w:r>
      <w:r w:rsidR="00721D87" w:rsidRPr="00D81DE1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7ED9D728" w14:textId="77777777" w:rsidR="00721D87" w:rsidRPr="00D81DE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1DE1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0620213B" w14:textId="77777777" w:rsidR="00721D87" w:rsidRPr="00D81DE1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19A7861D" w14:textId="77777777" w:rsidR="00E21BB4" w:rsidRPr="00D81DE1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……………</w:t>
      </w:r>
      <w:r w:rsidR="00721D87" w:rsidRPr="00D81DE1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D81DE1">
        <w:rPr>
          <w:rFonts w:ascii="Times New Roman" w:hAnsi="Times New Roman"/>
          <w:sz w:val="24"/>
          <w:szCs w:val="24"/>
        </w:rPr>
        <w:t>………………………….</w:t>
      </w:r>
    </w:p>
    <w:p w14:paraId="4AD0CA6B" w14:textId="77777777" w:rsidR="00E21BB4" w:rsidRPr="00D81DE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1DE1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46F25A70" w14:textId="77777777" w:rsidR="00C62F57" w:rsidRPr="00D81DE1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81DE1" w14:paraId="2454D211" w14:textId="77777777" w:rsidTr="00CD4DD1">
        <w:tc>
          <w:tcPr>
            <w:tcW w:w="9104" w:type="dxa"/>
            <w:shd w:val="clear" w:color="auto" w:fill="D9D9D9"/>
          </w:tcPr>
          <w:p w14:paraId="5A846649" w14:textId="77777777" w:rsidR="00BE6F04" w:rsidRPr="00D81DE1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50B9DF5" w14:textId="7C19D8A5" w:rsidR="00FE4E2B" w:rsidRPr="00D81DE1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D81DE1">
        <w:rPr>
          <w:rFonts w:ascii="Times New Roman" w:hAnsi="Times New Roman"/>
          <w:sz w:val="24"/>
          <w:szCs w:val="24"/>
        </w:rPr>
        <w:br/>
      </w:r>
      <w:r w:rsidRPr="00D81DE1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D81DE1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81DE1" w14:paraId="63A7045D" w14:textId="77777777" w:rsidTr="00847232">
        <w:tc>
          <w:tcPr>
            <w:tcW w:w="9104" w:type="dxa"/>
            <w:shd w:val="clear" w:color="auto" w:fill="D9D9D9"/>
          </w:tcPr>
          <w:p w14:paraId="09B79A4C" w14:textId="77777777" w:rsidR="00E426EB" w:rsidRPr="00D81DE1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1DE1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95F4AD0" w14:textId="77777777" w:rsidR="00E426EB" w:rsidRPr="00D81DE1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5DE08" w14:textId="77777777" w:rsidR="00E426EB" w:rsidRPr="00D81DE1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CE3DC41" w14:textId="77777777" w:rsidR="00E426EB" w:rsidRPr="00D81DE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C85937D" w14:textId="77777777" w:rsidR="00E426EB" w:rsidRPr="00D81DE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1DE1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3B77EF36" w14:textId="77777777" w:rsidR="00E426EB" w:rsidRPr="00D81DE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320CB6E" w14:textId="77777777" w:rsidR="00E426EB" w:rsidRPr="00D81DE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1DE1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1C28E227" w14:textId="77777777" w:rsidR="00E426EB" w:rsidRPr="00D81DE1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778A592" w14:textId="77777777" w:rsidR="0012157F" w:rsidRPr="00D81DE1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A74B3C0" w14:textId="77777777" w:rsidR="00524951" w:rsidRPr="00D81DE1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ab/>
      </w:r>
      <w:r w:rsidRPr="00D81DE1">
        <w:rPr>
          <w:rFonts w:ascii="Times New Roman" w:hAnsi="Times New Roman"/>
          <w:sz w:val="24"/>
          <w:szCs w:val="24"/>
        </w:rPr>
        <w:tab/>
      </w:r>
      <w:r w:rsidRPr="00D81DE1">
        <w:rPr>
          <w:rFonts w:ascii="Times New Roman" w:hAnsi="Times New Roman"/>
          <w:sz w:val="24"/>
          <w:szCs w:val="24"/>
        </w:rPr>
        <w:tab/>
      </w:r>
      <w:r w:rsidRPr="00D81DE1">
        <w:rPr>
          <w:rFonts w:ascii="Times New Roman" w:hAnsi="Times New Roman"/>
          <w:sz w:val="24"/>
          <w:szCs w:val="24"/>
        </w:rPr>
        <w:tab/>
      </w:r>
      <w:r w:rsidRPr="00D81DE1">
        <w:rPr>
          <w:rFonts w:ascii="Times New Roman" w:hAnsi="Times New Roman"/>
          <w:sz w:val="24"/>
          <w:szCs w:val="24"/>
        </w:rPr>
        <w:tab/>
      </w:r>
      <w:r w:rsidRPr="00D81DE1">
        <w:rPr>
          <w:rFonts w:ascii="Times New Roman" w:hAnsi="Times New Roman"/>
          <w:sz w:val="24"/>
          <w:szCs w:val="24"/>
        </w:rPr>
        <w:tab/>
      </w:r>
      <w:r w:rsidRPr="00D81DE1">
        <w:rPr>
          <w:rFonts w:ascii="Times New Roman" w:hAnsi="Times New Roman"/>
          <w:sz w:val="24"/>
          <w:szCs w:val="24"/>
        </w:rPr>
        <w:tab/>
      </w:r>
    </w:p>
    <w:p w14:paraId="0A207AD6" w14:textId="77777777" w:rsidR="00524951" w:rsidRPr="00D81DE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1B150C0E" w14:textId="2FA4E617" w:rsidR="00FE4E2B" w:rsidRPr="00D81DE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sz w:val="24"/>
          <w:szCs w:val="24"/>
        </w:rPr>
        <w:t xml:space="preserve">  </w:t>
      </w:r>
      <w:r w:rsidR="006D536F" w:rsidRPr="00D81DE1">
        <w:rPr>
          <w:rFonts w:ascii="Times New Roman" w:hAnsi="Times New Roman"/>
          <w:sz w:val="24"/>
          <w:szCs w:val="24"/>
        </w:rPr>
        <w:t>………..</w:t>
      </w:r>
      <w:r w:rsidR="00FE4E2B" w:rsidRPr="00D81DE1">
        <w:rPr>
          <w:rFonts w:ascii="Times New Roman" w:hAnsi="Times New Roman"/>
          <w:sz w:val="24"/>
          <w:szCs w:val="24"/>
        </w:rPr>
        <w:t>…</w:t>
      </w:r>
      <w:r w:rsidR="006D536F" w:rsidRPr="00D81DE1">
        <w:rPr>
          <w:rFonts w:ascii="Times New Roman" w:hAnsi="Times New Roman"/>
          <w:sz w:val="24"/>
          <w:szCs w:val="24"/>
        </w:rPr>
        <w:t>………..</w:t>
      </w:r>
      <w:r w:rsidR="00FE4E2B" w:rsidRPr="00D81DE1">
        <w:rPr>
          <w:rFonts w:ascii="Times New Roman" w:hAnsi="Times New Roman"/>
          <w:sz w:val="24"/>
          <w:szCs w:val="24"/>
        </w:rPr>
        <w:t>……</w:t>
      </w:r>
      <w:r w:rsidR="006D536F" w:rsidRPr="00D81DE1">
        <w:rPr>
          <w:rFonts w:ascii="Times New Roman" w:hAnsi="Times New Roman"/>
          <w:sz w:val="24"/>
          <w:szCs w:val="24"/>
        </w:rPr>
        <w:t>.</w:t>
      </w:r>
      <w:r w:rsidR="00FE4E2B" w:rsidRPr="00D81DE1">
        <w:rPr>
          <w:rFonts w:ascii="Times New Roman" w:hAnsi="Times New Roman"/>
          <w:sz w:val="24"/>
          <w:szCs w:val="24"/>
        </w:rPr>
        <w:t>…………………………………</w:t>
      </w:r>
    </w:p>
    <w:p w14:paraId="117C444A" w14:textId="77777777" w:rsidR="00484F88" w:rsidRPr="00D81DE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1DE1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D81DE1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D81DE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E84E5" w14:textId="77777777" w:rsidR="002C3C33" w:rsidRDefault="002C3C33" w:rsidP="0038231F">
      <w:pPr>
        <w:spacing w:after="0" w:line="240" w:lineRule="auto"/>
      </w:pPr>
      <w:r>
        <w:separator/>
      </w:r>
    </w:p>
  </w:endnote>
  <w:endnote w:type="continuationSeparator" w:id="0">
    <w:p w14:paraId="4EF94880" w14:textId="77777777" w:rsidR="002C3C33" w:rsidRDefault="002C3C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DD418" w14:textId="77777777" w:rsidR="000F78B0" w:rsidRDefault="000F78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1B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61BC1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1ACBB" w14:textId="77777777" w:rsidR="000F78B0" w:rsidRDefault="000F78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FA3CD" w14:textId="77777777" w:rsidR="002C3C33" w:rsidRDefault="002C3C33" w:rsidP="0038231F">
      <w:pPr>
        <w:spacing w:after="0" w:line="240" w:lineRule="auto"/>
      </w:pPr>
      <w:r>
        <w:separator/>
      </w:r>
    </w:p>
  </w:footnote>
  <w:footnote w:type="continuationSeparator" w:id="0">
    <w:p w14:paraId="1DCC1719" w14:textId="77777777" w:rsidR="002C3C33" w:rsidRDefault="002C3C33" w:rsidP="0038231F">
      <w:pPr>
        <w:spacing w:after="0" w:line="240" w:lineRule="auto"/>
      </w:pPr>
      <w:r>
        <w:continuationSeparator/>
      </w:r>
    </w:p>
  </w:footnote>
  <w:footnote w:id="1">
    <w:p w14:paraId="7FAFBD5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FF168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C0F4EB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24BCC5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39C59" w14:textId="77777777" w:rsidR="000F78B0" w:rsidRDefault="000F78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975AD" w14:textId="77777777" w:rsidR="000F78B0" w:rsidRDefault="000F78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70640" w14:textId="77777777" w:rsidR="000F78B0" w:rsidRDefault="000F78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7B1B1C"/>
    <w:multiLevelType w:val="hybridMultilevel"/>
    <w:tmpl w:val="F7A64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64471C"/>
    <w:multiLevelType w:val="hybridMultilevel"/>
    <w:tmpl w:val="D122BE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184841">
    <w:abstractNumId w:val="12"/>
  </w:num>
  <w:num w:numId="2" w16cid:durableId="1088619707">
    <w:abstractNumId w:val="0"/>
  </w:num>
  <w:num w:numId="3" w16cid:durableId="995887934">
    <w:abstractNumId w:val="10"/>
  </w:num>
  <w:num w:numId="4" w16cid:durableId="1800414005">
    <w:abstractNumId w:val="15"/>
  </w:num>
  <w:num w:numId="5" w16cid:durableId="1313943456">
    <w:abstractNumId w:val="13"/>
  </w:num>
  <w:num w:numId="6" w16cid:durableId="1517420924">
    <w:abstractNumId w:val="9"/>
  </w:num>
  <w:num w:numId="7" w16cid:durableId="627400523">
    <w:abstractNumId w:val="1"/>
  </w:num>
  <w:num w:numId="8" w16cid:durableId="502401547">
    <w:abstractNumId w:val="6"/>
  </w:num>
  <w:num w:numId="9" w16cid:durableId="1796948226">
    <w:abstractNumId w:val="4"/>
  </w:num>
  <w:num w:numId="10" w16cid:durableId="867377027">
    <w:abstractNumId w:val="7"/>
  </w:num>
  <w:num w:numId="11" w16cid:durableId="346635813">
    <w:abstractNumId w:val="5"/>
  </w:num>
  <w:num w:numId="12" w16cid:durableId="1232734240">
    <w:abstractNumId w:val="8"/>
  </w:num>
  <w:num w:numId="13" w16cid:durableId="1512332429">
    <w:abstractNumId w:val="3"/>
  </w:num>
  <w:num w:numId="14" w16cid:durableId="1742629390">
    <w:abstractNumId w:val="2"/>
  </w:num>
  <w:num w:numId="15" w16cid:durableId="803699563">
    <w:abstractNumId w:val="11"/>
  </w:num>
  <w:num w:numId="16" w16cid:durableId="15142216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EE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8B0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C33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DEE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78A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1DE1"/>
    <w:rsid w:val="00DA6EC7"/>
    <w:rsid w:val="00DD146A"/>
    <w:rsid w:val="00DD3E9D"/>
    <w:rsid w:val="00E022A1"/>
    <w:rsid w:val="00E14EE9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2B2D"/>
  <w15:docId w15:val="{ED2DADB0-9A6B-4402-A6EE-6789B835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965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2022-10-11T10:36:00Z</dcterms:created>
  <dcterms:modified xsi:type="dcterms:W3CDTF">2022-10-11T10:37:00Z</dcterms:modified>
</cp:coreProperties>
</file>