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C6EDA" w:rsidRDefault="00657A47" w:rsidP="00DC6EDA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C6ED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C6EDA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DC6ED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DC6EDA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DC6EDA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DC6ED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C6ED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C6ED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C6ED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C6ED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DC6ED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C6ED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DC6EDA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DC6EDA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DC6EDA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DC6EDA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DC6EDA">
        <w:rPr>
          <w:rFonts w:ascii="Arial Narrow" w:hAnsi="Arial Narrow" w:cs="Arial"/>
          <w:sz w:val="20"/>
        </w:rPr>
        <w:t>……………………………………………</w:t>
      </w:r>
      <w:r w:rsidR="00071D4C" w:rsidRPr="00DC6EDA">
        <w:rPr>
          <w:rFonts w:ascii="Arial Narrow" w:hAnsi="Arial Narrow" w:cs="Arial"/>
          <w:sz w:val="20"/>
        </w:rPr>
        <w:t>…………………………………………………………....</w:t>
      </w:r>
      <w:r w:rsidRPr="00DC6EDA">
        <w:rPr>
          <w:rFonts w:ascii="Arial Narrow" w:hAnsi="Arial Narrow" w:cs="Arial"/>
          <w:sz w:val="20"/>
        </w:rPr>
        <w:t>…</w:t>
      </w:r>
    </w:p>
    <w:p w:rsidR="00B62AD0" w:rsidRPr="00DC6EDA" w:rsidRDefault="00B62AD0" w:rsidP="00DC6EDA">
      <w:pPr>
        <w:spacing w:after="360"/>
        <w:jc w:val="both"/>
        <w:rPr>
          <w:rFonts w:ascii="Arial Narrow" w:hAnsi="Arial Narrow"/>
          <w:sz w:val="20"/>
          <w:lang w:eastAsia="pl-PL"/>
        </w:rPr>
      </w:pPr>
      <w:r w:rsidRPr="00DC6EDA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DC6EDA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DC6EDA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C6ED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C6ED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C6EDA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C6ED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DC6EDA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DC6EDA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DC6EDA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C6EDA" w:rsidRDefault="0071340C" w:rsidP="00DC6EDA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C6ED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C6EDA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C6EDA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C6EDA">
        <w:rPr>
          <w:rFonts w:ascii="Arial Narrow" w:hAnsi="Arial Narrow" w:cs="Arial"/>
          <w:szCs w:val="24"/>
        </w:rPr>
        <w:t xml:space="preserve"> ustawy </w:t>
      </w:r>
      <w:r w:rsidR="00EF3368" w:rsidRPr="00DC6EDA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C92B68" w:rsidRPr="00DC6EDA">
        <w:rPr>
          <w:rFonts w:ascii="Arial Narrow" w:hAnsi="Arial Narrow" w:cs="Arial"/>
          <w:szCs w:val="24"/>
        </w:rPr>
        <w:t>(t.j. Dz. U. z 2022r. poz. 1710)</w:t>
      </w:r>
      <w:r w:rsidR="00E27ABB" w:rsidRPr="00DC6ED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C6EDA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C6EDA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C6ED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C6EDA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C6EDA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DC6EDA" w:rsidRDefault="00C92B6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C6EDA">
        <w:rPr>
          <w:rFonts w:ascii="Arial Narrow" w:eastAsia="Times New Roman" w:hAnsi="Arial Narrow" w:cs="Arial"/>
          <w:b/>
          <w:szCs w:val="24"/>
          <w:lang w:eastAsia="pl-PL"/>
        </w:rPr>
        <w:t>Dostawę kaset RTG, zestawu neurochirurgicznego do napędu ELAN oraz dostawy sukcesywne przez okres 12 miesięcy frezów i wierteł do napędu ELAN 4</w:t>
      </w: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C92B68" w:rsidRPr="00DC6EDA">
        <w:rPr>
          <w:rFonts w:ascii="Arial Narrow" w:eastAsia="Times New Roman" w:hAnsi="Arial Narrow" w:cs="Arial"/>
          <w:b/>
          <w:szCs w:val="24"/>
          <w:lang w:eastAsia="pl-PL"/>
        </w:rPr>
        <w:t>145/2022</w:t>
      </w:r>
    </w:p>
    <w:p w:rsidR="00DC652A" w:rsidRPr="00DC6ED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DC6ED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C6ED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C6EDA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C6EDA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DC6ED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DC6ED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C6EDA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C6EDA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C6EDA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C6ED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C6EDA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C6EDA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C6EDA">
        <w:rPr>
          <w:rFonts w:ascii="Arial Narrow" w:eastAsia="Times New Roman" w:hAnsi="Arial Narrow" w:cs="Arial"/>
          <w:szCs w:val="24"/>
          <w:lang w:eastAsia="pl-PL"/>
        </w:rPr>
        <w:t>ni</w:t>
      </w:r>
      <w:r w:rsidRPr="00DC6EDA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DC6ED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C6EDA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C6E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C6ED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C6ED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C6ED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DC6ED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C6ED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C6EDA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DC6EDA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C6EDA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C6EDA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C6EDA" w:rsidRDefault="00830970" w:rsidP="00DC6EDA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C6ED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C6ED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bookmarkStart w:id="2" w:name="_GoBack"/>
            <w:bookmarkEnd w:id="2"/>
          </w:p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C6E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C6ED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DC6ED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C6EDA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C6ED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C6ED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C6ED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C6ED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DC6ED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DC6ED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DC6ED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DC6ED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DC6ED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C6ED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DC6ED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354" w:rsidRDefault="00F34354" w:rsidP="00025386">
      <w:pPr>
        <w:spacing w:after="0" w:line="240" w:lineRule="auto"/>
      </w:pPr>
      <w:r>
        <w:separator/>
      </w:r>
    </w:p>
  </w:endnote>
  <w:endnote w:type="continuationSeparator" w:id="0">
    <w:p w:rsidR="00F34354" w:rsidRDefault="00F3435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68" w:rsidRDefault="00C92B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E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6E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68" w:rsidRDefault="00C92B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354" w:rsidRDefault="00F34354" w:rsidP="00025386">
      <w:pPr>
        <w:spacing w:after="0" w:line="240" w:lineRule="auto"/>
      </w:pPr>
      <w:r>
        <w:separator/>
      </w:r>
    </w:p>
  </w:footnote>
  <w:footnote w:type="continuationSeparator" w:id="0">
    <w:p w:rsidR="00F34354" w:rsidRDefault="00F3435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68" w:rsidRDefault="00C92B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68" w:rsidRDefault="00C92B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B68" w:rsidRDefault="00C92B6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35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2B68"/>
    <w:rsid w:val="00CB29AC"/>
    <w:rsid w:val="00D55FC4"/>
    <w:rsid w:val="00D9320D"/>
    <w:rsid w:val="00DC4842"/>
    <w:rsid w:val="00DC587A"/>
    <w:rsid w:val="00DC652A"/>
    <w:rsid w:val="00DC6EDA"/>
    <w:rsid w:val="00DE3B21"/>
    <w:rsid w:val="00DE73DD"/>
    <w:rsid w:val="00E27ABB"/>
    <w:rsid w:val="00E67109"/>
    <w:rsid w:val="00E86D3B"/>
    <w:rsid w:val="00EC10EE"/>
    <w:rsid w:val="00EF3368"/>
    <w:rsid w:val="00F334B4"/>
    <w:rsid w:val="00F3435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2022-10-11T06:34:00Z</dcterms:created>
  <dcterms:modified xsi:type="dcterms:W3CDTF">2022-10-11T06:35:00Z</dcterms:modified>
</cp:coreProperties>
</file>