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65E57C5A" w14:textId="77777777" w:rsidR="00086000" w:rsidRPr="00086000" w:rsidRDefault="00086000" w:rsidP="00086000">
      <w:pPr>
        <w:spacing w:line="276" w:lineRule="auto"/>
        <w:jc w:val="center"/>
        <w:rPr>
          <w:b/>
          <w:bCs/>
          <w:sz w:val="22"/>
          <w:szCs w:val="22"/>
        </w:rPr>
      </w:pPr>
      <w:r w:rsidRPr="00086000">
        <w:rPr>
          <w:b/>
          <w:bCs/>
          <w:sz w:val="22"/>
          <w:szCs w:val="22"/>
        </w:rPr>
        <w:t>Wykonanie dokumentacji projektowo kosztorysowej dla inwestycji:</w:t>
      </w:r>
    </w:p>
    <w:p w14:paraId="2FE08753" w14:textId="77777777" w:rsidR="00086000" w:rsidRPr="00086000" w:rsidRDefault="00086000" w:rsidP="00086000">
      <w:pPr>
        <w:spacing w:line="276" w:lineRule="auto"/>
        <w:jc w:val="center"/>
        <w:rPr>
          <w:b/>
          <w:bCs/>
          <w:sz w:val="22"/>
          <w:szCs w:val="22"/>
        </w:rPr>
      </w:pPr>
      <w:r w:rsidRPr="00086000">
        <w:rPr>
          <w:b/>
          <w:bCs/>
          <w:sz w:val="22"/>
          <w:szCs w:val="22"/>
        </w:rPr>
        <w:t xml:space="preserve">1. „Modernizacja pomieszczeń budynku byłej apteki w Filii nr 2 Szpitala Wojewódzkiego w Poznaniu z przeznaczeniem na Dzienny Oddział Rehabilitacji Ogólnoustrojowej" </w:t>
      </w:r>
    </w:p>
    <w:p w14:paraId="53B453F1" w14:textId="522BCCDE" w:rsidR="00086000" w:rsidRPr="00086000" w:rsidRDefault="00086000" w:rsidP="00086000">
      <w:pPr>
        <w:spacing w:line="276" w:lineRule="auto"/>
        <w:jc w:val="center"/>
        <w:rPr>
          <w:b/>
          <w:bCs/>
          <w:sz w:val="22"/>
          <w:szCs w:val="22"/>
        </w:rPr>
      </w:pPr>
      <w:r w:rsidRPr="00086000">
        <w:rPr>
          <w:b/>
          <w:bCs/>
          <w:sz w:val="22"/>
          <w:szCs w:val="22"/>
        </w:rPr>
        <w:t xml:space="preserve">2. „Modernizacja dawnego skrzydła mieszkalnego w budynku E w Filii nr 2 </w:t>
      </w:r>
      <w:r w:rsidR="002A7989">
        <w:rPr>
          <w:b/>
          <w:bCs/>
          <w:sz w:val="22"/>
          <w:szCs w:val="22"/>
        </w:rPr>
        <w:t>S</w:t>
      </w:r>
      <w:r w:rsidRPr="00086000">
        <w:rPr>
          <w:b/>
          <w:bCs/>
          <w:sz w:val="22"/>
          <w:szCs w:val="22"/>
        </w:rPr>
        <w:t>zpitala Wojewódzkiego w Poznaniu w celu poszerzenia bazy łóżkowej I Oddziału Rehabilitacji Kardiologicznej"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6783C838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7D24D430" w14:textId="688F672B" w:rsidR="00A70F44" w:rsidRPr="00281DC6" w:rsidRDefault="00A70F44" w:rsidP="00A70F4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>:</w:t>
      </w:r>
    </w:p>
    <w:p w14:paraId="4B3A2A05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116ADB49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4B6B2E59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69DDFA53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3D934DF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00C96102" w14:textId="77777777" w:rsidR="00A95F3D" w:rsidRPr="00281DC6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110D882" w14:textId="77777777" w:rsidR="00A70F44" w:rsidRPr="00281DC6" w:rsidRDefault="00A70F44" w:rsidP="00A70F4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>:</w:t>
      </w:r>
    </w:p>
    <w:p w14:paraId="655DB6D8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573C5BDA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419C9CCD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30383FD0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78F4D225" w14:textId="77777777" w:rsidR="00A95F3D" w:rsidRPr="003A60C7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15DB374C" w14:textId="77777777" w:rsidR="00A95F3D" w:rsidRPr="00281DC6" w:rsidRDefault="00A95F3D" w:rsidP="00A95F3D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B978D28" w14:textId="77777777" w:rsidR="004D43D5" w:rsidRPr="00BD4660" w:rsidRDefault="004D43D5" w:rsidP="004D43D5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03860B55" w:rsidR="00281DC6" w:rsidRPr="00A95F3D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BA5ED17" w14:textId="77777777" w:rsidR="00A95F3D" w:rsidRDefault="00A95F3D" w:rsidP="00A95F3D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7855FCD" w14:textId="77777777" w:rsidR="00A95F3D" w:rsidRDefault="00A95F3D" w:rsidP="00A95F3D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2B90A25" w14:textId="77777777" w:rsidR="00A95F3D" w:rsidRDefault="00A95F3D" w:rsidP="00A95F3D">
      <w:pPr>
        <w:numPr>
          <w:ilvl w:val="0"/>
          <w:numId w:val="36"/>
        </w:numPr>
      </w:pPr>
      <w:r>
        <w:t xml:space="preserve">oświadczam, że nie podlegam wykluczeniu z postępowania na podstawie art. 7 ust. 1 ustawy z dnia 13 kwietnia 2022 r. o szczególnych rozwiązaniach w zakresie </w:t>
      </w:r>
      <w:r>
        <w:lastRenderedPageBreak/>
        <w:t>przeciwdziałania wspieraniu agresji na Ukrainę oraz służących ochronie bezpieczeństwa narodowego</w:t>
      </w:r>
    </w:p>
    <w:p w14:paraId="486D7ECA" w14:textId="77777777" w:rsidR="00A95F3D" w:rsidRPr="000540D7" w:rsidRDefault="00A95F3D" w:rsidP="00A95F3D">
      <w:pPr>
        <w:spacing w:before="120" w:after="120" w:line="276" w:lineRule="auto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79666B69" w:rsidR="00CA7C6C" w:rsidRDefault="00281DC6" w:rsidP="00D5274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03729D2" w:rsidR="00D74BC1" w:rsidRDefault="00281DC6">
    <w:pPr>
      <w:pStyle w:val="Nagwek"/>
    </w:pPr>
    <w:r>
      <w:t>Znak sprawy: SZW/DZP/</w:t>
    </w:r>
    <w:r w:rsidR="00086000">
      <w:t>53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D77FE"/>
    <w:multiLevelType w:val="hybridMultilevel"/>
    <w:tmpl w:val="E9ECB00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3180AFF"/>
    <w:multiLevelType w:val="hybridMultilevel"/>
    <w:tmpl w:val="E9ECB00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2"/>
  </w:num>
  <w:num w:numId="2" w16cid:durableId="1109080667">
    <w:abstractNumId w:val="24"/>
  </w:num>
  <w:num w:numId="3" w16cid:durableId="1298605660">
    <w:abstractNumId w:val="27"/>
  </w:num>
  <w:num w:numId="4" w16cid:durableId="841891276">
    <w:abstractNumId w:val="7"/>
  </w:num>
  <w:num w:numId="5" w16cid:durableId="323240274">
    <w:abstractNumId w:val="32"/>
  </w:num>
  <w:num w:numId="6" w16cid:durableId="2114012241">
    <w:abstractNumId w:val="8"/>
  </w:num>
  <w:num w:numId="7" w16cid:durableId="999427505">
    <w:abstractNumId w:val="9"/>
  </w:num>
  <w:num w:numId="8" w16cid:durableId="715541271">
    <w:abstractNumId w:val="37"/>
  </w:num>
  <w:num w:numId="9" w16cid:durableId="319426508">
    <w:abstractNumId w:val="5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4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5"/>
  </w:num>
  <w:num w:numId="16" w16cid:durableId="1367175952">
    <w:abstractNumId w:val="42"/>
  </w:num>
  <w:num w:numId="17" w16cid:durableId="1784300058">
    <w:abstractNumId w:val="13"/>
  </w:num>
  <w:num w:numId="18" w16cid:durableId="1623728478">
    <w:abstractNumId w:val="18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5"/>
  </w:num>
  <w:num w:numId="24" w16cid:durableId="1011372559">
    <w:abstractNumId w:val="38"/>
  </w:num>
  <w:num w:numId="25" w16cid:durableId="1529829315">
    <w:abstractNumId w:val="11"/>
  </w:num>
  <w:num w:numId="26" w16cid:durableId="1292589897">
    <w:abstractNumId w:val="17"/>
  </w:num>
  <w:num w:numId="27" w16cid:durableId="1480803252">
    <w:abstractNumId w:val="21"/>
  </w:num>
  <w:num w:numId="28" w16cid:durableId="877544435">
    <w:abstractNumId w:val="19"/>
  </w:num>
  <w:num w:numId="29" w16cid:durableId="21903551">
    <w:abstractNumId w:val="3"/>
  </w:num>
  <w:num w:numId="30" w16cid:durableId="660934216">
    <w:abstractNumId w:val="20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3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6"/>
  </w:num>
  <w:num w:numId="38" w16cid:durableId="1248687749">
    <w:abstractNumId w:val="26"/>
  </w:num>
  <w:num w:numId="39" w16cid:durableId="16059181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4"/>
  </w:num>
  <w:num w:numId="42" w16cid:durableId="2138181321">
    <w:abstractNumId w:val="22"/>
  </w:num>
  <w:num w:numId="43" w16cid:durableId="1786726908">
    <w:abstractNumId w:val="6"/>
  </w:num>
  <w:num w:numId="44" w16cid:durableId="271673842">
    <w:abstractNumId w:val="4"/>
  </w:num>
  <w:num w:numId="45" w16cid:durableId="1782059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6000"/>
    <w:rsid w:val="0011274B"/>
    <w:rsid w:val="00180314"/>
    <w:rsid w:val="0018410E"/>
    <w:rsid w:val="001C009E"/>
    <w:rsid w:val="002235C4"/>
    <w:rsid w:val="00281DC6"/>
    <w:rsid w:val="002A7989"/>
    <w:rsid w:val="002C3230"/>
    <w:rsid w:val="0030391A"/>
    <w:rsid w:val="003A60C7"/>
    <w:rsid w:val="003A652F"/>
    <w:rsid w:val="00443C09"/>
    <w:rsid w:val="00460383"/>
    <w:rsid w:val="004A2566"/>
    <w:rsid w:val="004D43D5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957208"/>
    <w:rsid w:val="00A70F44"/>
    <w:rsid w:val="00A95F3D"/>
    <w:rsid w:val="00B22D6B"/>
    <w:rsid w:val="00B679F6"/>
    <w:rsid w:val="00C15918"/>
    <w:rsid w:val="00C434DC"/>
    <w:rsid w:val="00CA0475"/>
    <w:rsid w:val="00CA7C6C"/>
    <w:rsid w:val="00CB2BE7"/>
    <w:rsid w:val="00D052E3"/>
    <w:rsid w:val="00D52747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70F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4</Pages>
  <Words>687</Words>
  <Characters>4803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21</cp:revision>
  <cp:lastPrinted>2007-10-05T06:59:00Z</cp:lastPrinted>
  <dcterms:created xsi:type="dcterms:W3CDTF">2021-03-05T08:11:00Z</dcterms:created>
  <dcterms:modified xsi:type="dcterms:W3CDTF">2022-10-10T11:01:00Z</dcterms:modified>
</cp:coreProperties>
</file>