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742AD7" w:rsidRPr="00742AD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42AD7" w:rsidRPr="00742AD7">
        <w:rPr>
          <w:b/>
          <w:sz w:val="22"/>
          <w:szCs w:val="22"/>
        </w:rPr>
        <w:t>NZ/66/D/P/AC/2022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2AD7" w:rsidRPr="00110593" w:rsidTr="00170A4B">
        <w:tc>
          <w:tcPr>
            <w:tcW w:w="9104" w:type="dxa"/>
            <w:shd w:val="clear" w:color="auto" w:fill="D9D9D9"/>
          </w:tcPr>
          <w:p w:rsidR="00742AD7" w:rsidRPr="00110593" w:rsidRDefault="00742AD7" w:rsidP="00170A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42AD7" w:rsidRPr="00110593" w:rsidRDefault="00742AD7" w:rsidP="00170A4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42AD7">
              <w:t>(t.j. Dz. U. z 2022r. poz. 1710)</w:t>
            </w:r>
            <w:r w:rsidRPr="00110593">
              <w:t xml:space="preserve"> (dalej jako: ustawa Pzp), dotyczące:</w:t>
            </w:r>
          </w:p>
          <w:p w:rsidR="00742AD7" w:rsidRPr="0043102D" w:rsidRDefault="00742AD7" w:rsidP="00170A4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42AD7" w:rsidRPr="00110593" w:rsidRDefault="00742AD7" w:rsidP="00170A4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42AD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42AD7">
        <w:rPr>
          <w:b/>
          <w:sz w:val="22"/>
          <w:szCs w:val="22"/>
        </w:rPr>
        <w:t>Dostawy probówek, wymazówek, pojemników medycznych, ez bakteriologicznych, szczotek cytologicznych, pipet oraz mikrokuwet do oznaczania glukozy ujęte w 5 zadaniach częściowych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4FB" w:rsidRDefault="00DF04FB">
      <w:r>
        <w:separator/>
      </w:r>
    </w:p>
  </w:endnote>
  <w:endnote w:type="continuationSeparator" w:id="0">
    <w:p w:rsidR="00DF04FB" w:rsidRDefault="00DF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2A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2A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4FB" w:rsidRDefault="00DF04FB">
      <w:r>
        <w:separator/>
      </w:r>
    </w:p>
  </w:footnote>
  <w:footnote w:type="continuationSeparator" w:id="0">
    <w:p w:rsidR="00DF04FB" w:rsidRDefault="00DF04F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04FB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2AD7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DF04F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F70CE6-06B5-448F-9355-AAC1B7C96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30630-2361-401E-B406-3A3CE5136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2022-10-12T07:14:00Z</dcterms:created>
  <dcterms:modified xsi:type="dcterms:W3CDTF">2022-10-12T07:14:00Z</dcterms:modified>
</cp:coreProperties>
</file>