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0E16EB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C02BAF">
        <w:rPr>
          <w:b/>
          <w:sz w:val="22"/>
          <w:szCs w:val="22"/>
        </w:rPr>
        <w:t>sprzętu medycznego dla Filii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AA31C73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C02BAF">
        <w:rPr>
          <w:bCs/>
          <w:sz w:val="22"/>
          <w:u w:val="single"/>
          <w:lang w:val="en-US"/>
        </w:rPr>
        <w:t>Przeglądy i naprawy Echokardiografów firmy Siemens</w:t>
      </w:r>
    </w:p>
    <w:bookmarkEnd w:id="4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10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74BE134B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3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F5A02D0" w14:textId="5CC6BB60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</w:t>
      </w:r>
      <w:r>
        <w:rPr>
          <w:bCs/>
          <w:sz w:val="22"/>
          <w:u w:val="single"/>
          <w:lang w:val="en-US"/>
        </w:rPr>
        <w:t>Echokardiograf</w:t>
      </w:r>
      <w:r>
        <w:rPr>
          <w:bCs/>
          <w:sz w:val="22"/>
          <w:u w:val="single"/>
          <w:lang w:val="en-US"/>
        </w:rPr>
        <w:t>ów</w:t>
      </w:r>
      <w:r>
        <w:rPr>
          <w:bCs/>
          <w:sz w:val="22"/>
          <w:u w:val="single"/>
          <w:lang w:val="en-US"/>
        </w:rPr>
        <w:t xml:space="preserve"> </w:t>
      </w:r>
      <w:r>
        <w:rPr>
          <w:bCs/>
          <w:sz w:val="22"/>
          <w:u w:val="single"/>
          <w:lang w:val="en-US"/>
        </w:rPr>
        <w:t>i Ultrasonografy f</w:t>
      </w:r>
      <w:r>
        <w:rPr>
          <w:bCs/>
          <w:sz w:val="22"/>
          <w:u w:val="single"/>
          <w:lang w:val="en-US"/>
        </w:rPr>
        <w:t xml:space="preserve">irmy </w:t>
      </w:r>
      <w:r>
        <w:rPr>
          <w:bCs/>
          <w:sz w:val="22"/>
          <w:u w:val="single"/>
          <w:lang w:val="en-US"/>
        </w:rPr>
        <w:t>Philips</w:t>
      </w:r>
    </w:p>
    <w:p w14:paraId="5B2AA9AC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EBC0999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EC8EB73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CFD95CF" w14:textId="77777777" w:rsidR="00C02BAF" w:rsidRPr="00467243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76909C8" w14:textId="77777777" w:rsidR="00C02BAF" w:rsidRDefault="00C02BAF" w:rsidP="00C02BAF">
      <w:pPr>
        <w:jc w:val="both"/>
      </w:pPr>
      <w:r>
        <w:t xml:space="preserve">w tym: </w:t>
      </w:r>
    </w:p>
    <w:p w14:paraId="63A9007E" w14:textId="77777777" w:rsidR="00C02BAF" w:rsidRDefault="00C02BAF" w:rsidP="00C336B1">
      <w:pPr>
        <w:numPr>
          <w:ilvl w:val="0"/>
          <w:numId w:val="9"/>
        </w:numPr>
      </w:pPr>
      <w:r>
        <w:t xml:space="preserve">Koszt jednego przeglądu </w:t>
      </w:r>
    </w:p>
    <w:p w14:paraId="6584BC82" w14:textId="77777777" w:rsidR="00C02BAF" w:rsidRDefault="00C02BAF" w:rsidP="00C02BAF">
      <w:pPr>
        <w:ind w:left="1068"/>
      </w:pPr>
      <w:r>
        <w:t>Wartość netto:    ………. ….% VAT: ………..</w:t>
      </w:r>
    </w:p>
    <w:p w14:paraId="3040C628" w14:textId="77777777" w:rsidR="00C02BAF" w:rsidRDefault="00C02BAF" w:rsidP="00C02BAF">
      <w:pPr>
        <w:ind w:left="1068"/>
      </w:pPr>
      <w:r>
        <w:t>Wartość brutto: ………..</w:t>
      </w:r>
    </w:p>
    <w:p w14:paraId="3FFEBAD5" w14:textId="77777777" w:rsidR="00C02BAF" w:rsidRDefault="00C02BAF" w:rsidP="00C02BAF">
      <w:pPr>
        <w:ind w:left="1068"/>
      </w:pPr>
    </w:p>
    <w:p w14:paraId="2A52501A" w14:textId="77777777" w:rsidR="00C02BAF" w:rsidRDefault="00C02BAF" w:rsidP="00C336B1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2D7BD4D" w14:textId="77777777" w:rsidR="00C02BAF" w:rsidRPr="00C922E2" w:rsidRDefault="00C02BAF" w:rsidP="00C02B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986143B" w14:textId="77777777" w:rsidR="00C02BAF" w:rsidRPr="00C922E2" w:rsidRDefault="00C02BAF" w:rsidP="00C02BAF">
      <w:pPr>
        <w:ind w:left="1134"/>
      </w:pPr>
      <w:r w:rsidRPr="00C922E2">
        <w:t>Wartość brutto: ………..</w:t>
      </w:r>
    </w:p>
    <w:p w14:paraId="47C2EC6E" w14:textId="77777777" w:rsidR="00C02BAF" w:rsidRPr="008D24E8" w:rsidRDefault="00C02BAF" w:rsidP="00C02BAF">
      <w:pPr>
        <w:ind w:left="708"/>
        <w:rPr>
          <w:b/>
          <w:color w:val="FF0000"/>
        </w:rPr>
      </w:pPr>
    </w:p>
    <w:p w14:paraId="1BF51F5D" w14:textId="77777777" w:rsidR="00C02BAF" w:rsidRPr="008D24E8" w:rsidRDefault="00C02BAF" w:rsidP="00C02BAF">
      <w:pPr>
        <w:rPr>
          <w:color w:val="FF0000"/>
          <w:sz w:val="20"/>
        </w:rPr>
      </w:pPr>
    </w:p>
    <w:p w14:paraId="25C0FFBD" w14:textId="77777777" w:rsidR="00C02BAF" w:rsidRDefault="00C02BAF" w:rsidP="00C02B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81FBE0A" w14:textId="77777777" w:rsidR="00C02BAF" w:rsidRPr="00CA2EB7" w:rsidRDefault="00C02BAF" w:rsidP="00C02B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4CA714D" w14:textId="77777777" w:rsidR="00C02BAF" w:rsidRDefault="00C02BAF" w:rsidP="00C02B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156997ED" w14:textId="77777777" w:rsidR="00C02BAF" w:rsidRDefault="00C02BAF" w:rsidP="00C02BA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EFF513C" w14:textId="29BFECD3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</w:t>
      </w:r>
      <w:r>
        <w:rPr>
          <w:bCs/>
          <w:sz w:val="22"/>
          <w:u w:val="single"/>
          <w:lang w:val="en-US"/>
        </w:rPr>
        <w:t>Echokardiograf</w:t>
      </w:r>
      <w:r>
        <w:rPr>
          <w:bCs/>
          <w:sz w:val="22"/>
          <w:u w:val="single"/>
          <w:lang w:val="en-US"/>
        </w:rPr>
        <w:t>ów i Ultrasonografów f</w:t>
      </w:r>
      <w:r>
        <w:rPr>
          <w:bCs/>
          <w:sz w:val="22"/>
          <w:u w:val="single"/>
          <w:lang w:val="en-US"/>
        </w:rPr>
        <w:t xml:space="preserve">irmy </w:t>
      </w:r>
      <w:r>
        <w:rPr>
          <w:bCs/>
          <w:sz w:val="22"/>
          <w:u w:val="single"/>
          <w:lang w:val="en-US"/>
        </w:rPr>
        <w:t>GE</w:t>
      </w:r>
    </w:p>
    <w:p w14:paraId="53DC6A53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E7D1FC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D6F9699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CF1548F" w14:textId="77777777" w:rsidR="00C02BAF" w:rsidRPr="00467243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145B7C8" w14:textId="77777777" w:rsidR="00C02BAF" w:rsidRDefault="00C02BAF" w:rsidP="00C02BAF">
      <w:pPr>
        <w:jc w:val="both"/>
      </w:pPr>
      <w:r>
        <w:t xml:space="preserve">w tym: </w:t>
      </w:r>
    </w:p>
    <w:p w14:paraId="1AA85896" w14:textId="77777777" w:rsidR="00C02BAF" w:rsidRDefault="00C02BAF" w:rsidP="00C336B1">
      <w:pPr>
        <w:numPr>
          <w:ilvl w:val="0"/>
          <w:numId w:val="10"/>
        </w:numPr>
      </w:pPr>
      <w:r>
        <w:t xml:space="preserve">Koszt jednego przeglądu </w:t>
      </w:r>
    </w:p>
    <w:p w14:paraId="475B3FBE" w14:textId="77777777" w:rsidR="00C02BAF" w:rsidRDefault="00C02BAF" w:rsidP="00C02BAF">
      <w:pPr>
        <w:ind w:left="1068"/>
      </w:pPr>
      <w:r>
        <w:t>Wartość netto:    ………. ….% VAT: ………..</w:t>
      </w:r>
    </w:p>
    <w:p w14:paraId="12A94048" w14:textId="77777777" w:rsidR="00C02BAF" w:rsidRDefault="00C02BAF" w:rsidP="00C02BAF">
      <w:pPr>
        <w:ind w:left="1068"/>
      </w:pPr>
      <w:r>
        <w:t>Wartość brutto: ………..</w:t>
      </w:r>
    </w:p>
    <w:p w14:paraId="0213BEFC" w14:textId="77777777" w:rsidR="00C02BAF" w:rsidRDefault="00C02BAF" w:rsidP="00C02BAF">
      <w:pPr>
        <w:ind w:left="1068"/>
      </w:pPr>
    </w:p>
    <w:p w14:paraId="4A927F32" w14:textId="77777777" w:rsidR="00C02BAF" w:rsidRDefault="00C02BAF" w:rsidP="00C336B1">
      <w:pPr>
        <w:numPr>
          <w:ilvl w:val="0"/>
          <w:numId w:val="1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1267D1A" w14:textId="77777777" w:rsidR="00C02BAF" w:rsidRPr="00C922E2" w:rsidRDefault="00C02BAF" w:rsidP="00C02B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C9A3A6A" w14:textId="77777777" w:rsidR="00C02BAF" w:rsidRPr="00C922E2" w:rsidRDefault="00C02BAF" w:rsidP="00C02BAF">
      <w:pPr>
        <w:ind w:left="1134"/>
      </w:pPr>
      <w:r w:rsidRPr="00C922E2">
        <w:t>Wartość brutto: ………..</w:t>
      </w:r>
    </w:p>
    <w:p w14:paraId="73BFEAF7" w14:textId="77777777" w:rsidR="00C02BAF" w:rsidRPr="008D24E8" w:rsidRDefault="00C02BAF" w:rsidP="00C02BAF">
      <w:pPr>
        <w:ind w:left="708"/>
        <w:rPr>
          <w:b/>
          <w:color w:val="FF0000"/>
        </w:rPr>
      </w:pPr>
    </w:p>
    <w:p w14:paraId="24A60CAE" w14:textId="77777777" w:rsidR="00C02BAF" w:rsidRPr="008D24E8" w:rsidRDefault="00C02BAF" w:rsidP="00C02BAF">
      <w:pPr>
        <w:rPr>
          <w:color w:val="FF0000"/>
          <w:sz w:val="20"/>
        </w:rPr>
      </w:pPr>
    </w:p>
    <w:p w14:paraId="114127EF" w14:textId="77777777" w:rsidR="00C02BAF" w:rsidRDefault="00C02BAF" w:rsidP="00C02B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BA5C28F" w14:textId="77777777" w:rsidR="00C02BAF" w:rsidRPr="00CA2EB7" w:rsidRDefault="00C02BAF" w:rsidP="00C02B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125AD68" w14:textId="77777777" w:rsidR="00C02BAF" w:rsidRDefault="00C02BAF" w:rsidP="00C02B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4D7A573B" w14:textId="77777777" w:rsidR="00C02BAF" w:rsidRDefault="00C02BAF" w:rsidP="00C02BA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285738A8" w14:textId="20969F09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>Przeglądy I naprawy Centrali monitorującej firmy Emtel</w:t>
      </w:r>
    </w:p>
    <w:p w14:paraId="35253E0D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0CA5B53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E1E80DB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421539" w14:textId="77777777" w:rsidR="00C02BAF" w:rsidRPr="00467243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934E001" w14:textId="77777777" w:rsidR="00C02BAF" w:rsidRDefault="00C02BAF" w:rsidP="00C02BAF">
      <w:pPr>
        <w:jc w:val="both"/>
      </w:pPr>
      <w:r>
        <w:t xml:space="preserve">w tym: </w:t>
      </w:r>
    </w:p>
    <w:p w14:paraId="2C827E53" w14:textId="77777777" w:rsidR="00C02BAF" w:rsidRDefault="00C02BAF" w:rsidP="00C336B1">
      <w:pPr>
        <w:numPr>
          <w:ilvl w:val="0"/>
          <w:numId w:val="11"/>
        </w:numPr>
      </w:pPr>
      <w:r>
        <w:t xml:space="preserve">Koszt jednego przeglądu </w:t>
      </w:r>
    </w:p>
    <w:p w14:paraId="25350893" w14:textId="77777777" w:rsidR="00C02BAF" w:rsidRDefault="00C02BAF" w:rsidP="00C02BAF">
      <w:pPr>
        <w:ind w:left="1068"/>
      </w:pPr>
      <w:r>
        <w:t>Wartość netto:    ………. ….% VAT: ………..</w:t>
      </w:r>
    </w:p>
    <w:p w14:paraId="7E96C1BF" w14:textId="77777777" w:rsidR="00C02BAF" w:rsidRDefault="00C02BAF" w:rsidP="00C02BAF">
      <w:pPr>
        <w:ind w:left="1068"/>
      </w:pPr>
      <w:r>
        <w:t>Wartość brutto: ………..</w:t>
      </w:r>
    </w:p>
    <w:p w14:paraId="7893AE20" w14:textId="77777777" w:rsidR="00C02BAF" w:rsidRDefault="00C02BAF" w:rsidP="00C02BAF">
      <w:pPr>
        <w:ind w:left="1068"/>
      </w:pPr>
    </w:p>
    <w:p w14:paraId="548BF7A3" w14:textId="77777777" w:rsidR="00C02BAF" w:rsidRDefault="00C02BAF" w:rsidP="00C336B1">
      <w:pPr>
        <w:numPr>
          <w:ilvl w:val="0"/>
          <w:numId w:val="1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8A8055A" w14:textId="77777777" w:rsidR="00C02BAF" w:rsidRPr="00C922E2" w:rsidRDefault="00C02BAF" w:rsidP="00C02B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0E21F12" w14:textId="77777777" w:rsidR="00C02BAF" w:rsidRPr="00C922E2" w:rsidRDefault="00C02BAF" w:rsidP="00C02BAF">
      <w:pPr>
        <w:ind w:left="1134"/>
      </w:pPr>
      <w:r w:rsidRPr="00C922E2">
        <w:t>Wartość brutto: ………..</w:t>
      </w:r>
    </w:p>
    <w:p w14:paraId="7DCEB30D" w14:textId="77777777" w:rsidR="00C02BAF" w:rsidRPr="008D24E8" w:rsidRDefault="00C02BAF" w:rsidP="00C02BAF">
      <w:pPr>
        <w:ind w:left="708"/>
        <w:rPr>
          <w:b/>
          <w:color w:val="FF0000"/>
        </w:rPr>
      </w:pPr>
    </w:p>
    <w:p w14:paraId="7DB7FECB" w14:textId="77777777" w:rsidR="00C02BAF" w:rsidRPr="008D24E8" w:rsidRDefault="00C02BAF" w:rsidP="00C02BAF">
      <w:pPr>
        <w:rPr>
          <w:color w:val="FF0000"/>
          <w:sz w:val="20"/>
        </w:rPr>
      </w:pPr>
    </w:p>
    <w:p w14:paraId="16B6ADE8" w14:textId="77777777" w:rsidR="00C02BAF" w:rsidRDefault="00C02BAF" w:rsidP="00C02B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93A5001" w14:textId="77777777" w:rsidR="00C02BAF" w:rsidRPr="00CA2EB7" w:rsidRDefault="00C02BAF" w:rsidP="00C02B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D1C3571" w14:textId="77777777" w:rsidR="00C02BAF" w:rsidRDefault="00C02BAF" w:rsidP="00C02B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4E3B0C49" w14:textId="77777777" w:rsidR="00C02BAF" w:rsidRDefault="00C02BAF" w:rsidP="00C02BAF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5D573461" w14:textId="25A538B3" w:rsidR="00E57579" w:rsidRDefault="00E57579" w:rsidP="00D200D8">
      <w:pPr>
        <w:jc w:val="both"/>
        <w:rPr>
          <w:u w:val="single"/>
        </w:rPr>
      </w:pPr>
    </w:p>
    <w:p w14:paraId="4E7D0072" w14:textId="2C86F1F4" w:rsidR="00C02BAF" w:rsidRDefault="00C02BAF" w:rsidP="00D200D8">
      <w:pPr>
        <w:jc w:val="both"/>
        <w:rPr>
          <w:u w:val="single"/>
        </w:rPr>
      </w:pPr>
    </w:p>
    <w:p w14:paraId="62018428" w14:textId="0D026B14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Przeglądy I naprawy system </w:t>
      </w:r>
      <w:proofErr w:type="spellStart"/>
      <w:r>
        <w:rPr>
          <w:bCs/>
          <w:sz w:val="22"/>
          <w:u w:val="single"/>
          <w:lang w:val="en-US"/>
        </w:rPr>
        <w:t>Elektrofizjologicznego</w:t>
      </w:r>
      <w:proofErr w:type="spellEnd"/>
    </w:p>
    <w:p w14:paraId="6F37DD4D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D31CCF5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0A90A1C2" w14:textId="77777777" w:rsidR="00C02BAF" w:rsidRPr="00281DC6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99A3F47" w14:textId="77777777" w:rsidR="00C02BAF" w:rsidRPr="00467243" w:rsidRDefault="00C02BAF" w:rsidP="00C02BA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D7A82A6" w14:textId="77777777" w:rsidR="00C02BAF" w:rsidRDefault="00C02BAF" w:rsidP="00C02BAF">
      <w:pPr>
        <w:jc w:val="both"/>
      </w:pPr>
      <w:r>
        <w:t xml:space="preserve">w tym: </w:t>
      </w:r>
    </w:p>
    <w:p w14:paraId="3FF2FDCF" w14:textId="77777777" w:rsidR="00C02BAF" w:rsidRDefault="00C02BAF" w:rsidP="00C336B1">
      <w:pPr>
        <w:numPr>
          <w:ilvl w:val="0"/>
          <w:numId w:val="12"/>
        </w:numPr>
      </w:pPr>
      <w:r>
        <w:t xml:space="preserve">Koszt jednego przeglądu </w:t>
      </w:r>
    </w:p>
    <w:p w14:paraId="67FFD06E" w14:textId="77777777" w:rsidR="00C02BAF" w:rsidRDefault="00C02BAF" w:rsidP="00C02BAF">
      <w:pPr>
        <w:ind w:left="1068"/>
      </w:pPr>
      <w:r>
        <w:t>Wartość netto:    ………. ….% VAT: ………..</w:t>
      </w:r>
    </w:p>
    <w:p w14:paraId="5BEBEAD2" w14:textId="77777777" w:rsidR="00C02BAF" w:rsidRDefault="00C02BAF" w:rsidP="00C02BAF">
      <w:pPr>
        <w:ind w:left="1068"/>
      </w:pPr>
      <w:r>
        <w:t>Wartość brutto: ………..</w:t>
      </w:r>
    </w:p>
    <w:p w14:paraId="049C527C" w14:textId="77777777" w:rsidR="00C02BAF" w:rsidRDefault="00C02BAF" w:rsidP="00C02BAF">
      <w:pPr>
        <w:ind w:left="1068"/>
      </w:pPr>
    </w:p>
    <w:p w14:paraId="7C150A80" w14:textId="77777777" w:rsidR="00C02BAF" w:rsidRDefault="00C02BAF" w:rsidP="00C336B1">
      <w:pPr>
        <w:numPr>
          <w:ilvl w:val="0"/>
          <w:numId w:val="1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E40DE30" w14:textId="77777777" w:rsidR="00C02BAF" w:rsidRPr="00C922E2" w:rsidRDefault="00C02BAF" w:rsidP="00C02BA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998C3DC" w14:textId="77777777" w:rsidR="00C02BAF" w:rsidRPr="00C922E2" w:rsidRDefault="00C02BAF" w:rsidP="00C02BAF">
      <w:pPr>
        <w:ind w:left="1134"/>
      </w:pPr>
      <w:r w:rsidRPr="00C922E2">
        <w:t>Wartość brutto: ………..</w:t>
      </w:r>
    </w:p>
    <w:p w14:paraId="649EA264" w14:textId="77777777" w:rsidR="00C02BAF" w:rsidRPr="008D24E8" w:rsidRDefault="00C02BAF" w:rsidP="00C02BAF">
      <w:pPr>
        <w:ind w:left="708"/>
        <w:rPr>
          <w:b/>
          <w:color w:val="FF0000"/>
        </w:rPr>
      </w:pPr>
    </w:p>
    <w:p w14:paraId="34C8BD81" w14:textId="77777777" w:rsidR="00C02BAF" w:rsidRPr="008D24E8" w:rsidRDefault="00C02BAF" w:rsidP="00C02BAF">
      <w:pPr>
        <w:rPr>
          <w:color w:val="FF0000"/>
          <w:sz w:val="20"/>
        </w:rPr>
      </w:pPr>
    </w:p>
    <w:p w14:paraId="141ADC47" w14:textId="77777777" w:rsidR="00C02BAF" w:rsidRDefault="00C02BAF" w:rsidP="00C02BA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5813E2C" w14:textId="77777777" w:rsidR="00C02BAF" w:rsidRPr="00CA2EB7" w:rsidRDefault="00C02BAF" w:rsidP="00C02BA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A3B0889" w14:textId="77777777" w:rsidR="00C02BAF" w:rsidRDefault="00C02BAF" w:rsidP="00C02BAF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35C32E7C" w14:textId="77777777" w:rsidR="00C02BAF" w:rsidRDefault="00C02BAF" w:rsidP="00C02BAF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4FFCDDA1" w14:textId="77777777" w:rsidR="00C02BAF" w:rsidRDefault="00C02BAF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BE996DC" w:rsidR="00D74BC1" w:rsidRDefault="00281DC6">
    <w:pPr>
      <w:pStyle w:val="Nagwek"/>
    </w:pPr>
    <w:r>
      <w:t>Znak sprawy: SZW/DZP/</w:t>
    </w:r>
    <w:r w:rsidR="00A45690">
      <w:t>6</w:t>
    </w:r>
    <w:r w:rsidR="00C02BAF">
      <w:t>4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0A15937"/>
    <w:multiLevelType w:val="hybridMultilevel"/>
    <w:tmpl w:val="604CC0B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9"/>
  </w:num>
  <w:num w:numId="2" w16cid:durableId="1906186095">
    <w:abstractNumId w:val="8"/>
  </w:num>
  <w:num w:numId="3" w16cid:durableId="1681618092">
    <w:abstractNumId w:val="4"/>
  </w:num>
  <w:num w:numId="4" w16cid:durableId="484904262">
    <w:abstractNumId w:val="6"/>
  </w:num>
  <w:num w:numId="5" w16cid:durableId="606275709">
    <w:abstractNumId w:val="3"/>
  </w:num>
  <w:num w:numId="6" w16cid:durableId="621153586">
    <w:abstractNumId w:val="1"/>
  </w:num>
  <w:num w:numId="7" w16cid:durableId="409469870">
    <w:abstractNumId w:val="7"/>
  </w:num>
  <w:num w:numId="8" w16cid:durableId="52237868">
    <w:abstractNumId w:val="10"/>
  </w:num>
  <w:num w:numId="9" w16cid:durableId="141969295">
    <w:abstractNumId w:val="5"/>
  </w:num>
  <w:num w:numId="10" w16cid:durableId="1750955323">
    <w:abstractNumId w:val="0"/>
  </w:num>
  <w:num w:numId="11" w16cid:durableId="1438477906">
    <w:abstractNumId w:val="2"/>
  </w:num>
  <w:num w:numId="12" w16cid:durableId="24072265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6</Pages>
  <Words>1469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6</cp:revision>
  <cp:lastPrinted>2007-10-05T06:59:00Z</cp:lastPrinted>
  <dcterms:created xsi:type="dcterms:W3CDTF">2022-10-05T12:38:00Z</dcterms:created>
  <dcterms:modified xsi:type="dcterms:W3CDTF">2022-10-13T10:38:00Z</dcterms:modified>
</cp:coreProperties>
</file>