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5EF3" w14:textId="15CD57A8" w:rsidR="005103B9" w:rsidRPr="00B266C2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B266C2">
        <w:rPr>
          <w:bCs/>
          <w:i w:val="0"/>
          <w:szCs w:val="24"/>
        </w:rPr>
        <w:t xml:space="preserve">Załącznik nr </w:t>
      </w:r>
      <w:r w:rsidR="005566C8">
        <w:rPr>
          <w:bCs/>
          <w:i w:val="0"/>
          <w:szCs w:val="24"/>
        </w:rPr>
        <w:t>3</w:t>
      </w:r>
      <w:r w:rsidR="00B36ABD" w:rsidRPr="00B266C2">
        <w:rPr>
          <w:bCs/>
          <w:i w:val="0"/>
          <w:szCs w:val="24"/>
        </w:rPr>
        <w:t xml:space="preserve"> do SWZ</w:t>
      </w:r>
    </w:p>
    <w:p w14:paraId="54794CAB" w14:textId="77777777" w:rsidR="00C4103F" w:rsidRPr="00B266C2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B266C2">
        <w:rPr>
          <w:rFonts w:ascii="Times New Roman" w:hAnsi="Times New Roman"/>
          <w:b/>
          <w:sz w:val="24"/>
          <w:szCs w:val="24"/>
        </w:rPr>
        <w:t>Zamawiający</w:t>
      </w:r>
      <w:r w:rsidR="007936D6" w:rsidRPr="00B266C2">
        <w:rPr>
          <w:rFonts w:ascii="Times New Roman" w:hAnsi="Times New Roman"/>
          <w:b/>
          <w:sz w:val="24"/>
          <w:szCs w:val="24"/>
        </w:rPr>
        <w:t>:</w:t>
      </w:r>
    </w:p>
    <w:p w14:paraId="4C7F2565" w14:textId="77777777" w:rsidR="006676AE" w:rsidRPr="00B266C2" w:rsidRDefault="00C32E9D" w:rsidP="00E24546">
      <w:pPr>
        <w:pStyle w:val="Tekstpodstawowy"/>
        <w:spacing w:after="0"/>
        <w:ind w:left="4111"/>
      </w:pPr>
      <w:r w:rsidRPr="00B266C2">
        <w:t>SZPITAL WOJEWÓDZKI W POZNANIU</w:t>
      </w:r>
    </w:p>
    <w:p w14:paraId="44CA80DD" w14:textId="0D66A819" w:rsidR="006676AE" w:rsidRPr="00B266C2" w:rsidRDefault="005566C8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C32E9D" w:rsidRPr="00B266C2">
        <w:t>Juraszów</w:t>
      </w:r>
      <w:r w:rsidR="006676AE" w:rsidRPr="00B266C2">
        <w:t xml:space="preserve"> </w:t>
      </w:r>
      <w:r w:rsidR="00C32E9D" w:rsidRPr="00B266C2">
        <w:t>7/19</w:t>
      </w:r>
      <w:r w:rsidR="006676AE" w:rsidRPr="00B266C2">
        <w:t xml:space="preserve"> </w:t>
      </w:r>
    </w:p>
    <w:p w14:paraId="27BE6AB7" w14:textId="77777777" w:rsidR="00F90CD1" w:rsidRPr="00B266C2" w:rsidRDefault="00C32E9D" w:rsidP="00F90CD1">
      <w:pPr>
        <w:pStyle w:val="Tekstpodstawowy"/>
        <w:spacing w:after="0" w:line="276" w:lineRule="auto"/>
        <w:ind w:left="4111"/>
      </w:pPr>
      <w:r w:rsidRPr="00B266C2">
        <w:t>60-479</w:t>
      </w:r>
      <w:r w:rsidR="006676AE" w:rsidRPr="00B266C2">
        <w:t xml:space="preserve"> </w:t>
      </w:r>
      <w:r w:rsidRPr="00B266C2">
        <w:t>Poznań</w:t>
      </w:r>
    </w:p>
    <w:p w14:paraId="1EC27FEF" w14:textId="364B7E28" w:rsidR="00C4103F" w:rsidRPr="00B266C2" w:rsidRDefault="00C4103F" w:rsidP="00F90CD1">
      <w:pPr>
        <w:pStyle w:val="Tekstpodstawowy"/>
        <w:spacing w:after="0" w:line="276" w:lineRule="auto"/>
        <w:ind w:left="4111"/>
      </w:pPr>
    </w:p>
    <w:p w14:paraId="26B2A9C6" w14:textId="77777777" w:rsidR="00C4103F" w:rsidRPr="00B266C2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B266C2">
        <w:rPr>
          <w:rFonts w:ascii="Times New Roman" w:hAnsi="Times New Roman"/>
          <w:b/>
          <w:sz w:val="24"/>
          <w:szCs w:val="24"/>
        </w:rPr>
        <w:t>Wykonawca</w:t>
      </w:r>
      <w:r w:rsidR="007936D6" w:rsidRPr="00B266C2">
        <w:rPr>
          <w:rFonts w:ascii="Times New Roman" w:hAnsi="Times New Roman"/>
          <w:b/>
          <w:sz w:val="24"/>
          <w:szCs w:val="24"/>
        </w:rPr>
        <w:t>:</w:t>
      </w:r>
    </w:p>
    <w:p w14:paraId="2F27E261" w14:textId="33926221" w:rsidR="00757EFB" w:rsidRPr="00B266C2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B266C2">
        <w:rPr>
          <w:rFonts w:ascii="Times New Roman" w:hAnsi="Times New Roman"/>
          <w:sz w:val="24"/>
          <w:szCs w:val="24"/>
        </w:rPr>
        <w:t>………………………</w:t>
      </w:r>
      <w:r w:rsidRPr="00B266C2">
        <w:rPr>
          <w:rFonts w:ascii="Times New Roman" w:hAnsi="Times New Roman"/>
          <w:sz w:val="24"/>
          <w:szCs w:val="24"/>
        </w:rPr>
        <w:t>…</w:t>
      </w:r>
    </w:p>
    <w:p w14:paraId="282467B9" w14:textId="77777777" w:rsidR="007118F0" w:rsidRPr="00B266C2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B266C2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B266C2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B266C2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B266C2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B266C2">
        <w:rPr>
          <w:rFonts w:ascii="Times New Roman" w:hAnsi="Times New Roman"/>
          <w:i/>
          <w:sz w:val="24"/>
          <w:szCs w:val="24"/>
        </w:rPr>
        <w:t>KRS/CEiDG)</w:t>
      </w:r>
    </w:p>
    <w:p w14:paraId="17ABFECC" w14:textId="77777777" w:rsidR="00C4103F" w:rsidRPr="00B266C2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B266C2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C5AA2BD" w14:textId="77777777" w:rsidR="00757EFB" w:rsidRPr="00B266C2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B266C2">
        <w:rPr>
          <w:rFonts w:ascii="Times New Roman" w:hAnsi="Times New Roman"/>
          <w:sz w:val="24"/>
          <w:szCs w:val="24"/>
        </w:rPr>
        <w:t>……</w:t>
      </w:r>
      <w:r w:rsidRPr="00B266C2">
        <w:rPr>
          <w:rFonts w:ascii="Times New Roman" w:hAnsi="Times New Roman"/>
          <w:sz w:val="24"/>
          <w:szCs w:val="24"/>
        </w:rPr>
        <w:t>…</w:t>
      </w:r>
    </w:p>
    <w:p w14:paraId="7C220333" w14:textId="77777777" w:rsidR="00484F88" w:rsidRPr="00B266C2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B266C2">
        <w:rPr>
          <w:rFonts w:ascii="Times New Roman" w:hAnsi="Times New Roman"/>
          <w:i/>
          <w:sz w:val="24"/>
          <w:szCs w:val="24"/>
        </w:rPr>
        <w:t>(imię, n</w:t>
      </w:r>
      <w:r w:rsidR="00825A09" w:rsidRPr="00B266C2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B266C2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B266C2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B266C2">
        <w:rPr>
          <w:rFonts w:ascii="Times New Roman" w:hAnsi="Times New Roman"/>
          <w:i/>
          <w:sz w:val="24"/>
          <w:szCs w:val="24"/>
        </w:rPr>
        <w:t>reprezentacji</w:t>
      </w:r>
      <w:r w:rsidRPr="00B266C2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2E9D" w:rsidRPr="00B266C2" w14:paraId="369E52B0" w14:textId="77777777" w:rsidTr="00593BEF">
        <w:tc>
          <w:tcPr>
            <w:tcW w:w="9104" w:type="dxa"/>
            <w:shd w:val="clear" w:color="auto" w:fill="D9D9D9"/>
          </w:tcPr>
          <w:p w14:paraId="3FE1B3DD" w14:textId="77777777" w:rsidR="00C32E9D" w:rsidRPr="00B266C2" w:rsidRDefault="00C32E9D" w:rsidP="00593BE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50BDF455" w14:textId="77777777" w:rsidR="00C32E9D" w:rsidRPr="00B266C2" w:rsidRDefault="00C32E9D" w:rsidP="0059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225352EC" w14:textId="77777777" w:rsidR="00C32E9D" w:rsidRPr="00B266C2" w:rsidRDefault="00C32E9D" w:rsidP="00593BE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1A0ECBE" w14:textId="77777777" w:rsidR="00C32E9D" w:rsidRPr="00B266C2" w:rsidRDefault="00C32E9D" w:rsidP="00593BEF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45A71A07" w14:textId="77777777" w:rsidR="00C32E9D" w:rsidRPr="00B266C2" w:rsidRDefault="00C32E9D" w:rsidP="00593B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2D70319" w14:textId="77777777" w:rsidR="00E50194" w:rsidRPr="00B266C2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Na potrzeby postę</w:t>
      </w:r>
      <w:r w:rsidR="008D0487" w:rsidRPr="00B266C2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B266C2">
        <w:rPr>
          <w:rFonts w:ascii="Times New Roman" w:hAnsi="Times New Roman"/>
          <w:sz w:val="24"/>
          <w:szCs w:val="24"/>
        </w:rPr>
        <w:t>zamówienia publicznego</w:t>
      </w:r>
      <w:r w:rsidR="00E50194" w:rsidRPr="00B266C2">
        <w:rPr>
          <w:rFonts w:ascii="Times New Roman" w:hAnsi="Times New Roman"/>
          <w:sz w:val="24"/>
          <w:szCs w:val="24"/>
        </w:rPr>
        <w:t xml:space="preserve"> pn.:</w:t>
      </w:r>
    </w:p>
    <w:p w14:paraId="3D9EDC21" w14:textId="77777777" w:rsidR="00E50194" w:rsidRPr="00B266C2" w:rsidRDefault="00C32E9D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266C2">
        <w:rPr>
          <w:rFonts w:ascii="Times New Roman" w:hAnsi="Times New Roman"/>
          <w:b/>
          <w:sz w:val="24"/>
          <w:szCs w:val="24"/>
        </w:rPr>
        <w:t>Przeglądy i naprawy sprzętu medycznego dla Filii nr 2</w:t>
      </w:r>
    </w:p>
    <w:p w14:paraId="126FB62F" w14:textId="77777777" w:rsidR="00A44833" w:rsidRPr="00B266C2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Znak sprawy:</w:t>
      </w:r>
      <w:r w:rsidRPr="00B266C2">
        <w:rPr>
          <w:rFonts w:ascii="Times New Roman" w:hAnsi="Times New Roman"/>
          <w:b/>
          <w:sz w:val="24"/>
          <w:szCs w:val="24"/>
        </w:rPr>
        <w:t xml:space="preserve"> </w:t>
      </w:r>
      <w:r w:rsidR="00C32E9D" w:rsidRPr="00B266C2">
        <w:rPr>
          <w:rFonts w:ascii="Times New Roman" w:hAnsi="Times New Roman"/>
          <w:b/>
          <w:sz w:val="24"/>
          <w:szCs w:val="24"/>
        </w:rPr>
        <w:t>SZW/DZP/64/2022</w:t>
      </w:r>
    </w:p>
    <w:p w14:paraId="62ACD488" w14:textId="11CB4829" w:rsidR="00F90CD1" w:rsidRPr="00B266C2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 xml:space="preserve">prowadzonego przez </w:t>
      </w:r>
      <w:r w:rsidR="00C32E9D" w:rsidRPr="00B266C2">
        <w:rPr>
          <w:rFonts w:ascii="Times New Roman" w:hAnsi="Times New Roman"/>
          <w:b/>
          <w:sz w:val="24"/>
          <w:szCs w:val="24"/>
        </w:rPr>
        <w:t>SZPITAL WOJEWÓDZKI W POZNANIU</w:t>
      </w:r>
      <w:r w:rsidRPr="00B266C2">
        <w:rPr>
          <w:rFonts w:ascii="Times New Roman" w:hAnsi="Times New Roman"/>
          <w:b/>
          <w:sz w:val="24"/>
          <w:szCs w:val="24"/>
        </w:rPr>
        <w:t>,</w:t>
      </w:r>
      <w:r w:rsidR="002B2AD9" w:rsidRPr="00B266C2">
        <w:rPr>
          <w:rFonts w:ascii="Times New Roman" w:hAnsi="Times New Roman"/>
          <w:sz w:val="24"/>
          <w:szCs w:val="24"/>
        </w:rPr>
        <w:t xml:space="preserve"> </w:t>
      </w:r>
      <w:r w:rsidR="00E65685" w:rsidRPr="00B266C2">
        <w:rPr>
          <w:rFonts w:ascii="Times New Roman" w:hAnsi="Times New Roman"/>
          <w:sz w:val="24"/>
          <w:szCs w:val="24"/>
        </w:rPr>
        <w:t>oświa</w:t>
      </w:r>
      <w:r w:rsidR="00825A09" w:rsidRPr="00B266C2">
        <w:rPr>
          <w:rFonts w:ascii="Times New Roman" w:hAnsi="Times New Roman"/>
          <w:sz w:val="24"/>
          <w:szCs w:val="24"/>
        </w:rPr>
        <w:t>dczam</w:t>
      </w:r>
      <w:r w:rsidR="00E65685" w:rsidRPr="00B266C2">
        <w:rPr>
          <w:rFonts w:ascii="Times New Roman" w:hAnsi="Times New Roman"/>
          <w:sz w:val="24"/>
          <w:szCs w:val="24"/>
        </w:rPr>
        <w:t>,</w:t>
      </w:r>
      <w:r w:rsidR="002B2AD9" w:rsidRPr="00B266C2">
        <w:rPr>
          <w:rFonts w:ascii="Times New Roman" w:hAnsi="Times New Roman"/>
          <w:sz w:val="24"/>
          <w:szCs w:val="24"/>
        </w:rPr>
        <w:t xml:space="preserve"> </w:t>
      </w:r>
      <w:r w:rsidR="005566C8">
        <w:rPr>
          <w:rFonts w:ascii="Times New Roman" w:hAnsi="Times New Roman"/>
          <w:sz w:val="24"/>
          <w:szCs w:val="24"/>
        </w:rPr>
        <w:br/>
      </w:r>
      <w:r w:rsidR="002B2AD9" w:rsidRPr="00B266C2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266C2" w14:paraId="25268E48" w14:textId="77777777" w:rsidTr="00650D6C">
        <w:tc>
          <w:tcPr>
            <w:tcW w:w="9104" w:type="dxa"/>
            <w:shd w:val="clear" w:color="auto" w:fill="D9D9D9"/>
          </w:tcPr>
          <w:p w14:paraId="1B624CBC" w14:textId="77777777" w:rsidR="00E50194" w:rsidRPr="00B266C2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32D2CA8" w14:textId="77777777" w:rsidR="00C113BF" w:rsidRPr="00B266C2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B266C2">
        <w:rPr>
          <w:rFonts w:ascii="Times New Roman" w:hAnsi="Times New Roman"/>
          <w:sz w:val="24"/>
          <w:szCs w:val="24"/>
        </w:rPr>
        <w:t xml:space="preserve">dstawie </w:t>
      </w:r>
      <w:r w:rsidR="002C4137" w:rsidRPr="00B266C2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B266C2">
        <w:rPr>
          <w:rFonts w:ascii="Times New Roman" w:hAnsi="Times New Roman"/>
          <w:sz w:val="24"/>
          <w:szCs w:val="24"/>
        </w:rPr>
        <w:t>108</w:t>
      </w:r>
      <w:r w:rsidR="002C4137" w:rsidRPr="00B266C2">
        <w:rPr>
          <w:rFonts w:ascii="Times New Roman" w:hAnsi="Times New Roman"/>
          <w:sz w:val="24"/>
          <w:szCs w:val="24"/>
        </w:rPr>
        <w:t xml:space="preserve"> ust 1 </w:t>
      </w:r>
      <w:r w:rsidRPr="00B266C2">
        <w:rPr>
          <w:rFonts w:ascii="Times New Roman" w:hAnsi="Times New Roman"/>
          <w:sz w:val="24"/>
          <w:szCs w:val="24"/>
        </w:rPr>
        <w:t>ustawy Pzp</w:t>
      </w:r>
      <w:r w:rsidR="00641874" w:rsidRPr="00B266C2">
        <w:rPr>
          <w:rFonts w:ascii="Times New Roman" w:hAnsi="Times New Roman"/>
          <w:sz w:val="24"/>
          <w:szCs w:val="24"/>
        </w:rPr>
        <w:t>.</w:t>
      </w:r>
    </w:p>
    <w:p w14:paraId="07171455" w14:textId="77777777" w:rsidR="002426FF" w:rsidRPr="00B266C2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1B73B88E" w14:textId="77777777" w:rsidR="00023477" w:rsidRPr="00B266C2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417BD17D" w14:textId="77777777" w:rsidR="00023477" w:rsidRPr="00B266C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6208133" w14:textId="5A63C872" w:rsidR="00992BD8" w:rsidRPr="00B266C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266C2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B266C2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B266C2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5566C8">
        <w:rPr>
          <w:rFonts w:ascii="Times New Roman" w:hAnsi="Times New Roman"/>
          <w:color w:val="0070C0"/>
          <w:sz w:val="24"/>
          <w:szCs w:val="24"/>
        </w:rPr>
        <w:br/>
      </w:r>
      <w:r w:rsidRPr="00B266C2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5566C8">
        <w:rPr>
          <w:rFonts w:ascii="Times New Roman" w:hAnsi="Times New Roman"/>
          <w:color w:val="0070C0"/>
          <w:sz w:val="24"/>
          <w:szCs w:val="24"/>
        </w:rPr>
        <w:t>W</w:t>
      </w:r>
      <w:r w:rsidRPr="00B266C2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680964BB" w14:textId="415976C9" w:rsidR="00023477" w:rsidRPr="00B266C2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5566C8">
        <w:rPr>
          <w:rFonts w:ascii="Times New Roman" w:hAnsi="Times New Roman"/>
          <w:sz w:val="24"/>
          <w:szCs w:val="24"/>
        </w:rPr>
        <w:br/>
      </w:r>
      <w:r w:rsidRPr="00B266C2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B266C2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266C2">
        <w:rPr>
          <w:rFonts w:ascii="Times New Roman" w:hAnsi="Times New Roman"/>
          <w:i/>
          <w:sz w:val="24"/>
          <w:szCs w:val="24"/>
        </w:rPr>
        <w:t>.</w:t>
      </w:r>
      <w:r w:rsidRPr="00B266C2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B266C2">
        <w:rPr>
          <w:rFonts w:ascii="Times New Roman" w:hAnsi="Times New Roman"/>
          <w:sz w:val="24"/>
          <w:szCs w:val="24"/>
        </w:rPr>
        <w:t>110</w:t>
      </w:r>
      <w:r w:rsidRPr="00B266C2">
        <w:rPr>
          <w:rFonts w:ascii="Times New Roman" w:hAnsi="Times New Roman"/>
          <w:sz w:val="24"/>
          <w:szCs w:val="24"/>
        </w:rPr>
        <w:t xml:space="preserve"> </w:t>
      </w:r>
      <w:r w:rsidR="005566C8">
        <w:rPr>
          <w:rFonts w:ascii="Times New Roman" w:hAnsi="Times New Roman"/>
          <w:sz w:val="24"/>
          <w:szCs w:val="24"/>
        </w:rPr>
        <w:br/>
      </w:r>
      <w:r w:rsidRPr="00B266C2">
        <w:rPr>
          <w:rFonts w:ascii="Times New Roman" w:hAnsi="Times New Roman"/>
          <w:sz w:val="24"/>
          <w:szCs w:val="24"/>
        </w:rPr>
        <w:t xml:space="preserve">ust. </w:t>
      </w:r>
      <w:r w:rsidR="00710937" w:rsidRPr="00B266C2">
        <w:rPr>
          <w:rFonts w:ascii="Times New Roman" w:hAnsi="Times New Roman"/>
          <w:sz w:val="24"/>
          <w:szCs w:val="24"/>
        </w:rPr>
        <w:t>2</w:t>
      </w:r>
      <w:r w:rsidRPr="00B266C2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B266C2">
        <w:rPr>
          <w:rFonts w:ascii="Times New Roman" w:hAnsi="Times New Roman"/>
          <w:sz w:val="24"/>
          <w:szCs w:val="24"/>
        </w:rPr>
        <w:t xml:space="preserve"> i zapobiegawcze</w:t>
      </w:r>
      <w:r w:rsidRPr="00B266C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B266C2">
        <w:rPr>
          <w:rFonts w:ascii="Times New Roman" w:hAnsi="Times New Roman"/>
          <w:sz w:val="24"/>
          <w:szCs w:val="24"/>
        </w:rPr>
        <w:t>..</w:t>
      </w:r>
      <w:r w:rsidRPr="00B266C2">
        <w:rPr>
          <w:rFonts w:ascii="Times New Roman" w:hAnsi="Times New Roman"/>
          <w:sz w:val="24"/>
          <w:szCs w:val="24"/>
        </w:rPr>
        <w:t>……………</w:t>
      </w:r>
      <w:r w:rsidR="00023477" w:rsidRPr="00B266C2">
        <w:rPr>
          <w:rFonts w:ascii="Times New Roman" w:hAnsi="Times New Roman"/>
          <w:sz w:val="24"/>
          <w:szCs w:val="24"/>
        </w:rPr>
        <w:t>…</w:t>
      </w:r>
      <w:r w:rsidRPr="00B266C2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B266C2">
        <w:rPr>
          <w:rFonts w:ascii="Times New Roman" w:hAnsi="Times New Roman"/>
          <w:sz w:val="24"/>
          <w:szCs w:val="24"/>
        </w:rPr>
        <w:t>.</w:t>
      </w:r>
      <w:r w:rsidRPr="00B266C2">
        <w:rPr>
          <w:rFonts w:ascii="Times New Roman" w:hAnsi="Times New Roman"/>
          <w:sz w:val="24"/>
          <w:szCs w:val="24"/>
        </w:rPr>
        <w:t>…</w:t>
      </w:r>
      <w:r w:rsidR="007A2BCB" w:rsidRPr="00B266C2">
        <w:rPr>
          <w:rFonts w:ascii="Times New Roman" w:hAnsi="Times New Roman"/>
          <w:sz w:val="24"/>
          <w:szCs w:val="24"/>
        </w:rPr>
        <w:t>.</w:t>
      </w:r>
    </w:p>
    <w:p w14:paraId="4B6A46A7" w14:textId="77777777" w:rsidR="007A2BCB" w:rsidRPr="00B266C2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7256403" w14:textId="3DE1BF85" w:rsidR="0011306C" w:rsidRPr="00B266C2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5566C8">
        <w:rPr>
          <w:rFonts w:ascii="Times New Roman" w:hAnsi="Times New Roman"/>
          <w:sz w:val="24"/>
          <w:szCs w:val="24"/>
        </w:rPr>
        <w:br/>
      </w:r>
      <w:r w:rsidRPr="00B266C2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5566C8">
        <w:rPr>
          <w:rFonts w:ascii="Times New Roman" w:hAnsi="Times New Roman"/>
          <w:sz w:val="24"/>
          <w:szCs w:val="24"/>
        </w:rPr>
        <w:br/>
      </w:r>
      <w:r w:rsidRPr="00B266C2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B266C2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B266C2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266C2" w14:paraId="7B03E190" w14:textId="77777777" w:rsidTr="00CD4DD1">
        <w:tc>
          <w:tcPr>
            <w:tcW w:w="9104" w:type="dxa"/>
            <w:shd w:val="clear" w:color="auto" w:fill="D9D9D9"/>
          </w:tcPr>
          <w:p w14:paraId="007A9DC9" w14:textId="77777777" w:rsidR="0011306C" w:rsidRPr="00B266C2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B266C2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EF13E55" w14:textId="77777777" w:rsidR="00D2702A" w:rsidRPr="00B266C2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Oświadczam,</w:t>
      </w:r>
      <w:r w:rsidR="00313417" w:rsidRPr="00B266C2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B266C2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B266C2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B266C2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66C2" w14:paraId="10B0DC5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3358" w14:textId="77777777" w:rsidR="00D2702A" w:rsidRPr="00B266C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A976" w14:textId="77777777" w:rsidR="00D2702A" w:rsidRPr="00B266C2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C32E9D" w:rsidRPr="00B266C2" w14:paraId="77C9E4B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286D" w14:textId="77777777" w:rsidR="00C32E9D" w:rsidRPr="00B266C2" w:rsidRDefault="00C32E9D" w:rsidP="00593B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DA5B" w14:textId="77777777" w:rsidR="00C32E9D" w:rsidRPr="00B266C2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4E5D992B" w14:textId="187D25D7" w:rsidR="00C32E9D" w:rsidRPr="00B266C2" w:rsidRDefault="00C32E9D" w:rsidP="00593B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5566C8">
              <w:rPr>
                <w:rFonts w:ascii="Times New Roman" w:hAnsi="Times New Roman"/>
                <w:sz w:val="24"/>
                <w:szCs w:val="24"/>
              </w:rPr>
              <w:br/>
            </w:r>
            <w:r w:rsidRPr="00B266C2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C32E9D" w:rsidRPr="00B266C2" w14:paraId="674A66F5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B92C" w14:textId="77777777" w:rsidR="00C32E9D" w:rsidRPr="00B266C2" w:rsidRDefault="00C32E9D" w:rsidP="00593B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7B5D" w14:textId="77777777" w:rsidR="00C32E9D" w:rsidRPr="00B266C2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67551C63" w14:textId="77777777" w:rsidR="00C94BA8" w:rsidRDefault="00C94BA8" w:rsidP="00C94BA8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 potwierdzenie spełniania warunku Wykonawca zobowiązany jest przedłożyć </w:t>
            </w:r>
            <w:r>
              <w:rPr>
                <w:rFonts w:ascii="Times New Roman" w:hAnsi="Times New Roman"/>
              </w:rPr>
              <w:br/>
              <w:t>(na wezwanie):</w:t>
            </w:r>
          </w:p>
          <w:p w14:paraId="472EFF05" w14:textId="4FD0E1D6" w:rsidR="00C94BA8" w:rsidRDefault="00C94BA8" w:rsidP="00C94BA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kwalifikacji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zawodowych,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uprawnień,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doświadczenia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 wykształcenia niezbędnych do wykonania zamówienia publicznego, a także zakresu wykonywanych przez nie czynności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oraz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informacją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 dysponowania tymi osobami - zgodnie z załącznikiem nr 5 do SWZ / załącznik nr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do umowy</w:t>
            </w:r>
          </w:p>
          <w:p w14:paraId="70FA42B9" w14:textId="1B74A5A9" w:rsidR="00C94BA8" w:rsidRDefault="00C94BA8" w:rsidP="00C94BA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50412D8" w14:textId="77777777" w:rsidR="00C94BA8" w:rsidRPr="00F8600D" w:rsidRDefault="00C94BA8" w:rsidP="00C94BA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BDEA03A" w14:textId="77777777" w:rsidR="00C94BA8" w:rsidRPr="00F8600D" w:rsidRDefault="00C94BA8" w:rsidP="00C94BA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</w:pPr>
            <w:r w:rsidRPr="00F8600D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pl-PL"/>
              </w:rPr>
              <w:lastRenderedPageBreak/>
              <w:t>Dla osób wymienionych w wykazie należy dołączyć:</w:t>
            </w:r>
          </w:p>
          <w:p w14:paraId="36B5B600" w14:textId="77777777" w:rsidR="00C94BA8" w:rsidRPr="00F8600D" w:rsidRDefault="00C94BA8" w:rsidP="00C94BA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Świadectwo kwalifikacyjne uprawniające do zajmowania się eksploatacją urządzeń i instalacji elektroenergetycznych do 1 </w:t>
            </w:r>
            <w:proofErr w:type="spellStart"/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kV</w:t>
            </w:r>
            <w:proofErr w:type="spellEnd"/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zakresie "konserwacji, napraw, montażu" zgodnie z Rozporządzeniem Ministra Gospodarki, Pracy </w:t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i Polityki Społecznej z dnia 28 kwietnia 2003 r. (Dz. U. 2003 Nr 89, poz. 828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F860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ze zm.) w sprawie szczegółowych zasad stwierdzania posiadania kwalifikacji przez osoby zajmujące się eksploatacją urządzeń, instalacji i sieci.</w:t>
            </w:r>
          </w:p>
          <w:p w14:paraId="29BD8956" w14:textId="7413EB2C" w:rsidR="00C32E9D" w:rsidRPr="00C94BA8" w:rsidRDefault="00C94BA8" w:rsidP="00C94BA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94BA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Wykonawca ma obowiązek posiadania książeczki z aktualnym wpisem uprawniającym.</w:t>
            </w:r>
          </w:p>
        </w:tc>
      </w:tr>
      <w:tr w:rsidR="00C32E9D" w:rsidRPr="00B266C2" w14:paraId="542E696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A01E" w14:textId="77777777" w:rsidR="00C32E9D" w:rsidRPr="00B266C2" w:rsidRDefault="00C32E9D" w:rsidP="00593B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73F0" w14:textId="77777777" w:rsidR="00C32E9D" w:rsidRPr="00B266C2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9A7C49D" w14:textId="222414FD" w:rsidR="00C32E9D" w:rsidRPr="00B266C2" w:rsidRDefault="00C32E9D" w:rsidP="00593B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5566C8">
              <w:rPr>
                <w:rFonts w:ascii="Times New Roman" w:hAnsi="Times New Roman"/>
                <w:sz w:val="24"/>
                <w:szCs w:val="24"/>
              </w:rPr>
              <w:br/>
            </w:r>
            <w:r w:rsidRPr="00B266C2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C32E9D" w:rsidRPr="00B266C2" w14:paraId="1FDA078F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F20F" w14:textId="77777777" w:rsidR="00C32E9D" w:rsidRPr="00B266C2" w:rsidRDefault="00C32E9D" w:rsidP="00593BEF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E829" w14:textId="5D45E727" w:rsidR="00C32E9D" w:rsidRPr="00B266C2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5566C8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266C2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B1F6E60" w14:textId="5DC1BAAD" w:rsidR="00C32E9D" w:rsidRPr="00B266C2" w:rsidRDefault="00C32E9D" w:rsidP="00593BEF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5566C8">
              <w:rPr>
                <w:rFonts w:ascii="Times New Roman" w:hAnsi="Times New Roman"/>
                <w:sz w:val="24"/>
                <w:szCs w:val="24"/>
              </w:rPr>
              <w:br/>
            </w:r>
            <w:r w:rsidRPr="00B266C2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0A60B2A6" w14:textId="272D1A26" w:rsidR="00E21BB4" w:rsidRPr="00B266C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AB23889" w14:textId="402601A3" w:rsidR="00E21BB4" w:rsidRPr="00B266C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266C2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B266C2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B266C2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B266C2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B266C2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5566C8">
        <w:rPr>
          <w:rFonts w:ascii="Times New Roman" w:hAnsi="Times New Roman"/>
          <w:color w:val="0070C0"/>
          <w:sz w:val="24"/>
          <w:szCs w:val="24"/>
        </w:rPr>
        <w:t>W</w:t>
      </w:r>
      <w:r w:rsidRPr="00B266C2">
        <w:rPr>
          <w:rFonts w:ascii="Times New Roman" w:hAnsi="Times New Roman"/>
          <w:color w:val="0070C0"/>
          <w:sz w:val="24"/>
          <w:szCs w:val="24"/>
        </w:rPr>
        <w:t>ykonawca</w:t>
      </w:r>
      <w:r w:rsidR="005566C8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B266C2">
        <w:rPr>
          <w:rFonts w:ascii="Times New Roman" w:hAnsi="Times New Roman"/>
          <w:color w:val="0070C0"/>
          <w:sz w:val="24"/>
          <w:szCs w:val="24"/>
        </w:rPr>
        <w:t xml:space="preserve">/ </w:t>
      </w:r>
      <w:r w:rsidR="005566C8">
        <w:rPr>
          <w:rFonts w:ascii="Times New Roman" w:hAnsi="Times New Roman"/>
          <w:color w:val="0070C0"/>
          <w:sz w:val="24"/>
          <w:szCs w:val="24"/>
        </w:rPr>
        <w:t>W</w:t>
      </w:r>
      <w:r w:rsidRPr="00B266C2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622FBC61" w14:textId="0D19AD46" w:rsidR="00C62F57" w:rsidRPr="00B266C2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r w:rsidR="005566C8">
        <w:rPr>
          <w:rFonts w:ascii="Times New Roman" w:hAnsi="Times New Roman"/>
          <w:sz w:val="24"/>
          <w:szCs w:val="24"/>
        </w:rPr>
        <w:br/>
      </w:r>
      <w:r w:rsidRPr="00B266C2">
        <w:rPr>
          <w:rFonts w:ascii="Times New Roman" w:hAnsi="Times New Roman"/>
          <w:sz w:val="24"/>
          <w:szCs w:val="24"/>
        </w:rPr>
        <w:t>w  następującym zakresie:</w:t>
      </w:r>
    </w:p>
    <w:p w14:paraId="5C5AC28F" w14:textId="77777777" w:rsidR="00C62F57" w:rsidRPr="00B266C2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0E6C251" w14:textId="77777777" w:rsidR="00721D87" w:rsidRPr="00B266C2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266C2">
        <w:rPr>
          <w:rFonts w:ascii="Times New Roman" w:hAnsi="Times New Roman"/>
          <w:sz w:val="24"/>
          <w:szCs w:val="24"/>
        </w:rPr>
        <w:t>ego/</w:t>
      </w:r>
      <w:r w:rsidRPr="00B266C2">
        <w:rPr>
          <w:rFonts w:ascii="Times New Roman" w:hAnsi="Times New Roman"/>
          <w:sz w:val="24"/>
          <w:szCs w:val="24"/>
        </w:rPr>
        <w:t xml:space="preserve">ych zasoby: </w:t>
      </w:r>
    </w:p>
    <w:p w14:paraId="4FB95326" w14:textId="77777777" w:rsidR="00721D87" w:rsidRPr="00B266C2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……………</w:t>
      </w:r>
      <w:r w:rsidR="00721D87" w:rsidRPr="00B266C2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13B7BBB7" w14:textId="77777777" w:rsidR="00721D87" w:rsidRPr="00B266C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B266C2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0AA905F8" w14:textId="77777777" w:rsidR="00721D87" w:rsidRPr="00B266C2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1156AE33" w14:textId="77777777" w:rsidR="00E21BB4" w:rsidRPr="00B266C2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……………</w:t>
      </w:r>
      <w:r w:rsidR="00721D87" w:rsidRPr="00B266C2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B266C2">
        <w:rPr>
          <w:rFonts w:ascii="Times New Roman" w:hAnsi="Times New Roman"/>
          <w:sz w:val="24"/>
          <w:szCs w:val="24"/>
        </w:rPr>
        <w:t>………………………….</w:t>
      </w:r>
    </w:p>
    <w:p w14:paraId="4565895C" w14:textId="77777777" w:rsidR="00E21BB4" w:rsidRPr="00B266C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B266C2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6353560D" w14:textId="77777777" w:rsidR="00C62F57" w:rsidRPr="00B266C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266C2" w14:paraId="52715D0C" w14:textId="77777777" w:rsidTr="00CD4DD1">
        <w:tc>
          <w:tcPr>
            <w:tcW w:w="9104" w:type="dxa"/>
            <w:shd w:val="clear" w:color="auto" w:fill="D9D9D9"/>
          </w:tcPr>
          <w:p w14:paraId="0F192371" w14:textId="77777777" w:rsidR="00BE6F04" w:rsidRPr="00B266C2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0B7BA2" w14:textId="2D190EDA" w:rsidR="00FE4E2B" w:rsidRPr="00B266C2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5566C8">
        <w:rPr>
          <w:rFonts w:ascii="Times New Roman" w:hAnsi="Times New Roman"/>
          <w:sz w:val="24"/>
          <w:szCs w:val="24"/>
        </w:rPr>
        <w:br/>
      </w:r>
      <w:r w:rsidRPr="00B266C2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B266C2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266C2" w14:paraId="399D2CC5" w14:textId="77777777" w:rsidTr="00847232">
        <w:tc>
          <w:tcPr>
            <w:tcW w:w="9104" w:type="dxa"/>
            <w:shd w:val="clear" w:color="auto" w:fill="D9D9D9"/>
          </w:tcPr>
          <w:p w14:paraId="6D92F3BB" w14:textId="77777777" w:rsidR="00E426EB" w:rsidRPr="00B266C2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DCB4154" w14:textId="77777777" w:rsidR="00E426EB" w:rsidRPr="00B266C2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9962375" w14:textId="77777777" w:rsidR="00E426EB" w:rsidRPr="00B266C2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FDB2794" w14:textId="77777777" w:rsidR="00E426EB" w:rsidRPr="00B266C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58A3E12" w14:textId="77777777" w:rsidR="00E426EB" w:rsidRPr="00B266C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B266C2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637C0231" w14:textId="77777777" w:rsidR="00E426EB" w:rsidRPr="00B266C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76D00D9" w14:textId="77777777" w:rsidR="00E426EB" w:rsidRPr="00B266C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B266C2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BC63FA7" w14:textId="77777777" w:rsidR="00E426EB" w:rsidRPr="00B266C2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F84B3B3" w14:textId="77777777" w:rsidR="0012157F" w:rsidRPr="00B266C2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0EE9F30" w14:textId="77777777" w:rsidR="00524951" w:rsidRPr="00B266C2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ab/>
      </w:r>
      <w:r w:rsidRPr="00B266C2">
        <w:rPr>
          <w:rFonts w:ascii="Times New Roman" w:hAnsi="Times New Roman"/>
          <w:sz w:val="24"/>
          <w:szCs w:val="24"/>
        </w:rPr>
        <w:tab/>
      </w:r>
      <w:r w:rsidRPr="00B266C2">
        <w:rPr>
          <w:rFonts w:ascii="Times New Roman" w:hAnsi="Times New Roman"/>
          <w:sz w:val="24"/>
          <w:szCs w:val="24"/>
        </w:rPr>
        <w:tab/>
      </w:r>
      <w:r w:rsidRPr="00B266C2">
        <w:rPr>
          <w:rFonts w:ascii="Times New Roman" w:hAnsi="Times New Roman"/>
          <w:sz w:val="24"/>
          <w:szCs w:val="24"/>
        </w:rPr>
        <w:tab/>
      </w:r>
      <w:r w:rsidRPr="00B266C2">
        <w:rPr>
          <w:rFonts w:ascii="Times New Roman" w:hAnsi="Times New Roman"/>
          <w:sz w:val="24"/>
          <w:szCs w:val="24"/>
        </w:rPr>
        <w:tab/>
      </w:r>
      <w:r w:rsidRPr="00B266C2">
        <w:rPr>
          <w:rFonts w:ascii="Times New Roman" w:hAnsi="Times New Roman"/>
          <w:sz w:val="24"/>
          <w:szCs w:val="24"/>
        </w:rPr>
        <w:tab/>
      </w:r>
      <w:r w:rsidRPr="00B266C2">
        <w:rPr>
          <w:rFonts w:ascii="Times New Roman" w:hAnsi="Times New Roman"/>
          <w:sz w:val="24"/>
          <w:szCs w:val="24"/>
        </w:rPr>
        <w:tab/>
      </w:r>
    </w:p>
    <w:p w14:paraId="1D5DC104" w14:textId="77777777" w:rsidR="00524951" w:rsidRPr="00B266C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30C2825B" w14:textId="2C330A19" w:rsidR="00FE4E2B" w:rsidRPr="00B266C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sz w:val="24"/>
          <w:szCs w:val="24"/>
        </w:rPr>
        <w:t xml:space="preserve">  </w:t>
      </w:r>
      <w:r w:rsidR="006D536F" w:rsidRPr="00B266C2">
        <w:rPr>
          <w:rFonts w:ascii="Times New Roman" w:hAnsi="Times New Roman"/>
          <w:sz w:val="24"/>
          <w:szCs w:val="24"/>
        </w:rPr>
        <w:t>………..</w:t>
      </w:r>
      <w:r w:rsidR="00FE4E2B" w:rsidRPr="00B266C2">
        <w:rPr>
          <w:rFonts w:ascii="Times New Roman" w:hAnsi="Times New Roman"/>
          <w:sz w:val="24"/>
          <w:szCs w:val="24"/>
        </w:rPr>
        <w:t>……</w:t>
      </w:r>
      <w:r w:rsidR="006D536F" w:rsidRPr="00B266C2">
        <w:rPr>
          <w:rFonts w:ascii="Times New Roman" w:hAnsi="Times New Roman"/>
          <w:sz w:val="24"/>
          <w:szCs w:val="24"/>
        </w:rPr>
        <w:t>………….</w:t>
      </w:r>
      <w:r w:rsidR="00FE4E2B" w:rsidRPr="00B266C2">
        <w:rPr>
          <w:rFonts w:ascii="Times New Roman" w:hAnsi="Times New Roman"/>
          <w:sz w:val="24"/>
          <w:szCs w:val="24"/>
        </w:rPr>
        <w:t>…………………………………</w:t>
      </w:r>
    </w:p>
    <w:p w14:paraId="310FB6F9" w14:textId="77777777" w:rsidR="00484F88" w:rsidRPr="00B266C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266C2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B266C2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B266C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36B5F" w14:textId="77777777" w:rsidR="00043552" w:rsidRDefault="00043552" w:rsidP="0038231F">
      <w:pPr>
        <w:spacing w:after="0" w:line="240" w:lineRule="auto"/>
      </w:pPr>
      <w:r>
        <w:separator/>
      </w:r>
    </w:p>
  </w:endnote>
  <w:endnote w:type="continuationSeparator" w:id="0">
    <w:p w14:paraId="262E07C1" w14:textId="77777777" w:rsidR="00043552" w:rsidRDefault="000435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7F55" w14:textId="77777777" w:rsidR="00C32E9D" w:rsidRDefault="00C32E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7F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729A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F4E01" w14:textId="77777777" w:rsidR="00C32E9D" w:rsidRDefault="00C32E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AC54D" w14:textId="77777777" w:rsidR="00043552" w:rsidRDefault="00043552" w:rsidP="0038231F">
      <w:pPr>
        <w:spacing w:after="0" w:line="240" w:lineRule="auto"/>
      </w:pPr>
      <w:r>
        <w:separator/>
      </w:r>
    </w:p>
  </w:footnote>
  <w:footnote w:type="continuationSeparator" w:id="0">
    <w:p w14:paraId="4E4CDC52" w14:textId="77777777" w:rsidR="00043552" w:rsidRDefault="00043552" w:rsidP="0038231F">
      <w:pPr>
        <w:spacing w:after="0" w:line="240" w:lineRule="auto"/>
      </w:pPr>
      <w:r>
        <w:continuationSeparator/>
      </w:r>
    </w:p>
  </w:footnote>
  <w:footnote w:id="1">
    <w:p w14:paraId="17372FE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B35946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8BD57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89151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DE76" w14:textId="77777777" w:rsidR="00C32E9D" w:rsidRDefault="00C32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1A71" w14:textId="77777777" w:rsidR="00C32E9D" w:rsidRDefault="00C32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D7F4E" w14:textId="77777777" w:rsidR="00C32E9D" w:rsidRDefault="00C32E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460999">
    <w:abstractNumId w:val="11"/>
  </w:num>
  <w:num w:numId="2" w16cid:durableId="652488193">
    <w:abstractNumId w:val="0"/>
  </w:num>
  <w:num w:numId="3" w16cid:durableId="362754862">
    <w:abstractNumId w:val="10"/>
  </w:num>
  <w:num w:numId="4" w16cid:durableId="853350096">
    <w:abstractNumId w:val="13"/>
  </w:num>
  <w:num w:numId="5" w16cid:durableId="1672180324">
    <w:abstractNumId w:val="12"/>
  </w:num>
  <w:num w:numId="6" w16cid:durableId="1188376055">
    <w:abstractNumId w:val="9"/>
  </w:num>
  <w:num w:numId="7" w16cid:durableId="716590786">
    <w:abstractNumId w:val="1"/>
  </w:num>
  <w:num w:numId="8" w16cid:durableId="541672942">
    <w:abstractNumId w:val="6"/>
  </w:num>
  <w:num w:numId="9" w16cid:durableId="2110615421">
    <w:abstractNumId w:val="4"/>
  </w:num>
  <w:num w:numId="10" w16cid:durableId="1586187208">
    <w:abstractNumId w:val="7"/>
  </w:num>
  <w:num w:numId="11" w16cid:durableId="123473203">
    <w:abstractNumId w:val="5"/>
  </w:num>
  <w:num w:numId="12" w16cid:durableId="171191840">
    <w:abstractNumId w:val="8"/>
  </w:num>
  <w:num w:numId="13" w16cid:durableId="1014578162">
    <w:abstractNumId w:val="3"/>
  </w:num>
  <w:num w:numId="14" w16cid:durableId="201217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22"/>
    <w:rsid w:val="00023477"/>
    <w:rsid w:val="000247FF"/>
    <w:rsid w:val="00025C8D"/>
    <w:rsid w:val="000303EE"/>
    <w:rsid w:val="0004355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A22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6C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66C2"/>
    <w:rsid w:val="00B34079"/>
    <w:rsid w:val="00B36ABD"/>
    <w:rsid w:val="00B8005E"/>
    <w:rsid w:val="00B90E42"/>
    <w:rsid w:val="00BB0C3C"/>
    <w:rsid w:val="00BE6F04"/>
    <w:rsid w:val="00C014B5"/>
    <w:rsid w:val="00C113BF"/>
    <w:rsid w:val="00C32E9D"/>
    <w:rsid w:val="00C4103F"/>
    <w:rsid w:val="00C57DEB"/>
    <w:rsid w:val="00C62F57"/>
    <w:rsid w:val="00C737A7"/>
    <w:rsid w:val="00C81012"/>
    <w:rsid w:val="00C909B9"/>
    <w:rsid w:val="00C94BA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7998A"/>
  <w15:docId w15:val="{06B5E29E-D47E-4950-96A8-66F7307E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874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2016-07-26T10:32:00Z</cp:lastPrinted>
  <dcterms:created xsi:type="dcterms:W3CDTF">2022-09-20T11:56:00Z</dcterms:created>
  <dcterms:modified xsi:type="dcterms:W3CDTF">2022-09-20T12:02:00Z</dcterms:modified>
</cp:coreProperties>
</file>