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4211E" w:rsidRDefault="00FB7F50" w:rsidP="004E7234">
      <w:pPr>
        <w:spacing w:after="240"/>
        <w:rPr>
          <w:rFonts w:ascii="Arial Narrow" w:hAnsi="Arial Narrow"/>
          <w:sz w:val="22"/>
          <w:szCs w:val="22"/>
        </w:rPr>
      </w:pPr>
      <w:bookmarkStart w:id="0" w:name="_Hlk53520193"/>
    </w:p>
    <w:p w:rsidR="00FB7F50" w:rsidRPr="00E4211E" w:rsidRDefault="0089334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4211E">
        <w:rPr>
          <w:rFonts w:ascii="Arial Narrow" w:hAnsi="Arial Narrow"/>
          <w:b/>
          <w:bCs/>
          <w:sz w:val="22"/>
          <w:szCs w:val="22"/>
        </w:rPr>
        <w:t>10WSzKzP SPZOZ</w:t>
      </w:r>
      <w:r w:rsidR="00E4211E">
        <w:rPr>
          <w:rFonts w:ascii="Arial Narrow" w:hAnsi="Arial Narrow"/>
          <w:b/>
          <w:bCs/>
          <w:sz w:val="22"/>
          <w:szCs w:val="22"/>
        </w:rPr>
        <w:t xml:space="preserve"> </w:t>
      </w:r>
      <w:r w:rsidR="00E4211E">
        <w:rPr>
          <w:rFonts w:ascii="Arial Narrow" w:hAnsi="Arial Narrow"/>
          <w:b/>
          <w:bCs/>
          <w:sz w:val="22"/>
          <w:szCs w:val="22"/>
        </w:rPr>
        <w:tab/>
      </w:r>
      <w:r w:rsidR="00E4211E">
        <w:rPr>
          <w:rFonts w:ascii="Arial Narrow" w:hAnsi="Arial Narrow"/>
          <w:b/>
          <w:bCs/>
          <w:sz w:val="22"/>
          <w:szCs w:val="22"/>
        </w:rPr>
        <w:tab/>
      </w:r>
      <w:r w:rsidR="00E4211E">
        <w:rPr>
          <w:rFonts w:ascii="Arial Narrow" w:hAnsi="Arial Narrow"/>
          <w:b/>
          <w:bCs/>
          <w:sz w:val="22"/>
          <w:szCs w:val="22"/>
        </w:rPr>
        <w:tab/>
      </w:r>
      <w:r w:rsidR="00E4211E">
        <w:rPr>
          <w:rFonts w:ascii="Arial Narrow" w:hAnsi="Arial Narrow"/>
          <w:b/>
          <w:bCs/>
          <w:sz w:val="22"/>
          <w:szCs w:val="22"/>
        </w:rPr>
        <w:tab/>
      </w:r>
      <w:r w:rsidR="00E4211E">
        <w:rPr>
          <w:rFonts w:ascii="Arial Narrow" w:hAnsi="Arial Narrow"/>
          <w:b/>
          <w:bCs/>
          <w:sz w:val="22"/>
          <w:szCs w:val="22"/>
        </w:rPr>
        <w:tab/>
      </w:r>
      <w:r w:rsidR="00E4211E">
        <w:rPr>
          <w:rFonts w:ascii="Arial Narrow" w:hAnsi="Arial Narrow"/>
          <w:b/>
          <w:bCs/>
          <w:sz w:val="22"/>
          <w:szCs w:val="22"/>
        </w:rPr>
        <w:tab/>
      </w:r>
      <w:r w:rsidR="00E4211E">
        <w:rPr>
          <w:rFonts w:ascii="Arial Narrow" w:hAnsi="Arial Narrow"/>
          <w:b/>
          <w:bCs/>
          <w:sz w:val="22"/>
          <w:szCs w:val="22"/>
        </w:rPr>
        <w:tab/>
      </w:r>
      <w:r w:rsidR="00E4211E" w:rsidRPr="00E4211E">
        <w:rPr>
          <w:rFonts w:ascii="Arial Narrow" w:hAnsi="Arial Narrow"/>
          <w:sz w:val="22"/>
          <w:szCs w:val="22"/>
        </w:rPr>
        <w:t xml:space="preserve"> Bydgoszcz dnia: 2022-10-13</w:t>
      </w:r>
    </w:p>
    <w:p w:rsidR="00FB7F50" w:rsidRPr="00E4211E" w:rsidRDefault="0089334E" w:rsidP="00E4211E">
      <w:pPr>
        <w:rPr>
          <w:rFonts w:ascii="Arial Narrow" w:hAnsi="Arial Narrow"/>
          <w:sz w:val="22"/>
          <w:szCs w:val="22"/>
        </w:rPr>
      </w:pPr>
      <w:r w:rsidRPr="00E4211E">
        <w:rPr>
          <w:rFonts w:ascii="Arial Narrow" w:hAnsi="Arial Narrow"/>
          <w:sz w:val="22"/>
          <w:szCs w:val="22"/>
        </w:rPr>
        <w:t>Powstańców Warszawy</w:t>
      </w:r>
      <w:r w:rsidR="00FB7F50" w:rsidRPr="00E4211E">
        <w:rPr>
          <w:rFonts w:ascii="Arial Narrow" w:hAnsi="Arial Narrow"/>
          <w:sz w:val="22"/>
          <w:szCs w:val="22"/>
        </w:rPr>
        <w:t xml:space="preserve"> </w:t>
      </w:r>
      <w:r w:rsidRPr="00E4211E">
        <w:rPr>
          <w:rFonts w:ascii="Arial Narrow" w:hAnsi="Arial Narrow"/>
          <w:sz w:val="22"/>
          <w:szCs w:val="22"/>
        </w:rPr>
        <w:t>5</w:t>
      </w:r>
      <w:r w:rsidR="00E4211E" w:rsidRPr="00E4211E">
        <w:rPr>
          <w:rFonts w:ascii="Arial Narrow" w:hAnsi="Arial Narrow"/>
          <w:sz w:val="22"/>
          <w:szCs w:val="22"/>
        </w:rPr>
        <w:t xml:space="preserve"> </w:t>
      </w:r>
    </w:p>
    <w:p w:rsidR="00FB7F50" w:rsidRPr="00E4211E" w:rsidRDefault="0089334E" w:rsidP="00FB7F50">
      <w:pPr>
        <w:rPr>
          <w:rFonts w:ascii="Arial Narrow" w:hAnsi="Arial Narrow"/>
          <w:sz w:val="22"/>
          <w:szCs w:val="22"/>
        </w:rPr>
      </w:pPr>
      <w:r w:rsidRPr="00E4211E">
        <w:rPr>
          <w:rFonts w:ascii="Arial Narrow" w:hAnsi="Arial Narrow"/>
          <w:sz w:val="22"/>
          <w:szCs w:val="22"/>
        </w:rPr>
        <w:t>85-681</w:t>
      </w:r>
      <w:r w:rsidR="00FB7F50" w:rsidRPr="00E4211E">
        <w:rPr>
          <w:rFonts w:ascii="Arial Narrow" w:hAnsi="Arial Narrow"/>
          <w:sz w:val="22"/>
          <w:szCs w:val="22"/>
        </w:rPr>
        <w:t xml:space="preserve"> </w:t>
      </w:r>
      <w:r w:rsidRPr="00E4211E">
        <w:rPr>
          <w:rFonts w:ascii="Arial Narrow" w:hAnsi="Arial Narrow"/>
          <w:sz w:val="22"/>
          <w:szCs w:val="22"/>
        </w:rPr>
        <w:t>Bydgoszcz</w:t>
      </w:r>
    </w:p>
    <w:p w:rsidR="008642B3" w:rsidRPr="00E4211E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E4211E">
        <w:rPr>
          <w:rFonts w:ascii="Arial Narrow" w:hAnsi="Arial Narrow"/>
          <w:sz w:val="28"/>
        </w:rPr>
        <w:t>OGŁOSZENIE</w:t>
      </w:r>
    </w:p>
    <w:p w:rsidR="008642B3" w:rsidRPr="00E4211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E4211E">
        <w:rPr>
          <w:rFonts w:ascii="Arial Narrow" w:hAnsi="Arial Narrow"/>
          <w:b/>
          <w:sz w:val="28"/>
        </w:rPr>
        <w:t xml:space="preserve">o </w:t>
      </w:r>
      <w:r w:rsidR="0054734E" w:rsidRPr="00E4211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89334E" w:rsidRPr="00E4211E" w:rsidTr="00534553">
        <w:trPr>
          <w:trHeight w:val="638"/>
        </w:trPr>
        <w:tc>
          <w:tcPr>
            <w:tcW w:w="959" w:type="dxa"/>
            <w:shd w:val="clear" w:color="auto" w:fill="auto"/>
          </w:tcPr>
          <w:p w:rsidR="0089334E" w:rsidRPr="00E4211E" w:rsidRDefault="0089334E" w:rsidP="0053455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211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9334E" w:rsidRPr="00E4211E" w:rsidRDefault="0089334E" w:rsidP="00E4211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211E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E4211E">
              <w:rPr>
                <w:rFonts w:ascii="Arial Narrow" w:hAnsi="Arial Narrow"/>
                <w:sz w:val="22"/>
                <w:szCs w:val="22"/>
              </w:rPr>
              <w:t>m</w:t>
            </w:r>
            <w:r w:rsidRPr="00E4211E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E421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211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421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211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4211E">
              <w:rPr>
                <w:rFonts w:ascii="Arial Narrow" w:hAnsi="Arial Narrow"/>
                <w:b/>
                <w:bCs/>
                <w:sz w:val="22"/>
                <w:szCs w:val="22"/>
              </w:rPr>
              <w:t>Dostawa komputerów, monitorów i laptopów</w:t>
            </w:r>
            <w:r w:rsidRPr="00E4211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421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211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4211E">
              <w:rPr>
                <w:rFonts w:ascii="Arial Narrow" w:hAnsi="Arial Narrow"/>
                <w:b/>
                <w:sz w:val="22"/>
                <w:szCs w:val="22"/>
              </w:rPr>
              <w:t xml:space="preserve"> 132/2022</w:t>
            </w:r>
            <w:r w:rsidRPr="00E421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4211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E4211E">
        <w:rPr>
          <w:rFonts w:ascii="Arial Narrow" w:hAnsi="Arial Narrow"/>
          <w:sz w:val="22"/>
          <w:szCs w:val="22"/>
        </w:rPr>
        <w:t xml:space="preserve">Zamawiający, </w:t>
      </w:r>
      <w:r w:rsidR="0089334E" w:rsidRPr="00E4211E">
        <w:rPr>
          <w:rFonts w:ascii="Arial Narrow" w:hAnsi="Arial Narrow"/>
          <w:b/>
          <w:sz w:val="22"/>
          <w:szCs w:val="22"/>
        </w:rPr>
        <w:t>10WSzKzP SPZOZ</w:t>
      </w:r>
      <w:r w:rsidRPr="00E4211E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E4211E">
        <w:rPr>
          <w:rFonts w:ascii="Arial Narrow" w:hAnsi="Arial Narrow"/>
          <w:sz w:val="22"/>
          <w:szCs w:val="22"/>
        </w:rPr>
        <w:t xml:space="preserve"> pkt. 1 i ust. 2</w:t>
      </w:r>
      <w:r w:rsidRPr="00E4211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9334E" w:rsidRPr="00E4211E">
        <w:rPr>
          <w:rFonts w:ascii="Arial Narrow" w:hAnsi="Arial Narrow"/>
          <w:sz w:val="22"/>
          <w:szCs w:val="22"/>
        </w:rPr>
        <w:t>(t.j. Dz. U. z 2022r. poz. 1710)</w:t>
      </w:r>
      <w:r w:rsidRPr="00E4211E">
        <w:rPr>
          <w:rFonts w:ascii="Arial Narrow" w:hAnsi="Arial Narrow"/>
          <w:sz w:val="22"/>
          <w:szCs w:val="22"/>
        </w:rPr>
        <w:t>, zwanej dalej „ustawą Pzp”</w:t>
      </w:r>
      <w:r w:rsidR="00D26ED6" w:rsidRPr="00E4211E">
        <w:rPr>
          <w:rFonts w:ascii="Arial Narrow" w:hAnsi="Arial Narrow"/>
          <w:sz w:val="22"/>
          <w:szCs w:val="22"/>
        </w:rPr>
        <w:t xml:space="preserve">, </w:t>
      </w:r>
      <w:r w:rsidRPr="00E4211E">
        <w:rPr>
          <w:rFonts w:ascii="Arial Narrow" w:hAnsi="Arial Narrow"/>
          <w:sz w:val="22"/>
          <w:szCs w:val="22"/>
        </w:rPr>
        <w:t>informuje</w:t>
      </w:r>
      <w:r w:rsidR="00D26ED6" w:rsidRPr="00E4211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4211E">
        <w:rPr>
          <w:rFonts w:ascii="Arial Narrow" w:hAnsi="Arial Narrow"/>
          <w:sz w:val="22"/>
          <w:szCs w:val="22"/>
        </w:rPr>
        <w:t>najkorzystniejsz</w:t>
      </w:r>
      <w:r w:rsidR="00D26ED6" w:rsidRPr="00E4211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4211E">
        <w:rPr>
          <w:rFonts w:ascii="Arial Narrow" w:hAnsi="Arial Narrow"/>
          <w:sz w:val="22"/>
          <w:szCs w:val="22"/>
        </w:rPr>
        <w:t>ofer</w:t>
      </w:r>
      <w:r w:rsidR="00D26ED6" w:rsidRPr="00E4211E">
        <w:rPr>
          <w:rFonts w:ascii="Arial Narrow" w:hAnsi="Arial Narrow"/>
          <w:sz w:val="22"/>
          <w:szCs w:val="22"/>
        </w:rPr>
        <w:t>t</w:t>
      </w:r>
      <w:r w:rsidR="009F0E5C" w:rsidRPr="00E4211E">
        <w:rPr>
          <w:rFonts w:ascii="Arial Narrow" w:hAnsi="Arial Narrow"/>
          <w:sz w:val="22"/>
          <w:szCs w:val="22"/>
        </w:rPr>
        <w:t>a</w:t>
      </w:r>
      <w:r w:rsidR="00D26ED6" w:rsidRPr="00E4211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9334E" w:rsidRPr="00E4211E" w:rsidTr="00E4211E">
        <w:trPr>
          <w:cantSplit/>
        </w:trPr>
        <w:tc>
          <w:tcPr>
            <w:tcW w:w="9498" w:type="dxa"/>
          </w:tcPr>
          <w:p w:rsidR="0089334E" w:rsidRPr="00E4211E" w:rsidRDefault="0089334E" w:rsidP="0053455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211E">
              <w:rPr>
                <w:rFonts w:ascii="Arial Narrow" w:hAnsi="Arial Narrow"/>
                <w:b/>
                <w:sz w:val="22"/>
                <w:szCs w:val="22"/>
              </w:rPr>
              <w:t>WRCOMPUTERS Agnieszka Kaca</w:t>
            </w:r>
          </w:p>
          <w:p w:rsidR="0089334E" w:rsidRPr="00E4211E" w:rsidRDefault="0089334E" w:rsidP="005345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4211E">
              <w:rPr>
                <w:rFonts w:ascii="Arial Narrow" w:hAnsi="Arial Narrow"/>
                <w:bCs/>
                <w:sz w:val="22"/>
                <w:szCs w:val="22"/>
              </w:rPr>
              <w:t>Janowska 3 /1</w:t>
            </w:r>
          </w:p>
          <w:p w:rsidR="0089334E" w:rsidRPr="00E4211E" w:rsidRDefault="0089334E" w:rsidP="005345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4211E">
              <w:rPr>
                <w:rFonts w:ascii="Arial Narrow" w:hAnsi="Arial Narrow"/>
                <w:bCs/>
                <w:sz w:val="22"/>
                <w:szCs w:val="22"/>
              </w:rPr>
              <w:t>26-600 Radom</w:t>
            </w:r>
          </w:p>
          <w:p w:rsidR="0089334E" w:rsidRPr="00E4211E" w:rsidRDefault="0089334E" w:rsidP="005345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211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9334E" w:rsidRPr="00E4211E" w:rsidRDefault="0089334E" w:rsidP="005345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211E">
              <w:rPr>
                <w:rFonts w:ascii="Arial Narrow" w:hAnsi="Arial Narrow"/>
                <w:sz w:val="22"/>
                <w:szCs w:val="22"/>
              </w:rPr>
              <w:t xml:space="preserve">Zadanie nr 1: Komputery osobiste I za cenę brutto </w:t>
            </w:r>
            <w:r w:rsidRPr="00E4211E">
              <w:rPr>
                <w:rFonts w:ascii="Arial Narrow" w:hAnsi="Arial Narrow"/>
                <w:b/>
                <w:sz w:val="22"/>
                <w:szCs w:val="22"/>
              </w:rPr>
              <w:t>71 733.60 zł</w:t>
            </w:r>
            <w:r w:rsidRPr="00E421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9334E" w:rsidRPr="00E4211E" w:rsidRDefault="0089334E" w:rsidP="00534553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4211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9334E" w:rsidRPr="00E4211E" w:rsidRDefault="0089334E" w:rsidP="0053455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4211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9334E" w:rsidRPr="00E4211E" w:rsidTr="00E4211E">
        <w:trPr>
          <w:cantSplit/>
        </w:trPr>
        <w:tc>
          <w:tcPr>
            <w:tcW w:w="9498" w:type="dxa"/>
          </w:tcPr>
          <w:p w:rsidR="0089334E" w:rsidRPr="00E4211E" w:rsidRDefault="0089334E" w:rsidP="0053455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4211E">
              <w:rPr>
                <w:rFonts w:ascii="Arial Narrow" w:hAnsi="Arial Narrow"/>
                <w:b/>
                <w:sz w:val="22"/>
                <w:szCs w:val="22"/>
              </w:rPr>
              <w:t>Alltech</w:t>
            </w:r>
            <w:proofErr w:type="spellEnd"/>
            <w:r w:rsidRPr="00E4211E">
              <w:rPr>
                <w:rFonts w:ascii="Arial Narrow" w:hAnsi="Arial Narrow"/>
                <w:b/>
                <w:sz w:val="22"/>
                <w:szCs w:val="22"/>
              </w:rPr>
              <w:t xml:space="preserve"> spółka jawna Zdzisław Pająk, Artur Pająk</w:t>
            </w:r>
          </w:p>
          <w:p w:rsidR="0089334E" w:rsidRPr="00E4211E" w:rsidRDefault="0089334E" w:rsidP="005345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4211E">
              <w:rPr>
                <w:rFonts w:ascii="Arial Narrow" w:hAnsi="Arial Narrow"/>
                <w:bCs/>
                <w:sz w:val="22"/>
                <w:szCs w:val="22"/>
              </w:rPr>
              <w:t xml:space="preserve">Spółdzielcza 33 </w:t>
            </w:r>
          </w:p>
          <w:p w:rsidR="0089334E" w:rsidRPr="00E4211E" w:rsidRDefault="0089334E" w:rsidP="005345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4211E">
              <w:rPr>
                <w:rFonts w:ascii="Arial Narrow" w:hAnsi="Arial Narrow"/>
                <w:bCs/>
                <w:sz w:val="22"/>
                <w:szCs w:val="22"/>
              </w:rPr>
              <w:t>09-407 Płock</w:t>
            </w:r>
          </w:p>
          <w:p w:rsidR="0089334E" w:rsidRPr="00E4211E" w:rsidRDefault="0089334E" w:rsidP="005345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211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9334E" w:rsidRPr="00E4211E" w:rsidRDefault="0089334E" w:rsidP="005345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211E">
              <w:rPr>
                <w:rFonts w:ascii="Arial Narrow" w:hAnsi="Arial Narrow"/>
                <w:sz w:val="22"/>
                <w:szCs w:val="22"/>
              </w:rPr>
              <w:t xml:space="preserve">Zadanie nr 2: Komputery osobiste II za cenę brutto </w:t>
            </w:r>
            <w:r w:rsidRPr="00E4211E">
              <w:rPr>
                <w:rFonts w:ascii="Arial Narrow" w:hAnsi="Arial Narrow"/>
                <w:b/>
                <w:sz w:val="22"/>
                <w:szCs w:val="22"/>
              </w:rPr>
              <w:t>46 958.94 zł</w:t>
            </w:r>
            <w:r w:rsidRPr="00E421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9334E" w:rsidRPr="00E4211E" w:rsidRDefault="0089334E" w:rsidP="00534553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4211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9334E" w:rsidRPr="00E4211E" w:rsidRDefault="0089334E" w:rsidP="0053455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4211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9334E" w:rsidRPr="00E4211E" w:rsidTr="00E4211E">
        <w:trPr>
          <w:cantSplit/>
        </w:trPr>
        <w:tc>
          <w:tcPr>
            <w:tcW w:w="9498" w:type="dxa"/>
          </w:tcPr>
          <w:p w:rsidR="0089334E" w:rsidRPr="00E4211E" w:rsidRDefault="0089334E" w:rsidP="0053455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4211E">
              <w:rPr>
                <w:rFonts w:ascii="Arial Narrow" w:hAnsi="Arial Narrow"/>
                <w:b/>
                <w:sz w:val="22"/>
                <w:szCs w:val="22"/>
              </w:rPr>
              <w:t>Alltech</w:t>
            </w:r>
            <w:proofErr w:type="spellEnd"/>
            <w:r w:rsidRPr="00E4211E">
              <w:rPr>
                <w:rFonts w:ascii="Arial Narrow" w:hAnsi="Arial Narrow"/>
                <w:b/>
                <w:sz w:val="22"/>
                <w:szCs w:val="22"/>
              </w:rPr>
              <w:t xml:space="preserve"> spółka jawna Zdzisław Pająk, Artur Pająk</w:t>
            </w:r>
          </w:p>
          <w:p w:rsidR="0089334E" w:rsidRPr="00E4211E" w:rsidRDefault="0089334E" w:rsidP="005345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4211E">
              <w:rPr>
                <w:rFonts w:ascii="Arial Narrow" w:hAnsi="Arial Narrow"/>
                <w:bCs/>
                <w:sz w:val="22"/>
                <w:szCs w:val="22"/>
              </w:rPr>
              <w:t xml:space="preserve">Spółdzielcza 33 </w:t>
            </w:r>
          </w:p>
          <w:p w:rsidR="0089334E" w:rsidRPr="00E4211E" w:rsidRDefault="0089334E" w:rsidP="005345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4211E">
              <w:rPr>
                <w:rFonts w:ascii="Arial Narrow" w:hAnsi="Arial Narrow"/>
                <w:bCs/>
                <w:sz w:val="22"/>
                <w:szCs w:val="22"/>
              </w:rPr>
              <w:t>09-407 Płock</w:t>
            </w:r>
          </w:p>
          <w:p w:rsidR="0089334E" w:rsidRPr="00E4211E" w:rsidRDefault="0089334E" w:rsidP="005345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211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9334E" w:rsidRPr="00E4211E" w:rsidRDefault="0089334E" w:rsidP="005345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211E">
              <w:rPr>
                <w:rFonts w:ascii="Arial Narrow" w:hAnsi="Arial Narrow"/>
                <w:sz w:val="22"/>
                <w:szCs w:val="22"/>
              </w:rPr>
              <w:t xml:space="preserve">Zadanie nr 3: Laptopy za cenę brutto </w:t>
            </w:r>
            <w:r w:rsidRPr="00E4211E">
              <w:rPr>
                <w:rFonts w:ascii="Arial Narrow" w:hAnsi="Arial Narrow"/>
                <w:b/>
                <w:sz w:val="22"/>
                <w:szCs w:val="22"/>
              </w:rPr>
              <w:t>26 107.98 zł</w:t>
            </w:r>
            <w:r w:rsidRPr="00E421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9334E" w:rsidRPr="00E4211E" w:rsidRDefault="0089334E" w:rsidP="00534553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4211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9334E" w:rsidRPr="00E4211E" w:rsidRDefault="0089334E" w:rsidP="0053455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4211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9334E" w:rsidRPr="00E4211E" w:rsidTr="00E4211E">
        <w:trPr>
          <w:cantSplit/>
        </w:trPr>
        <w:tc>
          <w:tcPr>
            <w:tcW w:w="9498" w:type="dxa"/>
          </w:tcPr>
          <w:p w:rsidR="0089334E" w:rsidRPr="00E4211E" w:rsidRDefault="0089334E" w:rsidP="0053455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4211E">
              <w:rPr>
                <w:rFonts w:ascii="Arial Narrow" w:hAnsi="Arial Narrow"/>
                <w:b/>
                <w:sz w:val="22"/>
                <w:szCs w:val="22"/>
              </w:rPr>
              <w:lastRenderedPageBreak/>
              <w:t>Innovation</w:t>
            </w:r>
            <w:proofErr w:type="spellEnd"/>
            <w:r w:rsidRPr="00E4211E">
              <w:rPr>
                <w:rFonts w:ascii="Arial Narrow" w:hAnsi="Arial Narrow"/>
                <w:b/>
                <w:sz w:val="22"/>
                <w:szCs w:val="22"/>
              </w:rPr>
              <w:t xml:space="preserve"> In Technology Sp. z o.o.</w:t>
            </w:r>
          </w:p>
          <w:p w:rsidR="0089334E" w:rsidRPr="00E4211E" w:rsidRDefault="00641398" w:rsidP="005345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Szmaragdowa 3</w:t>
            </w:r>
          </w:p>
          <w:p w:rsidR="0089334E" w:rsidRPr="00E4211E" w:rsidRDefault="0089334E" w:rsidP="0053455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4211E">
              <w:rPr>
                <w:rFonts w:ascii="Arial Narrow" w:hAnsi="Arial Narrow"/>
                <w:bCs/>
                <w:sz w:val="22"/>
                <w:szCs w:val="22"/>
              </w:rPr>
              <w:t>78-100 Niekanin</w:t>
            </w:r>
          </w:p>
          <w:p w:rsidR="0089334E" w:rsidRPr="00E4211E" w:rsidRDefault="0089334E" w:rsidP="005345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211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9334E" w:rsidRPr="00E4211E" w:rsidRDefault="0089334E" w:rsidP="0053455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211E">
              <w:rPr>
                <w:rFonts w:ascii="Arial Narrow" w:hAnsi="Arial Narrow"/>
                <w:sz w:val="22"/>
                <w:szCs w:val="22"/>
              </w:rPr>
              <w:t xml:space="preserve">Zadanie nr 4: Monitory za cenę brutto </w:t>
            </w:r>
            <w:r w:rsidRPr="00E4211E">
              <w:rPr>
                <w:rFonts w:ascii="Arial Narrow" w:hAnsi="Arial Narrow"/>
                <w:b/>
                <w:sz w:val="22"/>
                <w:szCs w:val="22"/>
              </w:rPr>
              <w:t>29 780.76 zł</w:t>
            </w:r>
            <w:r w:rsidRPr="00E421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9334E" w:rsidRPr="00E4211E" w:rsidRDefault="0089334E" w:rsidP="00534553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E4211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9334E" w:rsidRPr="00E4211E" w:rsidRDefault="0089334E" w:rsidP="0053455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E4211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E4211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4211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E4211E" w:rsidTr="00D63872">
        <w:tc>
          <w:tcPr>
            <w:tcW w:w="2169" w:type="dxa"/>
            <w:shd w:val="clear" w:color="auto" w:fill="F3F3F3"/>
          </w:tcPr>
          <w:p w:rsidR="00211A34" w:rsidRPr="00E4211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E4211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E4211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E4211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Komputery osobiste 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WRCOMPUTERS Agnieszka Kaca</w:t>
            </w:r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Janowska 3/1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26-600 Radom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Komputery osobiste 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BIT SPÓŁKA AKCYJNA</w:t>
            </w:r>
          </w:p>
          <w:p w:rsidR="0089334E" w:rsidRPr="00E4211E" w:rsidRDefault="00D63872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Chłodna 51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00-867 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- 52.12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92,12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Komputery osobiste 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Alltech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jawna Zdzisław Pająk, Artur Pająk</w:t>
            </w:r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Spółdzielcza 33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09-407 Płock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- 22.05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62,05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Komputery osobiste 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Redicreo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cywilna </w:t>
            </w: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P.Chmiela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M.Sylwestrzak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P.Majda</w:t>
            </w:r>
            <w:proofErr w:type="spellEnd"/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Zygmuntowska 12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31-314 Kraków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Komputery osobiste II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e-Tech Jacek Sójka sp.</w:t>
            </w:r>
            <w:r w:rsidR="00D6387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jawna</w:t>
            </w:r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Nowa 29/31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90-030 </w:t>
            </w:r>
            <w:r w:rsidR="00D63872" w:rsidRPr="00E4211E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Komputery osobiste II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BIUINF </w:t>
            </w:r>
            <w:r w:rsidR="00D63872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D6387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k.</w:t>
            </w:r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Kaszubska 17/D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85-048 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Komputery osobiste II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Alltech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jawna Zdzisław Pająk, Artur Pająk</w:t>
            </w:r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Spółdzielcza 33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09-407 Płock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Komputery osobiste II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Kuźlik</w:t>
            </w:r>
            <w:proofErr w:type="spellEnd"/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Spokojna 18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41-940 Piekary Śląskie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- 57.74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97,74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Komputery osobiste II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Redicreo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cywilna </w:t>
            </w: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P.Chmiela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M.Sylwestrzak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P.Majda</w:t>
            </w:r>
            <w:proofErr w:type="spellEnd"/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Zygmuntowska 12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31-314 Kraków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- 59.22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- 12.00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91,22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Laptopy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BIUINF </w:t>
            </w:r>
            <w:r w:rsidR="00D63872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D6387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k.</w:t>
            </w:r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Kaszubska 17/D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85-048 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- 43.70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83,70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Laptopy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e-Tech Jacek Sójka sp.</w:t>
            </w:r>
            <w:r w:rsidR="00D6387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jawna</w:t>
            </w:r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Nowa 29/31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lastRenderedPageBreak/>
              <w:t>90-030</w:t>
            </w:r>
            <w:r w:rsidR="00D63872" w:rsidRPr="00E4211E">
              <w:rPr>
                <w:rFonts w:ascii="Arial Narrow" w:hAnsi="Arial Narrow"/>
                <w:sz w:val="20"/>
                <w:szCs w:val="20"/>
              </w:rPr>
              <w:t xml:space="preserve"> Łódź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lastRenderedPageBreak/>
              <w:t>1 - Cena - 27.02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lastRenderedPageBreak/>
              <w:t>3 - Okres gwarancji - 12.00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lastRenderedPageBreak/>
              <w:t xml:space="preserve">  59,02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lastRenderedPageBreak/>
              <w:t>3 - Laptopy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Alltech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jawna Zdzisław Pająk, Artur Pająk</w:t>
            </w:r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Spółdzielcza 33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09-407 Płock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- 52.61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92,61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Laptopy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Redicreo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cywilna </w:t>
            </w: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P.Chmiela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M.Sylwestrzak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P.Majda</w:t>
            </w:r>
            <w:proofErr w:type="spellEnd"/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Zygmuntowska 12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31-314 Kraków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88,00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4 - Monitory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e-Tech Jacek Sójka sp.</w:t>
            </w:r>
            <w:r w:rsidR="00D6387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jawna</w:t>
            </w:r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Nowa 29/31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90-030</w:t>
            </w:r>
            <w:r w:rsidR="00D63872" w:rsidRPr="00E4211E">
              <w:rPr>
                <w:rFonts w:ascii="Arial Narrow" w:hAnsi="Arial Narrow"/>
                <w:sz w:val="20"/>
                <w:szCs w:val="20"/>
              </w:rPr>
              <w:t xml:space="preserve"> Łódź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- 58.47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98,47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4 - Monitory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BIUINF </w:t>
            </w:r>
            <w:r w:rsidR="00D63872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D6387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k.</w:t>
            </w:r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Kaszubska 17/D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85-048 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- 57.11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97,11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4 - Monitory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Innovation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 Technology Sp. z o.o.</w:t>
            </w:r>
          </w:p>
          <w:p w:rsidR="0089334E" w:rsidRPr="00E4211E" w:rsidRDefault="00D63872" w:rsidP="00D6387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Szmaragdowa 3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78-100 Niekanin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- 59.43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99,43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4 - Monitory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BIT SPÓŁKA AKCYJNA</w:t>
            </w:r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CHŁODNA 51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00-867 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- 54.09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94,09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4 - Monitory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Redicreo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cywilna </w:t>
            </w: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P.Chmiela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M.Sylwestrzak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P.Majda</w:t>
            </w:r>
            <w:proofErr w:type="spellEnd"/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Zygmuntowska 12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31-314 Kraków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- 12.00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92,00</w:t>
            </w:r>
          </w:p>
        </w:tc>
      </w:tr>
      <w:tr w:rsidR="0089334E" w:rsidRPr="00E4211E" w:rsidTr="00D63872">
        <w:tc>
          <w:tcPr>
            <w:tcW w:w="2169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4 - Monitory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>Alltech</w:t>
            </w:r>
            <w:proofErr w:type="spellEnd"/>
            <w:r w:rsidRPr="00E4211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jawna Zdzisław Pająk, Artur Pająk</w:t>
            </w:r>
          </w:p>
          <w:p w:rsidR="0089334E" w:rsidRPr="00E4211E" w:rsidRDefault="0089334E" w:rsidP="00D63872">
            <w:pPr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Spółdzielcza 33</w:t>
            </w:r>
          </w:p>
          <w:p w:rsidR="0089334E" w:rsidRPr="00E4211E" w:rsidRDefault="0089334E" w:rsidP="00D6387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09-407 Płock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9334E" w:rsidRPr="00E4211E" w:rsidRDefault="0089334E" w:rsidP="00D6387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9334E" w:rsidRPr="00E4211E" w:rsidRDefault="0089334E" w:rsidP="00D63872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4211E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</w:tbl>
    <w:p w:rsidR="00B464D3" w:rsidRPr="00E4211E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E4211E">
        <w:rPr>
          <w:rFonts w:ascii="Arial Narrow" w:hAnsi="Arial Narrow"/>
          <w:i/>
          <w:sz w:val="22"/>
          <w:szCs w:val="22"/>
        </w:rPr>
        <w:t>Zamawiający</w:t>
      </w:r>
    </w:p>
    <w:p w:rsidR="00B464D3" w:rsidRPr="00E4211E" w:rsidRDefault="00B464D3" w:rsidP="00B464D3">
      <w:pPr>
        <w:jc w:val="right"/>
        <w:rPr>
          <w:rFonts w:ascii="Arial Narrow" w:hAnsi="Arial Narrow"/>
          <w:sz w:val="32"/>
          <w:szCs w:val="32"/>
          <w:vertAlign w:val="superscript"/>
        </w:rPr>
      </w:pPr>
    </w:p>
    <w:bookmarkEnd w:id="0"/>
    <w:p w:rsidR="00DE2D09" w:rsidRDefault="00DE2D09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DE2D09" w:rsidRPr="00DE2D09" w:rsidRDefault="00DE2D09" w:rsidP="00DE2D09">
      <w:pPr>
        <w:rPr>
          <w:rFonts w:ascii="Arial Narrow" w:hAnsi="Arial Narrow"/>
          <w:sz w:val="22"/>
          <w:szCs w:val="22"/>
        </w:rPr>
      </w:pPr>
    </w:p>
    <w:p w:rsidR="00DE2D09" w:rsidRPr="00DE2D09" w:rsidRDefault="00DE2D09" w:rsidP="00DE2D09">
      <w:pPr>
        <w:rPr>
          <w:rFonts w:ascii="Arial Narrow" w:hAnsi="Arial Narrow"/>
          <w:sz w:val="22"/>
          <w:szCs w:val="22"/>
        </w:rPr>
      </w:pPr>
    </w:p>
    <w:p w:rsidR="00DE2D09" w:rsidRPr="00DE2D09" w:rsidRDefault="00DE2D09" w:rsidP="00DE2D09">
      <w:pPr>
        <w:rPr>
          <w:rFonts w:ascii="Arial Narrow" w:hAnsi="Arial Narrow"/>
          <w:sz w:val="22"/>
          <w:szCs w:val="22"/>
        </w:rPr>
      </w:pPr>
    </w:p>
    <w:p w:rsidR="00DE2D09" w:rsidRPr="00DE2D09" w:rsidRDefault="00DE2D09" w:rsidP="00DE2D09">
      <w:pPr>
        <w:rPr>
          <w:rFonts w:ascii="Arial Narrow" w:hAnsi="Arial Narrow"/>
          <w:sz w:val="22"/>
          <w:szCs w:val="22"/>
        </w:rPr>
      </w:pPr>
    </w:p>
    <w:p w:rsidR="00DE2D09" w:rsidRPr="00DE2D09" w:rsidRDefault="00DE2D09" w:rsidP="00DE2D09">
      <w:pPr>
        <w:rPr>
          <w:rFonts w:ascii="Arial Narrow" w:hAnsi="Arial Narrow"/>
          <w:sz w:val="22"/>
          <w:szCs w:val="22"/>
        </w:rPr>
      </w:pPr>
    </w:p>
    <w:p w:rsidR="00DE2D09" w:rsidRDefault="00DE2D09" w:rsidP="00DE2D09">
      <w:pPr>
        <w:rPr>
          <w:rFonts w:ascii="Arial Narrow" w:hAnsi="Arial Narrow"/>
          <w:sz w:val="22"/>
          <w:szCs w:val="22"/>
        </w:rPr>
      </w:pPr>
    </w:p>
    <w:p w:rsidR="00DE2D09" w:rsidRDefault="00DE2D09" w:rsidP="00DE2D09">
      <w:pPr>
        <w:rPr>
          <w:rFonts w:ascii="Arial Narrow" w:hAnsi="Arial Narrow"/>
          <w:sz w:val="22"/>
          <w:szCs w:val="22"/>
        </w:rPr>
      </w:pPr>
    </w:p>
    <w:p w:rsidR="00DE2D09" w:rsidRDefault="00DE2D09" w:rsidP="00DE2D09">
      <w:pPr>
        <w:rPr>
          <w:rFonts w:ascii="Arial Narrow" w:hAnsi="Arial Narrow"/>
          <w:sz w:val="22"/>
          <w:szCs w:val="22"/>
        </w:rPr>
      </w:pPr>
    </w:p>
    <w:p w:rsidR="008642B3" w:rsidRDefault="00DE2D09" w:rsidP="00DE2D0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2 ark.</w:t>
      </w:r>
    </w:p>
    <w:p w:rsidR="00DE2D09" w:rsidRDefault="00DE2D09" w:rsidP="00DE2D0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DE2D09" w:rsidRDefault="00DE2D09" w:rsidP="00DE2D0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DE2D09" w:rsidRDefault="00DE2D09" w:rsidP="00DE2D0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DE2D09" w:rsidRPr="00DE2D09" w:rsidRDefault="00DE2D09" w:rsidP="00DE2D0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2022-10-13</w:t>
      </w:r>
      <w:bookmarkStart w:id="1" w:name="_GoBack"/>
      <w:bookmarkEnd w:id="1"/>
    </w:p>
    <w:sectPr w:rsidR="00DE2D09" w:rsidRPr="00DE2D0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805" w:rsidRDefault="00203805">
      <w:r>
        <w:separator/>
      </w:r>
    </w:p>
  </w:endnote>
  <w:endnote w:type="continuationSeparator" w:id="0">
    <w:p w:rsidR="00203805" w:rsidRDefault="00203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805" w:rsidRDefault="00203805">
      <w:r>
        <w:separator/>
      </w:r>
    </w:p>
  </w:footnote>
  <w:footnote w:type="continuationSeparator" w:id="0">
    <w:p w:rsidR="00203805" w:rsidRDefault="002038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E4211E" w:rsidRDefault="00E4211E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132/2022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3805"/>
    <w:rsid w:val="00022322"/>
    <w:rsid w:val="00042497"/>
    <w:rsid w:val="000C1E6F"/>
    <w:rsid w:val="000E4E56"/>
    <w:rsid w:val="001A1468"/>
    <w:rsid w:val="001B7815"/>
    <w:rsid w:val="0020380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1398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334E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3872"/>
    <w:rsid w:val="00D8427E"/>
    <w:rsid w:val="00DE2D09"/>
    <w:rsid w:val="00E30B2D"/>
    <w:rsid w:val="00E4211E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771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1900-12-31T22:00:00Z</cp:lastPrinted>
  <dcterms:created xsi:type="dcterms:W3CDTF">2022-10-13T09:48:00Z</dcterms:created>
  <dcterms:modified xsi:type="dcterms:W3CDTF">2022-10-13T10:50:00Z</dcterms:modified>
</cp:coreProperties>
</file>