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2AF17" w14:textId="77777777" w:rsidR="005F4BC0" w:rsidRDefault="00765236" w:rsidP="004F079B">
      <w:pPr>
        <w:spacing w:after="240"/>
        <w:jc w:val="right"/>
        <w:rPr>
          <w:sz w:val="22"/>
          <w:szCs w:val="22"/>
        </w:rPr>
      </w:pPr>
      <w:r w:rsidRPr="0076523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65236">
        <w:rPr>
          <w:sz w:val="22"/>
          <w:szCs w:val="22"/>
        </w:rPr>
        <w:t>2022-10-13</w:t>
      </w:r>
    </w:p>
    <w:p w14:paraId="1EF4025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0A762F" w14:textId="77777777" w:rsidR="00765236" w:rsidRPr="00765236" w:rsidRDefault="00765236">
      <w:pPr>
        <w:rPr>
          <w:b/>
          <w:bCs/>
          <w:sz w:val="22"/>
          <w:szCs w:val="22"/>
        </w:rPr>
      </w:pPr>
      <w:r w:rsidRPr="00765236">
        <w:rPr>
          <w:b/>
          <w:bCs/>
          <w:sz w:val="22"/>
          <w:szCs w:val="22"/>
        </w:rPr>
        <w:t>Szpital Wojewódzki w Poznaniu</w:t>
      </w:r>
    </w:p>
    <w:p w14:paraId="3664B3DB" w14:textId="77777777" w:rsidR="00F16C50" w:rsidRPr="00D91931" w:rsidRDefault="00765236">
      <w:pPr>
        <w:rPr>
          <w:b/>
          <w:bCs/>
          <w:sz w:val="22"/>
          <w:szCs w:val="22"/>
        </w:rPr>
      </w:pPr>
      <w:r w:rsidRPr="00765236">
        <w:rPr>
          <w:b/>
          <w:bCs/>
          <w:sz w:val="22"/>
          <w:szCs w:val="22"/>
        </w:rPr>
        <w:t>Dział Zamówień Publicznych</w:t>
      </w:r>
    </w:p>
    <w:p w14:paraId="505496AC" w14:textId="0D6AA9D1" w:rsidR="00F16C50" w:rsidRPr="00BD5546" w:rsidRDefault="00FD710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65236" w:rsidRPr="0076523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65236" w:rsidRPr="00765236">
        <w:rPr>
          <w:sz w:val="22"/>
          <w:szCs w:val="22"/>
        </w:rPr>
        <w:t>7/19</w:t>
      </w:r>
    </w:p>
    <w:p w14:paraId="58253493" w14:textId="77777777" w:rsidR="00F16C50" w:rsidRPr="00BD5546" w:rsidRDefault="00765236">
      <w:pPr>
        <w:rPr>
          <w:sz w:val="22"/>
          <w:szCs w:val="22"/>
        </w:rPr>
      </w:pPr>
      <w:r w:rsidRPr="0076523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65236">
        <w:rPr>
          <w:sz w:val="22"/>
          <w:szCs w:val="22"/>
        </w:rPr>
        <w:t>Poznań</w:t>
      </w:r>
    </w:p>
    <w:p w14:paraId="4489B7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4F52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0B9B0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65236" w:rsidRPr="00765236">
        <w:rPr>
          <w:bCs/>
          <w:sz w:val="22"/>
          <w:szCs w:val="22"/>
        </w:rPr>
        <w:t>SZW/DZP/77/2022/53</w:t>
      </w:r>
      <w:r w:rsidRPr="00D91931">
        <w:rPr>
          <w:sz w:val="22"/>
          <w:szCs w:val="22"/>
        </w:rPr>
        <w:tab/>
        <w:t xml:space="preserve"> </w:t>
      </w:r>
    </w:p>
    <w:p w14:paraId="20485C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09C54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E0E2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5CF49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209E1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5D087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1B3E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D437DC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65236" w:rsidRPr="00607F9B" w14:paraId="272F8E14" w14:textId="77777777" w:rsidTr="009A7B77">
        <w:trPr>
          <w:trHeight w:val="638"/>
        </w:trPr>
        <w:tc>
          <w:tcPr>
            <w:tcW w:w="959" w:type="dxa"/>
            <w:shd w:val="clear" w:color="auto" w:fill="auto"/>
          </w:tcPr>
          <w:p w14:paraId="513D2B4F" w14:textId="77777777" w:rsidR="00765236" w:rsidRPr="00607F9B" w:rsidRDefault="00765236" w:rsidP="009A7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B364D2" w14:textId="3DC0DD64" w:rsidR="00765236" w:rsidRPr="00607F9B" w:rsidRDefault="00765236" w:rsidP="009A7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523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5236">
              <w:rPr>
                <w:b/>
                <w:bCs/>
                <w:sz w:val="22"/>
                <w:szCs w:val="22"/>
              </w:rPr>
              <w:t xml:space="preserve">Konserwacja i naprawa awarii urządzeń i instalacji zaplecza technicznego Bloku Operacyjnego i Centralnej </w:t>
            </w:r>
            <w:proofErr w:type="spellStart"/>
            <w:r w:rsidRPr="00765236">
              <w:rPr>
                <w:b/>
                <w:bCs/>
                <w:sz w:val="22"/>
                <w:szCs w:val="22"/>
              </w:rPr>
              <w:t>Sterylizatornii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5236">
              <w:rPr>
                <w:b/>
                <w:sz w:val="22"/>
                <w:szCs w:val="22"/>
              </w:rPr>
              <w:t>SZW/DZP/77/2022</w:t>
            </w:r>
          </w:p>
        </w:tc>
      </w:tr>
    </w:tbl>
    <w:p w14:paraId="666A5B2C" w14:textId="77777777" w:rsidR="00765236" w:rsidRPr="0076523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65236" w:rsidRPr="00765236">
        <w:rPr>
          <w:rFonts w:ascii="Times New Roman" w:hAnsi="Times New Roman"/>
          <w:b/>
          <w:szCs w:val="22"/>
        </w:rPr>
        <w:t>Szpital Wojewódzki w Poznaniu</w:t>
      </w:r>
    </w:p>
    <w:p w14:paraId="193892E2" w14:textId="2AFA11FB" w:rsidR="004F079B" w:rsidRDefault="0076523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6523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65236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67B129" w14:textId="56909D0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65236" w:rsidRPr="00765236">
        <w:rPr>
          <w:rFonts w:ascii="Times New Roman" w:hAnsi="Times New Roman"/>
          <w:b/>
          <w:szCs w:val="22"/>
        </w:rPr>
        <w:t>2022-10-17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65236" w:rsidRPr="0076523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65236" w:rsidRPr="00765236">
        <w:rPr>
          <w:rFonts w:ascii="Times New Roman" w:hAnsi="Times New Roman"/>
          <w:b/>
          <w:szCs w:val="22"/>
        </w:rPr>
        <w:t>2022-10-24</w:t>
      </w:r>
      <w:r w:rsidR="008365E9">
        <w:rPr>
          <w:rFonts w:ascii="Times New Roman" w:hAnsi="Times New Roman"/>
          <w:szCs w:val="22"/>
        </w:rPr>
        <w:t xml:space="preserve"> godz. </w:t>
      </w:r>
      <w:r w:rsidR="00765236" w:rsidRPr="00765236">
        <w:rPr>
          <w:rFonts w:ascii="Times New Roman" w:hAnsi="Times New Roman"/>
          <w:b/>
          <w:szCs w:val="22"/>
        </w:rPr>
        <w:t>09:00</w:t>
      </w:r>
    </w:p>
    <w:p w14:paraId="67042931" w14:textId="04E5F7E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65236" w:rsidRPr="00765236">
        <w:rPr>
          <w:rFonts w:ascii="Times New Roman" w:hAnsi="Times New Roman"/>
          <w:b/>
          <w:szCs w:val="22"/>
        </w:rPr>
        <w:t>2022-10-17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65236" w:rsidRPr="0076523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65236" w:rsidRPr="00765236">
        <w:rPr>
          <w:rFonts w:ascii="Times New Roman" w:hAnsi="Times New Roman"/>
          <w:b/>
          <w:szCs w:val="22"/>
        </w:rPr>
        <w:t>2022-10-24</w:t>
      </w:r>
      <w:r w:rsidR="008365E9">
        <w:rPr>
          <w:rFonts w:ascii="Times New Roman" w:hAnsi="Times New Roman"/>
          <w:szCs w:val="22"/>
        </w:rPr>
        <w:t xml:space="preserve"> godz. </w:t>
      </w:r>
      <w:r w:rsidR="00765236" w:rsidRPr="00765236">
        <w:rPr>
          <w:rFonts w:ascii="Times New Roman" w:hAnsi="Times New Roman"/>
          <w:b/>
          <w:szCs w:val="22"/>
        </w:rPr>
        <w:t>10:00</w:t>
      </w:r>
    </w:p>
    <w:p w14:paraId="25AD189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C951F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FF528C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35CF7A2" w14:textId="77777777" w:rsidR="00FD710B" w:rsidRPr="00E55CB3" w:rsidRDefault="00FD710B" w:rsidP="00FD710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55CB3">
        <w:rPr>
          <w:i/>
          <w:sz w:val="22"/>
          <w:szCs w:val="22"/>
        </w:rPr>
        <w:t>Zamawiający</w:t>
      </w:r>
    </w:p>
    <w:p w14:paraId="1094E090" w14:textId="77777777" w:rsidR="00FD710B" w:rsidRDefault="00FD710B" w:rsidP="00FD710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A77BE91" w14:textId="77777777" w:rsidR="00FD710B" w:rsidRDefault="00FD710B" w:rsidP="00FD710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ED69ABE" w14:textId="77777777" w:rsidR="00FD710B" w:rsidRDefault="00FD710B" w:rsidP="00FD710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B2AF226" w14:textId="555184B5" w:rsidR="00F16C50" w:rsidRPr="0046562F" w:rsidRDefault="00F16C50" w:rsidP="00FD710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6CEEC" w14:textId="77777777" w:rsidR="00B851F7" w:rsidRDefault="00B851F7">
      <w:r>
        <w:separator/>
      </w:r>
    </w:p>
  </w:endnote>
  <w:endnote w:type="continuationSeparator" w:id="0">
    <w:p w14:paraId="661354CE" w14:textId="77777777" w:rsidR="00B851F7" w:rsidRDefault="00B8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6A0F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B31C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C27D3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4A3E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39B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27129" w14:textId="77777777" w:rsidR="00B851F7" w:rsidRDefault="00B851F7">
      <w:r>
        <w:separator/>
      </w:r>
    </w:p>
  </w:footnote>
  <w:footnote w:type="continuationSeparator" w:id="0">
    <w:p w14:paraId="009A4047" w14:textId="77777777" w:rsidR="00B851F7" w:rsidRDefault="00B85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66E9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D3EC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0991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85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1F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5236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851F7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D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E60A2"/>
  <w15:chartTrackingRefBased/>
  <w15:docId w15:val="{92B6D730-E578-46E2-B996-CC2715E89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2022-10-13T12:25:00Z</cp:lastPrinted>
  <dcterms:created xsi:type="dcterms:W3CDTF">2022-10-13T12:26:00Z</dcterms:created>
  <dcterms:modified xsi:type="dcterms:W3CDTF">2022-10-13T12:26:00Z</dcterms:modified>
</cp:coreProperties>
</file>