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B71BA" w14:textId="77777777" w:rsidR="00D665F5" w:rsidRPr="00355C9D" w:rsidRDefault="00D8051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80518">
        <w:rPr>
          <w:rFonts w:ascii="Arial" w:hAnsi="Arial" w:cs="Arial"/>
          <w:sz w:val="24"/>
          <w:szCs w:val="24"/>
        </w:rPr>
        <w:t>Woźniki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80518">
        <w:rPr>
          <w:rFonts w:ascii="Arial" w:hAnsi="Arial" w:cs="Arial"/>
          <w:sz w:val="24"/>
          <w:szCs w:val="24"/>
        </w:rPr>
        <w:t>2022-10-14</w:t>
      </w:r>
    </w:p>
    <w:p w14:paraId="47E6C429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B003FB1" w14:textId="77777777" w:rsidR="00D665F5" w:rsidRPr="00355C9D" w:rsidRDefault="00D8051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80518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53987198" w14:textId="77777777" w:rsidR="00D665F5" w:rsidRPr="00355C9D" w:rsidRDefault="00D80518" w:rsidP="00D665F5">
      <w:pPr>
        <w:rPr>
          <w:rFonts w:ascii="Arial" w:hAnsi="Arial" w:cs="Arial"/>
          <w:sz w:val="24"/>
          <w:szCs w:val="24"/>
        </w:rPr>
      </w:pPr>
      <w:r w:rsidRPr="00D80518">
        <w:rPr>
          <w:rFonts w:ascii="Arial" w:hAnsi="Arial" w:cs="Arial"/>
          <w:sz w:val="24"/>
          <w:szCs w:val="24"/>
        </w:rPr>
        <w:t>Rynek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80518">
        <w:rPr>
          <w:rFonts w:ascii="Arial" w:hAnsi="Arial" w:cs="Arial"/>
          <w:sz w:val="24"/>
          <w:szCs w:val="24"/>
        </w:rPr>
        <w:t>11</w:t>
      </w:r>
    </w:p>
    <w:p w14:paraId="1A4ABDA5" w14:textId="77777777" w:rsidR="00D665F5" w:rsidRPr="00355C9D" w:rsidRDefault="00D80518" w:rsidP="00D665F5">
      <w:pPr>
        <w:rPr>
          <w:rFonts w:ascii="Arial" w:hAnsi="Arial" w:cs="Arial"/>
          <w:sz w:val="24"/>
          <w:szCs w:val="24"/>
        </w:rPr>
      </w:pPr>
      <w:r w:rsidRPr="00D80518">
        <w:rPr>
          <w:rFonts w:ascii="Arial" w:hAnsi="Arial" w:cs="Arial"/>
          <w:sz w:val="24"/>
          <w:szCs w:val="24"/>
        </w:rPr>
        <w:t>42-289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80518">
        <w:rPr>
          <w:rFonts w:ascii="Arial" w:hAnsi="Arial" w:cs="Arial"/>
          <w:sz w:val="24"/>
          <w:szCs w:val="24"/>
        </w:rPr>
        <w:t>Woźniki</w:t>
      </w:r>
    </w:p>
    <w:p w14:paraId="405A2C39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E5F52E8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09FC8412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7636EB2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C9A796D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80518" w:rsidRPr="00D80518">
        <w:rPr>
          <w:rFonts w:ascii="Arial" w:hAnsi="Arial" w:cs="Arial"/>
          <w:b/>
          <w:sz w:val="24"/>
          <w:szCs w:val="24"/>
        </w:rPr>
        <w:t>ZP 271.15.2022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D3157D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90395B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99379A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9AFC6C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77698D7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76511E2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80518" w:rsidRPr="00D8051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80518" w:rsidRPr="00D80518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6B6BC41F" w14:textId="77777777" w:rsidR="00A80738" w:rsidRPr="00355C9D" w:rsidRDefault="00D8051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80518">
        <w:rPr>
          <w:rFonts w:ascii="Arial" w:hAnsi="Arial" w:cs="Arial"/>
          <w:b/>
          <w:szCs w:val="24"/>
        </w:rPr>
        <w:t>Budowa sali gimnastycznej przy Szkole Podstawowej w Lubszy</w:t>
      </w:r>
    </w:p>
    <w:p w14:paraId="204FBBDF" w14:textId="5FC13C20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80518" w:rsidRPr="00D80518">
        <w:rPr>
          <w:rFonts w:ascii="Arial" w:hAnsi="Arial" w:cs="Arial"/>
          <w:sz w:val="24"/>
          <w:szCs w:val="24"/>
        </w:rPr>
        <w:t>(</w:t>
      </w:r>
      <w:proofErr w:type="spellStart"/>
      <w:r w:rsidR="00D80518" w:rsidRPr="00D80518">
        <w:rPr>
          <w:rFonts w:ascii="Arial" w:hAnsi="Arial" w:cs="Arial"/>
          <w:sz w:val="24"/>
          <w:szCs w:val="24"/>
        </w:rPr>
        <w:t>t.j</w:t>
      </w:r>
      <w:proofErr w:type="spellEnd"/>
      <w:r w:rsidR="00D80518" w:rsidRPr="00D80518">
        <w:rPr>
          <w:rFonts w:ascii="Arial" w:hAnsi="Arial" w:cs="Arial"/>
          <w:sz w:val="24"/>
          <w:szCs w:val="24"/>
        </w:rPr>
        <w:t>. Dz.U. z 202</w:t>
      </w:r>
      <w:r w:rsidR="00DD2D14">
        <w:rPr>
          <w:rFonts w:ascii="Arial" w:hAnsi="Arial" w:cs="Arial"/>
          <w:sz w:val="24"/>
          <w:szCs w:val="24"/>
        </w:rPr>
        <w:t>2</w:t>
      </w:r>
      <w:r w:rsidR="00D80518" w:rsidRPr="00D80518">
        <w:rPr>
          <w:rFonts w:ascii="Arial" w:hAnsi="Arial" w:cs="Arial"/>
          <w:sz w:val="24"/>
          <w:szCs w:val="24"/>
        </w:rPr>
        <w:t>r. poz. 1</w:t>
      </w:r>
      <w:r w:rsidR="00DD2D14">
        <w:rPr>
          <w:rFonts w:ascii="Arial" w:hAnsi="Arial" w:cs="Arial"/>
          <w:sz w:val="24"/>
          <w:szCs w:val="24"/>
        </w:rPr>
        <w:t>710</w:t>
      </w:r>
      <w:r w:rsidR="00D80518" w:rsidRPr="00D80518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DE70EFD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80518" w:rsidRPr="00D80518">
        <w:rPr>
          <w:rFonts w:ascii="Arial" w:hAnsi="Arial" w:cs="Arial"/>
          <w:sz w:val="24"/>
          <w:szCs w:val="24"/>
        </w:rPr>
        <w:t>14/10/2022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80518" w:rsidRPr="00D80518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1843"/>
        <w:gridCol w:w="1843"/>
      </w:tblGrid>
      <w:tr w:rsidR="00DD2D14" w:rsidRPr="00355C9D" w14:paraId="3B147021" w14:textId="1F5D6EEB" w:rsidTr="00DD2D14">
        <w:tc>
          <w:tcPr>
            <w:tcW w:w="993" w:type="dxa"/>
            <w:shd w:val="clear" w:color="auto" w:fill="auto"/>
            <w:vAlign w:val="center"/>
          </w:tcPr>
          <w:p w14:paraId="1436C380" w14:textId="77777777" w:rsidR="00DD2D14" w:rsidRPr="00355C9D" w:rsidRDefault="00DD2D1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13F6B2D6" w14:textId="77777777" w:rsidR="00DD2D14" w:rsidRPr="00355C9D" w:rsidRDefault="00DD2D1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376B18" w14:textId="77777777" w:rsidR="00DD2D14" w:rsidRPr="00355C9D" w:rsidRDefault="00DD2D1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  <w:tc>
          <w:tcPr>
            <w:tcW w:w="1843" w:type="dxa"/>
          </w:tcPr>
          <w:p w14:paraId="5E74F30E" w14:textId="4B784E79" w:rsidR="00DD2D14" w:rsidRPr="00355C9D" w:rsidRDefault="00DD2D1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</w:t>
            </w:r>
          </w:p>
        </w:tc>
      </w:tr>
      <w:tr w:rsidR="00DD2D14" w:rsidRPr="00355C9D" w14:paraId="37D6B136" w14:textId="479D3714" w:rsidTr="00DD2D14">
        <w:tc>
          <w:tcPr>
            <w:tcW w:w="993" w:type="dxa"/>
            <w:shd w:val="clear" w:color="auto" w:fill="auto"/>
            <w:vAlign w:val="center"/>
          </w:tcPr>
          <w:p w14:paraId="1A1E77EF" w14:textId="77777777" w:rsidR="00DD2D14" w:rsidRPr="00355C9D" w:rsidRDefault="00DD2D14" w:rsidP="0010494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1DEBCC6A" w14:textId="77777777" w:rsidR="00DD2D14" w:rsidRPr="00355C9D" w:rsidRDefault="00DD2D14" w:rsidP="00104946">
            <w:pPr>
              <w:spacing w:before="80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 xml:space="preserve">F.U.H. "DZIEDZICKI" Marcin </w:t>
            </w:r>
            <w:proofErr w:type="spellStart"/>
            <w:r w:rsidRPr="00D80518">
              <w:rPr>
                <w:rFonts w:ascii="Arial" w:hAnsi="Arial" w:cs="Arial"/>
              </w:rPr>
              <w:t>Dziedzicki</w:t>
            </w:r>
            <w:proofErr w:type="spellEnd"/>
          </w:p>
          <w:p w14:paraId="7A0DC802" w14:textId="77777777" w:rsidR="00DD2D14" w:rsidRPr="00355C9D" w:rsidRDefault="00DD2D14" w:rsidP="00104946">
            <w:pPr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Stawowa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80518">
              <w:rPr>
                <w:rFonts w:ascii="Arial" w:hAnsi="Arial" w:cs="Arial"/>
              </w:rPr>
              <w:t>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DBEFC32" w14:textId="77777777" w:rsidR="00DD2D14" w:rsidRPr="00355C9D" w:rsidRDefault="00DD2D14" w:rsidP="00104946">
            <w:pPr>
              <w:spacing w:after="80"/>
              <w:jc w:val="both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42-274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80518">
              <w:rPr>
                <w:rFonts w:ascii="Arial" w:hAnsi="Arial" w:cs="Arial"/>
              </w:rPr>
              <w:t>Konopiska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2DDF397" w14:textId="77777777" w:rsidR="00DD2D14" w:rsidRPr="00355C9D" w:rsidRDefault="00DD2D14" w:rsidP="0010494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2 170 467.04 zł</w:t>
            </w:r>
          </w:p>
        </w:tc>
        <w:tc>
          <w:tcPr>
            <w:tcW w:w="1843" w:type="dxa"/>
            <w:vAlign w:val="center"/>
          </w:tcPr>
          <w:p w14:paraId="7556CFAE" w14:textId="2A3EAF2B" w:rsidR="00DD2D14" w:rsidRPr="00D80518" w:rsidRDefault="00DD2D14" w:rsidP="0010494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</w:tr>
      <w:tr w:rsidR="00DD2D14" w:rsidRPr="00355C9D" w14:paraId="50D170A6" w14:textId="1E6A491D" w:rsidTr="00DD2D14">
        <w:tc>
          <w:tcPr>
            <w:tcW w:w="993" w:type="dxa"/>
            <w:shd w:val="clear" w:color="auto" w:fill="auto"/>
            <w:vAlign w:val="center"/>
          </w:tcPr>
          <w:p w14:paraId="425937CA" w14:textId="77777777" w:rsidR="00DD2D14" w:rsidRPr="00355C9D" w:rsidRDefault="00DD2D14" w:rsidP="0010494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73BE0BAF" w14:textId="77777777" w:rsidR="00DD2D14" w:rsidRPr="00355C9D" w:rsidRDefault="00DD2D14" w:rsidP="00104946">
            <w:pPr>
              <w:spacing w:before="80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Zakład Budowlano-Remontowy Marian Gołąbek</w:t>
            </w:r>
          </w:p>
          <w:p w14:paraId="5CD32777" w14:textId="77777777" w:rsidR="00DD2D14" w:rsidRPr="00355C9D" w:rsidRDefault="00DD2D14" w:rsidP="00104946">
            <w:pPr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Gustawa Morcinka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80518">
              <w:rPr>
                <w:rFonts w:ascii="Arial" w:hAnsi="Arial" w:cs="Arial"/>
              </w:rPr>
              <w:t>77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B9DF9D7" w14:textId="77777777" w:rsidR="00DD2D14" w:rsidRPr="00355C9D" w:rsidRDefault="00DD2D14" w:rsidP="00104946">
            <w:pPr>
              <w:spacing w:after="80"/>
              <w:jc w:val="both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42-714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80518">
              <w:rPr>
                <w:rFonts w:ascii="Arial" w:hAnsi="Arial" w:cs="Arial"/>
              </w:rPr>
              <w:t>Chwostek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6867F60" w14:textId="77777777" w:rsidR="00DD2D14" w:rsidRPr="00355C9D" w:rsidRDefault="00DD2D14" w:rsidP="0010494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2 066 455.25 zł</w:t>
            </w:r>
          </w:p>
        </w:tc>
        <w:tc>
          <w:tcPr>
            <w:tcW w:w="1843" w:type="dxa"/>
            <w:vAlign w:val="center"/>
          </w:tcPr>
          <w:p w14:paraId="6E839D99" w14:textId="4E20CF68" w:rsidR="00DD2D14" w:rsidRPr="00D80518" w:rsidRDefault="00DD2D14" w:rsidP="0010494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D2D14">
              <w:rPr>
                <w:rFonts w:ascii="Arial" w:hAnsi="Arial" w:cs="Arial"/>
              </w:rPr>
              <w:t>60 miesięcy</w:t>
            </w:r>
          </w:p>
        </w:tc>
      </w:tr>
      <w:tr w:rsidR="00DD2D14" w:rsidRPr="00355C9D" w14:paraId="646EB406" w14:textId="4A41DC09" w:rsidTr="00DD2D14">
        <w:tc>
          <w:tcPr>
            <w:tcW w:w="993" w:type="dxa"/>
            <w:shd w:val="clear" w:color="auto" w:fill="auto"/>
            <w:vAlign w:val="center"/>
          </w:tcPr>
          <w:p w14:paraId="0DDB63EE" w14:textId="77777777" w:rsidR="00DD2D14" w:rsidRPr="00355C9D" w:rsidRDefault="00DD2D14" w:rsidP="0010494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349549D9" w14:textId="77777777" w:rsidR="00DD2D14" w:rsidRPr="00355C9D" w:rsidRDefault="00DD2D14" w:rsidP="00104946">
            <w:pPr>
              <w:spacing w:before="80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 xml:space="preserve">Zakład </w:t>
            </w:r>
            <w:proofErr w:type="spellStart"/>
            <w:r w:rsidRPr="00D80518">
              <w:rPr>
                <w:rFonts w:ascii="Arial" w:hAnsi="Arial" w:cs="Arial"/>
              </w:rPr>
              <w:t>Produkcyjno</w:t>
            </w:r>
            <w:proofErr w:type="spellEnd"/>
            <w:r w:rsidRPr="00D80518">
              <w:rPr>
                <w:rFonts w:ascii="Arial" w:hAnsi="Arial" w:cs="Arial"/>
              </w:rPr>
              <w:t xml:space="preserve"> Handlowo Usługowy Mar-Bud Sp. z o.o.</w:t>
            </w:r>
          </w:p>
          <w:p w14:paraId="5E3EE000" w14:textId="77777777" w:rsidR="00DD2D14" w:rsidRPr="00355C9D" w:rsidRDefault="00DD2D14" w:rsidP="00104946">
            <w:pPr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Bór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80518">
              <w:rPr>
                <w:rFonts w:ascii="Arial" w:hAnsi="Arial" w:cs="Arial"/>
              </w:rPr>
              <w:t>143/157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D24357F" w14:textId="77777777" w:rsidR="00DD2D14" w:rsidRPr="00355C9D" w:rsidRDefault="00DD2D14" w:rsidP="00104946">
            <w:pPr>
              <w:spacing w:after="80"/>
              <w:jc w:val="both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42-202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80518">
              <w:rPr>
                <w:rFonts w:ascii="Arial" w:hAnsi="Arial" w:cs="Arial"/>
              </w:rPr>
              <w:t>Częstochowa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1250647" w14:textId="77777777" w:rsidR="00DD2D14" w:rsidRPr="00355C9D" w:rsidRDefault="00DD2D14" w:rsidP="0010494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2 138 042.24 zł</w:t>
            </w:r>
          </w:p>
        </w:tc>
        <w:tc>
          <w:tcPr>
            <w:tcW w:w="1843" w:type="dxa"/>
            <w:vAlign w:val="center"/>
          </w:tcPr>
          <w:p w14:paraId="5BA31D02" w14:textId="4C896376" w:rsidR="00DD2D14" w:rsidRPr="00D80518" w:rsidRDefault="00DD2D14" w:rsidP="0010494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D2D14">
              <w:rPr>
                <w:rFonts w:ascii="Arial" w:hAnsi="Arial" w:cs="Arial"/>
              </w:rPr>
              <w:t>60 miesięcy</w:t>
            </w:r>
          </w:p>
        </w:tc>
      </w:tr>
      <w:tr w:rsidR="00DD2D14" w:rsidRPr="00355C9D" w14:paraId="02537C5F" w14:textId="1B9CCA78" w:rsidTr="00DD2D14">
        <w:tc>
          <w:tcPr>
            <w:tcW w:w="993" w:type="dxa"/>
            <w:shd w:val="clear" w:color="auto" w:fill="auto"/>
            <w:vAlign w:val="center"/>
          </w:tcPr>
          <w:p w14:paraId="05FD290B" w14:textId="77777777" w:rsidR="00DD2D14" w:rsidRPr="00355C9D" w:rsidRDefault="00DD2D14" w:rsidP="0010494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5C1C3CD2" w14:textId="77777777" w:rsidR="00DD2D14" w:rsidRPr="00355C9D" w:rsidRDefault="00DD2D14" w:rsidP="0010494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80518">
              <w:rPr>
                <w:rFonts w:ascii="Arial" w:hAnsi="Arial" w:cs="Arial"/>
              </w:rPr>
              <w:t>Kromar</w:t>
            </w:r>
            <w:proofErr w:type="spellEnd"/>
            <w:r w:rsidRPr="00D80518">
              <w:rPr>
                <w:rFonts w:ascii="Arial" w:hAnsi="Arial" w:cs="Arial"/>
              </w:rPr>
              <w:t xml:space="preserve"> Spółka z ograniczoną odpowiedzialnością</w:t>
            </w:r>
          </w:p>
          <w:p w14:paraId="42563C79" w14:textId="77777777" w:rsidR="00DD2D14" w:rsidRPr="00355C9D" w:rsidRDefault="00DD2D14" w:rsidP="00104946">
            <w:pPr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Oleska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80518">
              <w:rPr>
                <w:rFonts w:ascii="Arial" w:hAnsi="Arial" w:cs="Arial"/>
              </w:rPr>
              <w:t>280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15AD54A" w14:textId="77777777" w:rsidR="00DD2D14" w:rsidRPr="00355C9D" w:rsidRDefault="00DD2D14" w:rsidP="00104946">
            <w:pPr>
              <w:spacing w:after="80"/>
              <w:jc w:val="both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42-161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80518">
              <w:rPr>
                <w:rFonts w:ascii="Arial" w:hAnsi="Arial" w:cs="Arial"/>
              </w:rPr>
              <w:t>Starokrzepice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B51781" w14:textId="77777777" w:rsidR="00DD2D14" w:rsidRPr="00355C9D" w:rsidRDefault="00DD2D14" w:rsidP="0010494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80518">
              <w:rPr>
                <w:rFonts w:ascii="Arial" w:hAnsi="Arial" w:cs="Arial"/>
              </w:rPr>
              <w:t>2 232 917.19 zł</w:t>
            </w:r>
          </w:p>
        </w:tc>
        <w:tc>
          <w:tcPr>
            <w:tcW w:w="1843" w:type="dxa"/>
            <w:vAlign w:val="center"/>
          </w:tcPr>
          <w:p w14:paraId="691010EB" w14:textId="1544FD80" w:rsidR="00DD2D14" w:rsidRPr="00D80518" w:rsidRDefault="00DD2D14" w:rsidP="0010494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D2D14">
              <w:rPr>
                <w:rFonts w:ascii="Arial" w:hAnsi="Arial" w:cs="Arial"/>
              </w:rPr>
              <w:t>60 miesięcy</w:t>
            </w:r>
          </w:p>
        </w:tc>
      </w:tr>
    </w:tbl>
    <w:p w14:paraId="57D6F295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C252AD0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54C869B" w14:textId="1994A4B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75308" w14:textId="77777777" w:rsidR="00F81BF6" w:rsidRDefault="00F81BF6">
      <w:r>
        <w:separator/>
      </w:r>
    </w:p>
  </w:endnote>
  <w:endnote w:type="continuationSeparator" w:id="0">
    <w:p w14:paraId="664EC868" w14:textId="77777777" w:rsidR="00F81BF6" w:rsidRDefault="00F81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E68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CDEC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676DA" w14:textId="5738A309" w:rsidR="009F189D" w:rsidRDefault="00DD2D1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D6FCCC" wp14:editId="4763B58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377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B7A87A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8EB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64E15F" w14:textId="77777777" w:rsidR="009F189D" w:rsidRDefault="009F189D">
    <w:pPr>
      <w:pStyle w:val="Stopka"/>
      <w:tabs>
        <w:tab w:val="clear" w:pos="4536"/>
      </w:tabs>
      <w:jc w:val="center"/>
    </w:pPr>
  </w:p>
  <w:p w14:paraId="7C26B0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E93E8" w14:textId="77777777" w:rsidR="00F81BF6" w:rsidRDefault="00F81BF6">
      <w:r>
        <w:separator/>
      </w:r>
    </w:p>
  </w:footnote>
  <w:footnote w:type="continuationSeparator" w:id="0">
    <w:p w14:paraId="6FC71B71" w14:textId="77777777" w:rsidR="00F81BF6" w:rsidRDefault="00F81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75EDD" w14:textId="77777777" w:rsidR="00D80518" w:rsidRDefault="00D805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BA061" w14:textId="77777777" w:rsidR="00D80518" w:rsidRDefault="00D805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13879" w14:textId="77777777" w:rsidR="00D80518" w:rsidRDefault="00D805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F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80518"/>
    <w:rsid w:val="00DD2D14"/>
    <w:rsid w:val="00EA3476"/>
    <w:rsid w:val="00F44906"/>
    <w:rsid w:val="00F81BF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58A3"/>
  <w15:chartTrackingRefBased/>
  <w15:docId w15:val="{5C9D222B-4F98-4091-A079-A8998CF5E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2022-10-14T07:57:00Z</dcterms:created>
  <dcterms:modified xsi:type="dcterms:W3CDTF">2022-10-14T07:57:00Z</dcterms:modified>
</cp:coreProperties>
</file>