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76DB5" w14:textId="77777777" w:rsidR="00D665F5" w:rsidRPr="00355C9D" w:rsidRDefault="007E66A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E66A6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7E66A6">
        <w:rPr>
          <w:rFonts w:ascii="Arial" w:hAnsi="Arial" w:cs="Arial"/>
          <w:sz w:val="24"/>
          <w:szCs w:val="24"/>
        </w:rPr>
        <w:t>2022-10-14</w:t>
      </w:r>
    </w:p>
    <w:p w14:paraId="10B49C85" w14:textId="77777777" w:rsidR="007E66A6" w:rsidRPr="007E66A6" w:rsidRDefault="007E66A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E66A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BE5459F" w14:textId="77777777" w:rsidR="00D665F5" w:rsidRPr="00355C9D" w:rsidRDefault="007E66A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E66A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5ACE484" w14:textId="77777777" w:rsidR="00D665F5" w:rsidRPr="00355C9D" w:rsidRDefault="007E66A6" w:rsidP="00D665F5">
      <w:pPr>
        <w:rPr>
          <w:rFonts w:ascii="Arial" w:hAnsi="Arial" w:cs="Arial"/>
          <w:sz w:val="24"/>
          <w:szCs w:val="24"/>
        </w:rPr>
      </w:pPr>
      <w:r w:rsidRPr="007E66A6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E66A6">
        <w:rPr>
          <w:rFonts w:ascii="Arial" w:hAnsi="Arial" w:cs="Arial"/>
          <w:sz w:val="24"/>
          <w:szCs w:val="24"/>
        </w:rPr>
        <w:t>7/19</w:t>
      </w:r>
    </w:p>
    <w:p w14:paraId="74C76A40" w14:textId="77777777" w:rsidR="00D665F5" w:rsidRPr="00355C9D" w:rsidRDefault="007E66A6" w:rsidP="00D665F5">
      <w:pPr>
        <w:rPr>
          <w:rFonts w:ascii="Arial" w:hAnsi="Arial" w:cs="Arial"/>
          <w:sz w:val="24"/>
          <w:szCs w:val="24"/>
        </w:rPr>
      </w:pPr>
      <w:r w:rsidRPr="007E66A6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E66A6">
        <w:rPr>
          <w:rFonts w:ascii="Arial" w:hAnsi="Arial" w:cs="Arial"/>
          <w:sz w:val="24"/>
          <w:szCs w:val="24"/>
        </w:rPr>
        <w:t>Poznań</w:t>
      </w:r>
    </w:p>
    <w:p w14:paraId="61AE979A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1FAD65A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7E66A6" w:rsidRPr="007E66A6">
        <w:rPr>
          <w:rFonts w:ascii="Arial" w:hAnsi="Arial" w:cs="Arial"/>
          <w:b/>
          <w:sz w:val="24"/>
          <w:szCs w:val="24"/>
        </w:rPr>
        <w:t>SZW/DZP/63/2022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0EFDE14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CB875E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B8FFB3C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DA5D7E2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4E57BD96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710FE15" w14:textId="3ADFBE08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E66A6" w:rsidRPr="007E66A6">
        <w:rPr>
          <w:rFonts w:ascii="Arial" w:hAnsi="Arial" w:cs="Arial"/>
          <w:sz w:val="24"/>
          <w:szCs w:val="24"/>
        </w:rPr>
        <w:t>podstawowy</w:t>
      </w:r>
      <w:r w:rsidR="00B72F03">
        <w:rPr>
          <w:rFonts w:ascii="Arial" w:hAnsi="Arial" w:cs="Arial"/>
          <w:sz w:val="24"/>
          <w:szCs w:val="24"/>
        </w:rPr>
        <w:t>m</w:t>
      </w:r>
      <w:r w:rsidR="007E66A6" w:rsidRPr="007E66A6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01F03643" w14:textId="77777777" w:rsidR="00A80738" w:rsidRPr="00355C9D" w:rsidRDefault="007E66A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7E66A6">
        <w:rPr>
          <w:rFonts w:ascii="Arial" w:hAnsi="Arial" w:cs="Arial"/>
          <w:b/>
          <w:szCs w:val="24"/>
        </w:rPr>
        <w:t>Dostawa środków gospodarstwa domowego na potrzeby Szpitala Wojewódzkiego w Poznaniu</w:t>
      </w:r>
    </w:p>
    <w:p w14:paraId="775E5884" w14:textId="52EAB771" w:rsidR="00D665F5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E66A6" w:rsidRPr="007E66A6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18C39A1" w14:textId="7D16DC95" w:rsidR="00B72F03" w:rsidRDefault="00B72F03" w:rsidP="00B72F0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72F03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B72F03">
        <w:rPr>
          <w:rFonts w:ascii="Arial" w:hAnsi="Arial" w:cs="Arial"/>
          <w:sz w:val="24"/>
          <w:szCs w:val="24"/>
        </w:rPr>
        <w:t>200166,41 zł brutto</w:t>
      </w:r>
    </w:p>
    <w:p w14:paraId="7976B84A" w14:textId="493CBEFA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E66A6" w:rsidRPr="007E66A6">
        <w:rPr>
          <w:rFonts w:ascii="Arial" w:hAnsi="Arial" w:cs="Arial"/>
          <w:sz w:val="24"/>
          <w:szCs w:val="24"/>
        </w:rPr>
        <w:t>14/10/2022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E66A6" w:rsidRPr="007E66A6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18B5D9F4" w14:textId="77777777" w:rsidTr="003F57CD">
        <w:tc>
          <w:tcPr>
            <w:tcW w:w="993" w:type="dxa"/>
            <w:shd w:val="clear" w:color="auto" w:fill="auto"/>
            <w:vAlign w:val="center"/>
          </w:tcPr>
          <w:p w14:paraId="5A88D4DC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E5ADE01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039D4A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7E66A6" w:rsidRPr="00355C9D" w14:paraId="3F3D79F9" w14:textId="77777777" w:rsidTr="003B3982">
        <w:tc>
          <w:tcPr>
            <w:tcW w:w="993" w:type="dxa"/>
            <w:shd w:val="clear" w:color="auto" w:fill="auto"/>
            <w:vAlign w:val="center"/>
          </w:tcPr>
          <w:p w14:paraId="137736B7" w14:textId="77777777" w:rsidR="007E66A6" w:rsidRPr="00355C9D" w:rsidRDefault="007E66A6" w:rsidP="003B398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6A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F7AD27C" w14:textId="77777777" w:rsidR="007E66A6" w:rsidRPr="00355C9D" w:rsidRDefault="007E66A6" w:rsidP="003B3982">
            <w:pPr>
              <w:spacing w:before="80"/>
              <w:rPr>
                <w:rFonts w:ascii="Arial" w:hAnsi="Arial" w:cs="Arial"/>
              </w:rPr>
            </w:pPr>
            <w:r w:rsidRPr="007E66A6">
              <w:rPr>
                <w:rFonts w:ascii="Arial" w:hAnsi="Arial" w:cs="Arial"/>
              </w:rPr>
              <w:t>ADI Hurtownia Chemii Gospodarczej Sp. z o.o.</w:t>
            </w:r>
          </w:p>
          <w:p w14:paraId="05E9CE3F" w14:textId="77B8D858" w:rsidR="007E66A6" w:rsidRPr="00355C9D" w:rsidRDefault="00B72F03" w:rsidP="003B39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Kamienna 12</w:t>
            </w:r>
          </w:p>
          <w:p w14:paraId="7599E947" w14:textId="23C1C0C6" w:rsidR="007E66A6" w:rsidRPr="00355C9D" w:rsidRDefault="00B72F03" w:rsidP="003B3982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62-081 Przeźmierowo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9730F2" w14:textId="77777777" w:rsidR="007E66A6" w:rsidRPr="00355C9D" w:rsidRDefault="007E66A6" w:rsidP="003B398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6A6">
              <w:rPr>
                <w:rFonts w:ascii="Arial" w:hAnsi="Arial" w:cs="Arial"/>
              </w:rPr>
              <w:t>217 160.38 zł</w:t>
            </w:r>
          </w:p>
        </w:tc>
      </w:tr>
    </w:tbl>
    <w:p w14:paraId="3E322346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48012D7" w14:textId="01DFD4FB" w:rsidR="00A80738" w:rsidRDefault="00A80738" w:rsidP="00455E0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2FA62AD" w14:textId="77777777" w:rsidR="00455E0A" w:rsidRDefault="00455E0A" w:rsidP="00455E0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87EEA57" w14:textId="77777777" w:rsidR="00455E0A" w:rsidRDefault="00455E0A" w:rsidP="00455E0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7F0B7D1" w14:textId="77777777" w:rsidR="00455E0A" w:rsidRDefault="00455E0A" w:rsidP="00455E0A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8C886D9" w14:textId="176CC984" w:rsidR="00455E0A" w:rsidRPr="00B464D3" w:rsidRDefault="00455E0A" w:rsidP="00455E0A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Piotr Nowicki</w:t>
      </w:r>
    </w:p>
    <w:p w14:paraId="08FDB7C0" w14:textId="01683B1F" w:rsidR="00455E0A" w:rsidRPr="00355C9D" w:rsidRDefault="00455E0A" w:rsidP="00455E0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 </w:t>
      </w:r>
    </w:p>
    <w:sectPr w:rsidR="00455E0A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2415B" w14:textId="77777777" w:rsidR="00C43E02" w:rsidRDefault="00C43E02">
      <w:r>
        <w:separator/>
      </w:r>
    </w:p>
  </w:endnote>
  <w:endnote w:type="continuationSeparator" w:id="0">
    <w:p w14:paraId="5C120D4D" w14:textId="77777777" w:rsidR="00C43E02" w:rsidRDefault="00C43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923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9196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0E63A" w14:textId="39D0F87B" w:rsidR="009F189D" w:rsidRDefault="00455E0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DF5221" wp14:editId="6566F4F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A4F7B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01CED1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026C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DC87EA" w14:textId="77777777" w:rsidR="009F189D" w:rsidRDefault="009F189D">
    <w:pPr>
      <w:pStyle w:val="Stopka"/>
      <w:tabs>
        <w:tab w:val="clear" w:pos="4536"/>
      </w:tabs>
      <w:jc w:val="center"/>
    </w:pPr>
  </w:p>
  <w:p w14:paraId="335724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F6F9D" w14:textId="77777777" w:rsidR="00C43E02" w:rsidRDefault="00C43E02">
      <w:r>
        <w:separator/>
      </w:r>
    </w:p>
  </w:footnote>
  <w:footnote w:type="continuationSeparator" w:id="0">
    <w:p w14:paraId="1DFFA726" w14:textId="77777777" w:rsidR="00C43E02" w:rsidRDefault="00C43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7FB62" w14:textId="77777777" w:rsidR="007E66A6" w:rsidRDefault="007E66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60EC8" w14:textId="77777777" w:rsidR="007E66A6" w:rsidRDefault="007E66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290D" w14:textId="77777777" w:rsidR="007E66A6" w:rsidRDefault="007E66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E0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55E0A"/>
    <w:rsid w:val="00490DC0"/>
    <w:rsid w:val="00493F8C"/>
    <w:rsid w:val="004C7E9B"/>
    <w:rsid w:val="00577BC6"/>
    <w:rsid w:val="00601802"/>
    <w:rsid w:val="0069085C"/>
    <w:rsid w:val="007E66A6"/>
    <w:rsid w:val="00843263"/>
    <w:rsid w:val="00861E75"/>
    <w:rsid w:val="008A26A5"/>
    <w:rsid w:val="009D19BD"/>
    <w:rsid w:val="009F189D"/>
    <w:rsid w:val="00A80738"/>
    <w:rsid w:val="00B72F03"/>
    <w:rsid w:val="00C22E77"/>
    <w:rsid w:val="00C236D3"/>
    <w:rsid w:val="00C43E02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6C60BA"/>
  <w15:chartTrackingRefBased/>
  <w15:docId w15:val="{92EAA72C-E895-4A2A-8C22-8BA71709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2022-10-14T07:45:00Z</cp:lastPrinted>
  <dcterms:created xsi:type="dcterms:W3CDTF">2022-10-14T07:47:00Z</dcterms:created>
  <dcterms:modified xsi:type="dcterms:W3CDTF">2022-10-14T07:47:00Z</dcterms:modified>
</cp:coreProperties>
</file>