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CC0C6" w14:textId="54FC2FF1" w:rsidR="00B04206" w:rsidRPr="009F44C7" w:rsidRDefault="00B04206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9F44C7">
        <w:rPr>
          <w:rFonts w:asciiTheme="minorHAnsi" w:hAnsiTheme="minorHAnsi" w:cstheme="minorHAnsi"/>
          <w:b/>
          <w:bCs/>
          <w:sz w:val="24"/>
          <w:szCs w:val="24"/>
        </w:rPr>
        <w:t xml:space="preserve">Znak sprawy: </w:t>
      </w:r>
      <w:r w:rsidR="00B24DE4" w:rsidRPr="009F44C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A67C3D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AC176B">
        <w:rPr>
          <w:rFonts w:asciiTheme="minorHAnsi" w:hAnsiTheme="minorHAnsi" w:cstheme="minorHAnsi"/>
          <w:b/>
          <w:bCs/>
          <w:sz w:val="24"/>
          <w:szCs w:val="24"/>
        </w:rPr>
        <w:t>23</w:t>
      </w:r>
      <w:bookmarkStart w:id="0" w:name="_GoBack"/>
      <w:bookmarkEnd w:id="0"/>
      <w:r w:rsidR="00B24DE4" w:rsidRPr="009F44C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2F0B2F" w:rsidRPr="009F44C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45BC429F" w14:textId="77777777" w:rsidR="00B639E0" w:rsidRPr="009F44C7" w:rsidRDefault="00B639E0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254ADAB" w14:textId="77777777" w:rsidR="00B639E0" w:rsidRPr="009F44C7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Theme="minorHAnsi" w:hAnsiTheme="minorHAnsi" w:cstheme="minorHAnsi"/>
          <w:b/>
          <w:bCs/>
          <w:i w:val="0"/>
          <w:szCs w:val="24"/>
        </w:rPr>
      </w:pPr>
      <w:r w:rsidRPr="009F44C7">
        <w:rPr>
          <w:rFonts w:asciiTheme="minorHAnsi" w:hAnsiTheme="minorHAnsi" w:cstheme="minorHAnsi"/>
          <w:b/>
          <w:bCs/>
          <w:i w:val="0"/>
          <w:szCs w:val="24"/>
        </w:rPr>
        <w:tab/>
      </w:r>
      <w:r w:rsidRPr="009F44C7">
        <w:rPr>
          <w:rFonts w:asciiTheme="minorHAnsi" w:hAnsiTheme="minorHAnsi" w:cstheme="minorHAnsi"/>
          <w:b/>
          <w:bCs/>
          <w:i w:val="0"/>
          <w:szCs w:val="24"/>
        </w:rPr>
        <w:tab/>
      </w:r>
      <w:r w:rsidR="00B639E0" w:rsidRPr="009F44C7">
        <w:rPr>
          <w:rFonts w:asciiTheme="minorHAnsi" w:hAnsiTheme="minorHAnsi" w:cstheme="minorHAnsi"/>
          <w:b/>
          <w:bCs/>
          <w:i w:val="0"/>
          <w:szCs w:val="24"/>
        </w:rPr>
        <w:t xml:space="preserve">Załącznik nr </w:t>
      </w:r>
      <w:r w:rsidR="00491A84" w:rsidRPr="009F44C7">
        <w:rPr>
          <w:rFonts w:asciiTheme="minorHAnsi" w:hAnsiTheme="minorHAnsi" w:cstheme="minorHAnsi"/>
          <w:b/>
          <w:bCs/>
          <w:i w:val="0"/>
          <w:szCs w:val="24"/>
        </w:rPr>
        <w:t xml:space="preserve">2 </w:t>
      </w:r>
      <w:r w:rsidR="00B639E0" w:rsidRPr="009F44C7">
        <w:rPr>
          <w:rFonts w:asciiTheme="minorHAnsi" w:hAnsiTheme="minorHAnsi" w:cstheme="minorHAnsi"/>
          <w:b/>
          <w:bCs/>
          <w:i w:val="0"/>
          <w:szCs w:val="24"/>
        </w:rPr>
        <w:t>do SWZ</w:t>
      </w:r>
    </w:p>
    <w:p w14:paraId="65976624" w14:textId="77777777" w:rsidR="00E616D4" w:rsidRPr="009F44C7" w:rsidRDefault="00E616D4" w:rsidP="003B310D">
      <w:pPr>
        <w:pStyle w:val="Nagwek2"/>
        <w:ind w:left="0"/>
        <w:rPr>
          <w:rFonts w:asciiTheme="minorHAnsi" w:hAnsiTheme="minorHAnsi" w:cstheme="minorHAnsi"/>
          <w:sz w:val="24"/>
        </w:rPr>
      </w:pPr>
    </w:p>
    <w:p w14:paraId="0EB6AABD" w14:textId="77777777" w:rsidR="009F44C7" w:rsidRPr="009F44C7" w:rsidRDefault="009F44C7" w:rsidP="009F44C7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9F44C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9"/>
        <w:gridCol w:w="695"/>
        <w:gridCol w:w="695"/>
        <w:gridCol w:w="1946"/>
        <w:gridCol w:w="2275"/>
      </w:tblGrid>
      <w:tr w:rsidR="009F44C7" w:rsidRPr="009F44C7" w14:paraId="4D91667C" w14:textId="77777777" w:rsidTr="00F31802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C0BFF9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9F44C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9F44C7" w:rsidRPr="009F44C7" w14:paraId="77A7562E" w14:textId="77777777" w:rsidTr="00F31802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714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67A1F291" w14:textId="77777777" w:rsidTr="00F31802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A2150D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0E74C2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9F44C7" w:rsidRPr="009F44C7" w14:paraId="1A8174B0" w14:textId="77777777" w:rsidTr="00F31802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9871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F2E2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1ECF72EA" w14:textId="77777777" w:rsidTr="00F31802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663A5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D8CA23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9F44C7" w:rsidRPr="009F44C7" w14:paraId="629B9BB1" w14:textId="77777777" w:rsidTr="00F31802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3874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6B84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67B7A423" w14:textId="77777777" w:rsidTr="00F3180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B0AF2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3BC9C0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9F44C7" w:rsidRPr="009F44C7" w14:paraId="7E048954" w14:textId="77777777" w:rsidTr="00F31802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C74F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C718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767629EF" w14:textId="77777777" w:rsidTr="00F31802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1562C4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7AA76F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9F44C7" w:rsidRPr="009F44C7" w14:paraId="2EBD46CB" w14:textId="77777777" w:rsidTr="00F31802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A32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9CE2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5B32CD4" w14:textId="77777777" w:rsidR="00B639E0" w:rsidRPr="009F44C7" w:rsidRDefault="00B639E0">
      <w:pPr>
        <w:ind w:left="567"/>
        <w:jc w:val="both"/>
        <w:rPr>
          <w:rFonts w:asciiTheme="minorHAnsi" w:hAnsiTheme="minorHAnsi" w:cstheme="minorHAnsi"/>
        </w:rPr>
      </w:pPr>
    </w:p>
    <w:p w14:paraId="25CBB096" w14:textId="77777777" w:rsidR="003C0D4C" w:rsidRPr="00E53D7E" w:rsidRDefault="002D6B17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E53D7E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E53D7E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E53D7E">
        <w:rPr>
          <w:rFonts w:asciiTheme="minorHAnsi" w:hAnsiTheme="minorHAnsi" w:cstheme="minorHAnsi"/>
          <w:sz w:val="22"/>
          <w:szCs w:val="24"/>
        </w:rPr>
        <w:t xml:space="preserve"> </w:t>
      </w:r>
      <w:r w:rsidR="00B24DE4" w:rsidRPr="00E53D7E">
        <w:rPr>
          <w:rFonts w:asciiTheme="minorHAnsi" w:hAnsiTheme="minorHAnsi" w:cstheme="minorHAnsi"/>
          <w:sz w:val="22"/>
          <w:szCs w:val="24"/>
        </w:rPr>
        <w:t>podstawowy</w:t>
      </w:r>
      <w:r w:rsidR="00491A84" w:rsidRPr="00E53D7E">
        <w:rPr>
          <w:rFonts w:asciiTheme="minorHAnsi" w:hAnsiTheme="minorHAnsi" w:cstheme="minorHAnsi"/>
          <w:sz w:val="22"/>
          <w:szCs w:val="24"/>
        </w:rPr>
        <w:t>m</w:t>
      </w:r>
      <w:r w:rsidR="00B24DE4" w:rsidRPr="00E53D7E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E53D7E">
        <w:rPr>
          <w:rFonts w:asciiTheme="minorHAnsi" w:hAnsiTheme="minorHAnsi" w:cstheme="minorHAnsi"/>
          <w:sz w:val="22"/>
          <w:szCs w:val="24"/>
        </w:rPr>
        <w:t>pn.</w:t>
      </w:r>
      <w:r w:rsidR="00B04206" w:rsidRPr="00E53D7E">
        <w:rPr>
          <w:rFonts w:asciiTheme="minorHAnsi" w:hAnsiTheme="minorHAnsi" w:cstheme="minorHAnsi"/>
          <w:sz w:val="22"/>
          <w:szCs w:val="24"/>
        </w:rPr>
        <w:t>:</w:t>
      </w:r>
      <w:r w:rsidR="00E60230" w:rsidRPr="00E53D7E">
        <w:rPr>
          <w:rFonts w:asciiTheme="minorHAnsi" w:hAnsiTheme="minorHAnsi" w:cstheme="minorHAnsi"/>
          <w:sz w:val="22"/>
          <w:szCs w:val="24"/>
        </w:rPr>
        <w:t xml:space="preserve"> </w:t>
      </w:r>
    </w:p>
    <w:p w14:paraId="12422FBB" w14:textId="70151AFC" w:rsidR="00B04206" w:rsidRPr="00E53D7E" w:rsidRDefault="00E03F6E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E03F6E">
        <w:rPr>
          <w:rFonts w:asciiTheme="minorHAnsi" w:hAnsiTheme="minorHAnsi" w:cstheme="minorHAnsi"/>
          <w:b/>
          <w:sz w:val="22"/>
          <w:szCs w:val="24"/>
        </w:rPr>
        <w:t xml:space="preserve">Remont dachu na budynku </w:t>
      </w:r>
      <w:proofErr w:type="spellStart"/>
      <w:r w:rsidRPr="00E03F6E">
        <w:rPr>
          <w:rFonts w:asciiTheme="minorHAnsi" w:hAnsiTheme="minorHAnsi" w:cstheme="minorHAnsi"/>
          <w:b/>
          <w:sz w:val="22"/>
          <w:szCs w:val="24"/>
        </w:rPr>
        <w:t>Cz</w:t>
      </w:r>
      <w:proofErr w:type="spellEnd"/>
      <w:r w:rsidRPr="00E03F6E">
        <w:rPr>
          <w:rFonts w:asciiTheme="minorHAnsi" w:hAnsiTheme="minorHAnsi" w:cstheme="minorHAnsi"/>
          <w:b/>
          <w:sz w:val="22"/>
          <w:szCs w:val="24"/>
        </w:rPr>
        <w:t>-L (17-1) wraz z wykonaniem nowego wyłazu oraz podestów technicznych i schodów stalowych, Politechnika Krakowska, kampus CZYŻYNY, ul. Jana Pawła II 37 w Krakowie</w:t>
      </w:r>
      <w:r w:rsidR="004B2FEA" w:rsidRPr="00E53D7E">
        <w:rPr>
          <w:rFonts w:asciiTheme="minorHAnsi" w:hAnsiTheme="minorHAnsi" w:cstheme="minorHAnsi"/>
          <w:b/>
          <w:sz w:val="22"/>
          <w:szCs w:val="24"/>
        </w:rPr>
        <w:t xml:space="preserve">, </w:t>
      </w:r>
      <w:r w:rsidR="002D6B17" w:rsidRPr="00E53D7E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E53D7E">
        <w:rPr>
          <w:rFonts w:asciiTheme="minorHAnsi" w:hAnsiTheme="minorHAnsi" w:cstheme="minorHAnsi"/>
          <w:sz w:val="22"/>
          <w:szCs w:val="24"/>
        </w:rPr>
        <w:t>godnie</w:t>
      </w:r>
      <w:r w:rsidR="00C70E06" w:rsidRPr="00E53D7E">
        <w:rPr>
          <w:rFonts w:asciiTheme="minorHAnsi" w:hAnsiTheme="minorHAnsi" w:cstheme="minorHAnsi"/>
          <w:sz w:val="22"/>
          <w:szCs w:val="24"/>
        </w:rPr>
        <w:t xml:space="preserve"> z wymogami określonymi w SWZ </w:t>
      </w:r>
      <w:r w:rsidR="002D6B17" w:rsidRPr="00E53D7E">
        <w:rPr>
          <w:rFonts w:asciiTheme="minorHAnsi" w:hAnsiTheme="minorHAnsi" w:cstheme="minorHAnsi"/>
          <w:sz w:val="22"/>
          <w:szCs w:val="24"/>
        </w:rPr>
        <w:t>za cenę</w:t>
      </w:r>
      <w:r w:rsidR="00C70E06" w:rsidRPr="00E53D7E">
        <w:rPr>
          <w:rFonts w:asciiTheme="minorHAnsi" w:hAnsiTheme="minorHAnsi" w:cstheme="minorHAnsi"/>
          <w:sz w:val="22"/>
          <w:szCs w:val="24"/>
        </w:rPr>
        <w:t>:</w:t>
      </w:r>
    </w:p>
    <w:p w14:paraId="102DC61E" w14:textId="77777777" w:rsidR="00C32B78" w:rsidRPr="009F44C7" w:rsidRDefault="00C32B78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305"/>
        <w:gridCol w:w="5208"/>
      </w:tblGrid>
      <w:tr w:rsidR="00C32B78" w:rsidRPr="009F44C7" w14:paraId="34219B7B" w14:textId="77777777" w:rsidTr="009F44C7">
        <w:trPr>
          <w:trHeight w:val="10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1634AE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EFD180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 netto</w:t>
            </w:r>
            <w:proofErr w:type="gramEnd"/>
          </w:p>
          <w:p w14:paraId="4044F09E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FCFC46D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stawka</w:t>
            </w:r>
          </w:p>
          <w:p w14:paraId="50AF5A12" w14:textId="77777777" w:rsidR="00C32B78" w:rsidRPr="009F44C7" w:rsidRDefault="00C32B78" w:rsidP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1F4186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 brutto</w:t>
            </w:r>
            <w:proofErr w:type="gramEnd"/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wraz z podatkiem VAT</w:t>
            </w:r>
          </w:p>
        </w:tc>
      </w:tr>
      <w:tr w:rsidR="00C32B78" w:rsidRPr="009F44C7" w14:paraId="435F513B" w14:textId="77777777" w:rsidTr="009F44C7">
        <w:trPr>
          <w:trHeight w:val="1701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DB25" w14:textId="7A3B4E9F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31960">
              <w:rPr>
                <w:rFonts w:asciiTheme="minorHAnsi" w:hAnsiTheme="minorHAnsi" w:cstheme="minorHAnsi"/>
                <w:b/>
                <w:sz w:val="28"/>
              </w:rPr>
              <w:t>………….</w:t>
            </w: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zł</w:t>
            </w:r>
            <w:r w:rsid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9F44C7" w:rsidRPr="009F44C7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(liczba)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B8A386" w14:textId="5FCEEB8D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23%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8828" w14:textId="52AB347E" w:rsidR="00C32B78" w:rsidRPr="00731960" w:rsidRDefault="00C32B78" w:rsidP="0073196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31960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…………….. </w:t>
            </w: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zł</w:t>
            </w:r>
            <w:r w:rsid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9F44C7" w:rsidRPr="009F44C7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(liczba)</w:t>
            </w:r>
          </w:p>
        </w:tc>
      </w:tr>
    </w:tbl>
    <w:p w14:paraId="3ABC1116" w14:textId="77777777" w:rsidR="003C0D4C" w:rsidRPr="009F44C7" w:rsidRDefault="003C0D4C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9069" w:type="dxa"/>
        <w:tblLook w:val="04A0" w:firstRow="1" w:lastRow="0" w:firstColumn="1" w:lastColumn="0" w:noHBand="0" w:noVBand="1"/>
      </w:tblPr>
      <w:tblGrid>
        <w:gridCol w:w="7225"/>
        <w:gridCol w:w="851"/>
        <w:gridCol w:w="993"/>
      </w:tblGrid>
      <w:tr w:rsidR="009F44C7" w:rsidRPr="00A85027" w14:paraId="00E661CB" w14:textId="77777777" w:rsidTr="009F44C7">
        <w:trPr>
          <w:trHeight w:val="268"/>
        </w:trPr>
        <w:tc>
          <w:tcPr>
            <w:tcW w:w="7225" w:type="dxa"/>
            <w:vMerge w:val="restart"/>
            <w:shd w:val="clear" w:color="auto" w:fill="E2EFD9" w:themeFill="accent6" w:themeFillTint="33"/>
            <w:vAlign w:val="center"/>
          </w:tcPr>
          <w:p w14:paraId="30127123" w14:textId="5EF158C6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F44C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udzielonej </w:t>
            </w:r>
            <w:r w:rsidR="00637C2C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rękojmi </w:t>
            </w:r>
            <w:r w:rsidRPr="009F44C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na roboty budowlane </w:t>
            </w:r>
            <w:proofErr w:type="gramStart"/>
            <w:r w:rsidRPr="009F44C7">
              <w:rPr>
                <w:rFonts w:asciiTheme="minorHAnsi" w:hAnsiTheme="minorHAnsi" w:cstheme="minorHAnsi"/>
                <w:b/>
                <w:sz w:val="22"/>
                <w:szCs w:val="20"/>
              </w:rPr>
              <w:t>wynosi</w:t>
            </w: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:*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br/>
            </w:r>
            <w:r>
              <w:rPr>
                <w:rFonts w:asciiTheme="minorHAnsi" w:hAnsiTheme="minorHAnsi" w:cstheme="minorHAnsi"/>
                <w:sz w:val="22"/>
                <w:szCs w:val="20"/>
              </w:rPr>
              <w:t>*</w:t>
            </w:r>
            <w:r w:rsidRPr="009F44C7">
              <w:rPr>
                <w:rFonts w:asciiTheme="minorHAnsi" w:hAnsiTheme="minorHAnsi" w:cstheme="minorHAnsi"/>
                <w:sz w:val="22"/>
                <w:szCs w:val="20"/>
              </w:rPr>
              <w:t>należy wstawić znak X obok oferowanej ilości lat</w:t>
            </w: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</w:t>
            </w:r>
            <w:r w:rsidRPr="009F44C7">
              <w:rPr>
                <w:rFonts w:asciiTheme="minorHAnsi" w:hAnsiTheme="minorHAnsi" w:cstheme="minorHAnsi"/>
                <w:i/>
                <w:lang w:eastAsia="zh-CN"/>
              </w:rPr>
              <w:t>(kryterium oceny ofert)</w:t>
            </w: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79D1DD10" w14:textId="49E7CFE0" w:rsidR="009F44C7" w:rsidRPr="00BA71D0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5 lat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B07788" w14:textId="32156509" w:rsidR="009F44C7" w:rsidRPr="00BA71D0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9F44C7" w:rsidRPr="00A85027" w14:paraId="0483D33D" w14:textId="77777777" w:rsidTr="009F44C7">
        <w:trPr>
          <w:trHeight w:val="268"/>
        </w:trPr>
        <w:tc>
          <w:tcPr>
            <w:tcW w:w="7225" w:type="dxa"/>
            <w:vMerge/>
            <w:shd w:val="clear" w:color="auto" w:fill="E2EFD9" w:themeFill="accent6" w:themeFillTint="33"/>
            <w:vAlign w:val="center"/>
          </w:tcPr>
          <w:p w14:paraId="04CEAC8E" w14:textId="77777777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07BE7EDC" w14:textId="0F2F5DCF" w:rsidR="009F44C7" w:rsidRPr="009F44C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9F44C7">
              <w:rPr>
                <w:rFonts w:asciiTheme="minorHAnsi" w:hAnsiTheme="minorHAnsi" w:cstheme="minorHAnsi"/>
                <w:sz w:val="22"/>
                <w:szCs w:val="20"/>
              </w:rPr>
              <w:t>6 lat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D1BE71" w14:textId="7F413D04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</w:tr>
      <w:tr w:rsidR="009F44C7" w:rsidRPr="00A85027" w14:paraId="7D204F8B" w14:textId="77777777" w:rsidTr="009F44C7">
        <w:trPr>
          <w:trHeight w:val="268"/>
        </w:trPr>
        <w:tc>
          <w:tcPr>
            <w:tcW w:w="7225" w:type="dxa"/>
            <w:vMerge/>
            <w:shd w:val="clear" w:color="auto" w:fill="E2EFD9" w:themeFill="accent6" w:themeFillTint="33"/>
            <w:vAlign w:val="center"/>
          </w:tcPr>
          <w:p w14:paraId="171200D4" w14:textId="77777777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28B69364" w14:textId="2B9F4310" w:rsidR="009F44C7" w:rsidRPr="009F44C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9F44C7">
              <w:rPr>
                <w:rFonts w:asciiTheme="minorHAnsi" w:hAnsiTheme="minorHAnsi" w:cstheme="minorHAnsi"/>
                <w:sz w:val="22"/>
                <w:szCs w:val="20"/>
              </w:rPr>
              <w:t>7 lat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4B8B00" w14:textId="63BE500D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</w:tr>
    </w:tbl>
    <w:p w14:paraId="117194E9" w14:textId="77777777" w:rsidR="009F44C7" w:rsidRDefault="009F44C7" w:rsidP="00491A84">
      <w:pPr>
        <w:widowControl w:val="0"/>
        <w:ind w:right="1"/>
        <w:jc w:val="both"/>
        <w:rPr>
          <w:rFonts w:asciiTheme="minorHAnsi" w:hAnsiTheme="minorHAnsi" w:cstheme="minorHAnsi"/>
          <w:b/>
          <w:lang w:eastAsia="zh-CN"/>
        </w:rPr>
      </w:pPr>
    </w:p>
    <w:p w14:paraId="6ABB5F47" w14:textId="77777777" w:rsidR="00491A84" w:rsidRPr="00E53D7E" w:rsidRDefault="00491A84" w:rsidP="00491A84">
      <w:pPr>
        <w:suppressAutoHyphens/>
        <w:rPr>
          <w:rFonts w:asciiTheme="minorHAnsi" w:hAnsiTheme="minorHAnsi" w:cstheme="minorHAnsi"/>
          <w:b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b/>
          <w:sz w:val="22"/>
          <w:szCs w:val="23"/>
          <w:lang w:eastAsia="zh-CN"/>
        </w:rPr>
        <w:t>Jednocześnie oświadczamy, że:</w:t>
      </w:r>
    </w:p>
    <w:p w14:paraId="31431EE7" w14:textId="77777777" w:rsidR="002F0B2F" w:rsidRPr="00E53D7E" w:rsidRDefault="002F0B2F" w:rsidP="00491A84">
      <w:pPr>
        <w:suppressAutoHyphens/>
        <w:rPr>
          <w:rFonts w:asciiTheme="minorHAnsi" w:hAnsiTheme="minorHAnsi" w:cstheme="minorHAnsi"/>
          <w:sz w:val="22"/>
          <w:szCs w:val="23"/>
          <w:lang w:eastAsia="zh-CN"/>
        </w:rPr>
      </w:pPr>
    </w:p>
    <w:p w14:paraId="77056446" w14:textId="6BE79106" w:rsidR="00491A84" w:rsidRPr="00E53D7E" w:rsidRDefault="00491A84" w:rsidP="00491A84">
      <w:pPr>
        <w:numPr>
          <w:ilvl w:val="0"/>
          <w:numId w:val="19"/>
        </w:numPr>
        <w:suppressAutoHyphens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Przedmiot zamówienia zostanie wykonany </w:t>
      </w:r>
      <w:r w:rsidRPr="00E53D7E">
        <w:rPr>
          <w:rFonts w:asciiTheme="minorHAnsi" w:hAnsiTheme="minorHAnsi" w:cstheme="minorHAnsi"/>
          <w:b/>
          <w:sz w:val="22"/>
          <w:szCs w:val="23"/>
          <w:lang w:eastAsia="zh-CN"/>
        </w:rPr>
        <w:t>w terminie zgodnym z SWZ</w:t>
      </w:r>
    </w:p>
    <w:p w14:paraId="24E4C1E6" w14:textId="77777777" w:rsidR="00491A84" w:rsidRPr="00E53D7E" w:rsidRDefault="00491A84" w:rsidP="00491A84">
      <w:pPr>
        <w:numPr>
          <w:ilvl w:val="0"/>
          <w:numId w:val="19"/>
        </w:numPr>
        <w:suppressAutoHyphens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 xml:space="preserve">Oświadczamy, że jesteśmy związani niniejszą ofertą od upływu terminu składania ofert do dnia wskazanego w </w:t>
      </w:r>
      <w:proofErr w:type="gramStart"/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>SWZ .</w:t>
      </w:r>
      <w:proofErr w:type="gramEnd"/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 </w:t>
      </w:r>
    </w:p>
    <w:p w14:paraId="76EF60C1" w14:textId="2DB37F01" w:rsidR="00491A84" w:rsidRPr="00E53D7E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>Oświadczamy, że zapoznaliśmy się z postanowieniami umowy, określonymi w SWZ</w:t>
      </w:r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E53D7E">
        <w:rPr>
          <w:rFonts w:asciiTheme="minorHAnsi" w:hAnsiTheme="minorHAnsi" w:cstheme="minorHAnsi"/>
          <w:sz w:val="22"/>
          <w:szCs w:val="23"/>
          <w:lang w:eastAsia="ar-SA"/>
        </w:rPr>
        <w:t>zamawiającego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 i nie wnosimy do nich żadnych zastrzeżeń.</w:t>
      </w:r>
    </w:p>
    <w:p w14:paraId="585FC1E6" w14:textId="77777777" w:rsidR="00491A84" w:rsidRPr="00E53D7E" w:rsidRDefault="00491A84" w:rsidP="00491A84">
      <w:pPr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3"/>
        </w:rPr>
      </w:pPr>
      <w:r w:rsidRPr="00E53D7E">
        <w:rPr>
          <w:rFonts w:asciiTheme="minorHAnsi" w:hAnsiTheme="minorHAnsi" w:cstheme="minorHAnsi"/>
          <w:sz w:val="22"/>
          <w:szCs w:val="23"/>
        </w:rPr>
        <w:lastRenderedPageBreak/>
        <w:t xml:space="preserve">Zobowiązujemy się do niezwłocznego poinformowania zamawiającego, jeżeli w trakcie prowadzenia postępowania nastąpi zmiana w zakresie aktualności </w:t>
      </w:r>
      <w:proofErr w:type="gramStart"/>
      <w:r w:rsidRPr="00E53D7E">
        <w:rPr>
          <w:rFonts w:asciiTheme="minorHAnsi" w:hAnsiTheme="minorHAnsi" w:cstheme="minorHAnsi"/>
          <w:sz w:val="22"/>
          <w:szCs w:val="23"/>
        </w:rPr>
        <w:t>dokumentów  i</w:t>
      </w:r>
      <w:proofErr w:type="gramEnd"/>
      <w:r w:rsidRPr="00E53D7E">
        <w:rPr>
          <w:rFonts w:asciiTheme="minorHAnsi" w:hAnsiTheme="minorHAnsi" w:cstheme="minorHAnsi"/>
          <w:sz w:val="22"/>
          <w:szCs w:val="23"/>
        </w:rPr>
        <w:t xml:space="preserve"> oświadczeń.</w:t>
      </w:r>
    </w:p>
    <w:p w14:paraId="6C9E8312" w14:textId="23CCAEF1" w:rsidR="00491A84" w:rsidRPr="009F44C7" w:rsidRDefault="009F44C7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Theme="minorHAnsi" w:hAnsiTheme="minorHAnsi" w:cstheme="minorHAnsi"/>
          <w:sz w:val="23"/>
          <w:szCs w:val="23"/>
          <w:lang w:eastAsia="zh-CN"/>
        </w:rPr>
      </w:pPr>
      <w:r>
        <w:rPr>
          <w:rFonts w:asciiTheme="minorHAnsi" w:hAnsiTheme="minorHAnsi" w:cstheme="minorHAnsi"/>
          <w:sz w:val="23"/>
          <w:szCs w:val="23"/>
          <w:lang w:eastAsia="zh-CN"/>
        </w:rPr>
        <w:t xml:space="preserve"> </w:t>
      </w:r>
    </w:p>
    <w:p w14:paraId="181746AC" w14:textId="6FFB1245" w:rsidR="00491A84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Theme="minorHAnsi" w:hAnsiTheme="minorHAnsi" w:cstheme="minorHAnsi"/>
          <w:sz w:val="23"/>
          <w:szCs w:val="23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9F44C7" w:rsidRPr="00A85027" w14:paraId="1ADE7F32" w14:textId="77777777" w:rsidTr="00F31802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6002044B" w14:textId="77777777" w:rsidR="009F44C7" w:rsidRPr="00E53D7E" w:rsidRDefault="009F44C7" w:rsidP="009F44C7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E53D7E">
              <w:rPr>
                <w:rFonts w:asciiTheme="minorHAnsi" w:hAnsiTheme="minorHAnsi" w:cstheme="minorHAnsi"/>
                <w:b/>
                <w:sz w:val="22"/>
              </w:rPr>
              <w:t>Oświadczam, że jestem:</w:t>
            </w:r>
          </w:p>
          <w:p w14:paraId="2087DE93" w14:textId="60760027" w:rsidR="009F44C7" w:rsidRPr="009F44C7" w:rsidRDefault="009F44C7" w:rsidP="009F44C7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Theme="minorHAnsi" w:eastAsia="Calibri" w:hAnsiTheme="minorHAnsi" w:cstheme="minorHAnsi"/>
                <w:i/>
                <w:color w:val="FF0000"/>
                <w:sz w:val="14"/>
                <w:szCs w:val="14"/>
                <w:lang w:eastAsia="en-US"/>
              </w:rPr>
            </w:pPr>
            <w:r w:rsidRPr="009F44C7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Definicja MŚP zawarta jest w załączniku I do Rozporządzenia Komisji (UE) nr 651/2014 z dnia 17 czerwca 2014 r. 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177266CD" w14:textId="77777777" w:rsidR="009F44C7" w:rsidRPr="00A85027" w:rsidRDefault="009F44C7" w:rsidP="00F31802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9F44C7" w:rsidRPr="00A85027" w14:paraId="79F26389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64C267E5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mikro</w:t>
            </w:r>
            <w:r w:rsidRPr="00E53D7E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1118A804" w14:textId="77777777" w:rsidR="009F44C7" w:rsidRPr="00A85027" w:rsidRDefault="009F44C7" w:rsidP="00F31802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3590CBA9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62E186EA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1871" w:type="dxa"/>
          </w:tcPr>
          <w:p w14:paraId="01019A80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0A4BB531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0EE1DDDA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1871" w:type="dxa"/>
          </w:tcPr>
          <w:p w14:paraId="0A08AFC4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043641FA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1572DB1E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E53D7E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E53D7E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724CB7DB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5347601A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308DB936" w14:textId="75FD6DA5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inny rodzaj</w:t>
            </w:r>
          </w:p>
        </w:tc>
        <w:tc>
          <w:tcPr>
            <w:tcW w:w="1871" w:type="dxa"/>
          </w:tcPr>
          <w:p w14:paraId="48071898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30F8348" w14:textId="77777777" w:rsidR="00491A84" w:rsidRPr="009F44C7" w:rsidRDefault="00491A84" w:rsidP="004200EE">
      <w:pPr>
        <w:tabs>
          <w:tab w:val="left" w:pos="2520"/>
          <w:tab w:val="left" w:pos="2586"/>
        </w:tabs>
        <w:suppressAutoHyphens/>
        <w:rPr>
          <w:rFonts w:asciiTheme="minorHAnsi" w:hAnsiTheme="minorHAnsi" w:cstheme="minorHAnsi"/>
          <w:lang w:eastAsia="zh-CN"/>
        </w:rPr>
      </w:pPr>
    </w:p>
    <w:p w14:paraId="052C17C8" w14:textId="1664547F" w:rsidR="00491A84" w:rsidRPr="00E53D7E" w:rsidRDefault="00491A84" w:rsidP="00491A84">
      <w:pPr>
        <w:numPr>
          <w:ilvl w:val="0"/>
          <w:numId w:val="21"/>
        </w:numPr>
        <w:ind w:left="426" w:hanging="426"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>Oświadczam, że wypełniłem obowiązki informacyjne przewidziane w art. 13 lub art. 14 RODO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>*</w:t>
      </w:r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 xml:space="preserve"> wobec osób fizycznych, 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>od których dane osobowe bezpośrednio lub pośrednio pozyskałem</w:t>
      </w:r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 xml:space="preserve"> w celu ubiegania się o udzielenie zamówienia publicznego w niniejszym </w:t>
      </w:r>
      <w:proofErr w:type="gramStart"/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>postępowaniu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>.*</w:t>
      </w:r>
      <w:proofErr w:type="gramEnd"/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* </w:t>
      </w:r>
    </w:p>
    <w:p w14:paraId="07991719" w14:textId="77777777" w:rsidR="00491A84" w:rsidRPr="009F44C7" w:rsidRDefault="00491A84" w:rsidP="00491A84">
      <w:pPr>
        <w:ind w:left="426"/>
        <w:jc w:val="both"/>
        <w:rPr>
          <w:rFonts w:asciiTheme="minorHAnsi" w:hAnsiTheme="minorHAnsi" w:cstheme="minorHAnsi"/>
          <w:lang w:eastAsia="zh-CN"/>
        </w:rPr>
      </w:pPr>
    </w:p>
    <w:p w14:paraId="1717D079" w14:textId="77777777" w:rsidR="00491A84" w:rsidRPr="009F44C7" w:rsidRDefault="00491A84" w:rsidP="00491A84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9F44C7">
        <w:rPr>
          <w:rFonts w:asciiTheme="minorHAnsi" w:hAnsiTheme="minorHAnsi" w:cstheme="minorHAnsi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E9D9A8" w14:textId="36587B8B" w:rsidR="00491A84" w:rsidRPr="00C3484C" w:rsidRDefault="00491A84" w:rsidP="00C3484C">
      <w:pPr>
        <w:suppressAutoHyphens/>
        <w:ind w:left="142" w:hanging="142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9F44C7">
        <w:rPr>
          <w:rFonts w:asciiTheme="minorHAnsi" w:eastAsia="Calibri" w:hAnsiTheme="minorHAnsi" w:cstheme="minorHAnsi"/>
          <w:sz w:val="18"/>
          <w:szCs w:val="18"/>
          <w:lang w:eastAsia="zh-CN"/>
        </w:rPr>
        <w:t>**</w:t>
      </w:r>
      <w:r w:rsidRPr="009F44C7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 xml:space="preserve">W </w:t>
      </w:r>
      <w:proofErr w:type="gramStart"/>
      <w:r w:rsidRPr="009F44C7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>przypadku</w:t>
      </w:r>
      <w:proofErr w:type="gramEnd"/>
      <w:r w:rsidRPr="009F44C7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 xml:space="preserve"> gdy wykonawca </w:t>
      </w:r>
      <w:r w:rsidRPr="009F44C7">
        <w:rPr>
          <w:rFonts w:asciiTheme="minorHAnsi" w:eastAsia="Calibri" w:hAnsiTheme="minorHAnsi" w:cstheme="minorHAns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500143" w14:textId="58B517A2" w:rsidR="0087404D" w:rsidRPr="00E53D7E" w:rsidRDefault="0087404D" w:rsidP="00E2730E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4394"/>
        <w:gridCol w:w="2523"/>
        <w:gridCol w:w="1871"/>
      </w:tblGrid>
      <w:tr w:rsidR="004200EE" w:rsidRPr="00E53D7E" w14:paraId="2D575C6F" w14:textId="77777777" w:rsidTr="00F31802">
        <w:trPr>
          <w:trHeight w:val="425"/>
        </w:trPr>
        <w:tc>
          <w:tcPr>
            <w:tcW w:w="6917" w:type="dxa"/>
            <w:gridSpan w:val="2"/>
            <w:shd w:val="clear" w:color="auto" w:fill="D9D9D9" w:themeFill="background1" w:themeFillShade="D9"/>
            <w:vAlign w:val="center"/>
          </w:tcPr>
          <w:p w14:paraId="2F881381" w14:textId="3CB85306" w:rsidR="004200EE" w:rsidRPr="00E53D7E" w:rsidRDefault="004200EE" w:rsidP="00F31802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E53D7E">
              <w:rPr>
                <w:rFonts w:asciiTheme="minorHAnsi" w:hAnsiTheme="minorHAnsi" w:cstheme="minorHAnsi"/>
                <w:b/>
                <w:sz w:val="22"/>
              </w:rPr>
              <w:t xml:space="preserve">Oświadczam, że warunki udziału w postępowaniu </w:t>
            </w:r>
            <w:r w:rsidRPr="00B85F25">
              <w:rPr>
                <w:rFonts w:asciiTheme="minorHAnsi" w:hAnsiTheme="minorHAnsi" w:cstheme="minorHAnsi"/>
                <w:b/>
                <w:sz w:val="22"/>
              </w:rPr>
              <w:t>określone w pkt. 8 SWZ</w:t>
            </w:r>
            <w:r w:rsidRPr="00E53D7E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proofErr w:type="gramStart"/>
            <w:r w:rsidRPr="00E53D7E">
              <w:rPr>
                <w:rFonts w:asciiTheme="minorHAnsi" w:hAnsiTheme="minorHAnsi" w:cstheme="minorHAnsi"/>
                <w:b/>
                <w:sz w:val="22"/>
              </w:rPr>
              <w:t>spełniam:</w:t>
            </w:r>
            <w:r w:rsidRPr="00E53D7E">
              <w:rPr>
                <w:rFonts w:asciiTheme="minorHAnsi" w:hAnsiTheme="minorHAnsi" w:cstheme="minorHAnsi"/>
                <w:i/>
                <w:sz w:val="12"/>
                <w:szCs w:val="14"/>
              </w:rPr>
              <w:t>.</w:t>
            </w:r>
            <w:proofErr w:type="gramEnd"/>
            <w:r w:rsidRPr="00E53D7E">
              <w:rPr>
                <w:rFonts w:asciiTheme="minorHAnsi" w:hAnsiTheme="minorHAnsi" w:cstheme="minorHAnsi"/>
                <w:i/>
                <w:sz w:val="12"/>
                <w:szCs w:val="14"/>
              </w:rPr>
              <w:t xml:space="preserve"> 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1260F9AF" w14:textId="77777777" w:rsidR="004200EE" w:rsidRPr="00E53D7E" w:rsidRDefault="004200EE" w:rsidP="00F31802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2"/>
              </w:rPr>
            </w:pPr>
            <w:r w:rsidRPr="00E53D7E">
              <w:rPr>
                <w:rFonts w:asciiTheme="minorHAnsi" w:hAnsiTheme="minorHAnsi" w:cstheme="minorHAnsi"/>
                <w:i/>
                <w:sz w:val="20"/>
              </w:rPr>
              <w:t>(wstawić znak X)</w:t>
            </w:r>
          </w:p>
        </w:tc>
      </w:tr>
      <w:tr w:rsidR="004200EE" w:rsidRPr="00E53D7E" w14:paraId="72D7CEA5" w14:textId="77777777" w:rsidTr="00E53D7E">
        <w:trPr>
          <w:trHeight w:val="422"/>
        </w:trPr>
        <w:tc>
          <w:tcPr>
            <w:tcW w:w="6917" w:type="dxa"/>
            <w:gridSpan w:val="2"/>
            <w:shd w:val="clear" w:color="auto" w:fill="E2EFD9" w:themeFill="accent6" w:themeFillTint="33"/>
            <w:vAlign w:val="center"/>
          </w:tcPr>
          <w:p w14:paraId="0B81C819" w14:textId="4397A36F" w:rsidR="004200EE" w:rsidRPr="00E53D7E" w:rsidRDefault="004200EE" w:rsidP="00E53D7E">
            <w:pPr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samodzielnie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0CE61C49" w14:textId="77777777" w:rsidR="004200EE" w:rsidRPr="00E53D7E" w:rsidRDefault="004200EE" w:rsidP="00E53D7E">
            <w:pPr>
              <w:ind w:left="284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</w:p>
        </w:tc>
      </w:tr>
      <w:tr w:rsidR="004200EE" w:rsidRPr="00E53D7E" w14:paraId="57EB055E" w14:textId="77777777" w:rsidTr="00E53D7E">
        <w:trPr>
          <w:trHeight w:val="422"/>
        </w:trPr>
        <w:tc>
          <w:tcPr>
            <w:tcW w:w="6917" w:type="dxa"/>
            <w:gridSpan w:val="2"/>
            <w:shd w:val="clear" w:color="auto" w:fill="FFF2CC" w:themeFill="accent4" w:themeFillTint="33"/>
            <w:vAlign w:val="center"/>
          </w:tcPr>
          <w:p w14:paraId="2745923E" w14:textId="097DF257" w:rsidR="004200EE" w:rsidRPr="00E53D7E" w:rsidRDefault="004200EE" w:rsidP="00E53D7E">
            <w:pPr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powołujemy się na zasoby podmiotu trzeciego</w:t>
            </w:r>
          </w:p>
        </w:tc>
        <w:tc>
          <w:tcPr>
            <w:tcW w:w="1871" w:type="dxa"/>
            <w:vAlign w:val="center"/>
          </w:tcPr>
          <w:p w14:paraId="330813C4" w14:textId="77777777" w:rsidR="004200EE" w:rsidRPr="00E53D7E" w:rsidRDefault="004200EE" w:rsidP="00E53D7E">
            <w:pPr>
              <w:ind w:left="-436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</w:p>
        </w:tc>
      </w:tr>
      <w:tr w:rsidR="004200EE" w:rsidRPr="00E53D7E" w14:paraId="67A226C5" w14:textId="77777777" w:rsidTr="00E53D7E">
        <w:trPr>
          <w:trHeight w:val="340"/>
        </w:trPr>
        <w:tc>
          <w:tcPr>
            <w:tcW w:w="4394" w:type="dxa"/>
            <w:shd w:val="clear" w:color="auto" w:fill="FFF2CC" w:themeFill="accent4" w:themeFillTint="33"/>
            <w:vAlign w:val="center"/>
          </w:tcPr>
          <w:p w14:paraId="0ABEF28F" w14:textId="11705CC0" w:rsidR="004200EE" w:rsidRPr="00E53D7E" w:rsidRDefault="004200EE" w:rsidP="00E53D7E">
            <w:pPr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i/>
                <w:sz w:val="18"/>
                <w:szCs w:val="20"/>
                <w:lang w:eastAsia="zh-CN"/>
              </w:rPr>
              <w:t>podać nazwę i siedzibę</w:t>
            </w:r>
          </w:p>
        </w:tc>
        <w:tc>
          <w:tcPr>
            <w:tcW w:w="4394" w:type="dxa"/>
            <w:gridSpan w:val="2"/>
            <w:shd w:val="clear" w:color="auto" w:fill="FFF2CC" w:themeFill="accent4" w:themeFillTint="33"/>
            <w:vAlign w:val="center"/>
          </w:tcPr>
          <w:p w14:paraId="50AF1414" w14:textId="3957A3DB" w:rsidR="004200EE" w:rsidRPr="00E53D7E" w:rsidRDefault="004200EE" w:rsidP="00E53D7E">
            <w:pPr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  <w:lang w:eastAsia="zh-CN"/>
              </w:rPr>
              <w:t>w następującym zakresie</w:t>
            </w:r>
          </w:p>
        </w:tc>
      </w:tr>
      <w:tr w:rsidR="004200EE" w:rsidRPr="00E53D7E" w14:paraId="6E193409" w14:textId="77777777" w:rsidTr="00E53D7E">
        <w:trPr>
          <w:trHeight w:val="794"/>
        </w:trPr>
        <w:tc>
          <w:tcPr>
            <w:tcW w:w="4394" w:type="dxa"/>
            <w:vAlign w:val="center"/>
          </w:tcPr>
          <w:p w14:paraId="7A33E624" w14:textId="77777777" w:rsidR="004200EE" w:rsidRPr="00E53D7E" w:rsidRDefault="004200EE" w:rsidP="00E53D7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4A63B4BB" w14:textId="4B3638F5" w:rsidR="004200EE" w:rsidRPr="00E53D7E" w:rsidRDefault="004200EE" w:rsidP="00E53D7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F4D2B4D" w14:textId="0AD63529" w:rsidR="00491A84" w:rsidRPr="009F44C7" w:rsidRDefault="00491A84" w:rsidP="00491A84">
      <w:pPr>
        <w:tabs>
          <w:tab w:val="left" w:pos="0"/>
        </w:tabs>
        <w:suppressAutoHyphens/>
        <w:ind w:left="426" w:right="1"/>
        <w:rPr>
          <w:rFonts w:asciiTheme="minorHAnsi" w:hAnsiTheme="minorHAnsi" w:cstheme="minorHAnsi"/>
          <w:b/>
          <w:sz w:val="23"/>
          <w:szCs w:val="23"/>
          <w:lang w:eastAsia="zh-CN"/>
        </w:rPr>
      </w:pPr>
    </w:p>
    <w:p w14:paraId="6E82F925" w14:textId="1970EC66" w:rsidR="00491A84" w:rsidRPr="009F44C7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Theme="minorHAnsi" w:hAnsiTheme="minorHAnsi" w:cstheme="minorHAnsi"/>
          <w:b/>
          <w:sz w:val="23"/>
          <w:szCs w:val="23"/>
          <w:lang w:eastAsia="zh-CN"/>
        </w:rPr>
      </w:pPr>
      <w:r w:rsidRPr="009F44C7">
        <w:rPr>
          <w:rFonts w:asciiTheme="minorHAnsi" w:hAnsiTheme="minorHAnsi" w:cstheme="minorHAnsi"/>
          <w:sz w:val="23"/>
          <w:szCs w:val="23"/>
          <w:lang w:eastAsia="zh-CN"/>
        </w:rPr>
        <w:t xml:space="preserve">Oświadczam/y, że </w:t>
      </w:r>
      <w:r w:rsidRPr="00B910FA">
        <w:rPr>
          <w:rFonts w:asciiTheme="minorHAnsi" w:hAnsiTheme="minorHAnsi" w:cstheme="minorHAnsi"/>
          <w:sz w:val="23"/>
          <w:szCs w:val="23"/>
          <w:shd w:val="clear" w:color="auto" w:fill="FFF2CC" w:themeFill="accent4" w:themeFillTint="33"/>
          <w:lang w:eastAsia="zh-CN"/>
        </w:rPr>
        <w:t>zamierzam/y</w:t>
      </w:r>
      <w:r w:rsidRPr="009F44C7">
        <w:rPr>
          <w:rFonts w:asciiTheme="minorHAnsi" w:hAnsiTheme="minorHAnsi" w:cstheme="minorHAnsi"/>
          <w:sz w:val="23"/>
          <w:szCs w:val="23"/>
          <w:lang w:eastAsia="zh-CN"/>
        </w:rPr>
        <w:t xml:space="preserve"> / </w:t>
      </w:r>
      <w:r w:rsidRPr="00B910FA">
        <w:rPr>
          <w:rFonts w:asciiTheme="minorHAnsi" w:hAnsiTheme="minorHAnsi" w:cstheme="minorHAnsi"/>
          <w:sz w:val="23"/>
          <w:szCs w:val="23"/>
          <w:shd w:val="clear" w:color="auto" w:fill="E2EFD9" w:themeFill="accent6" w:themeFillTint="33"/>
          <w:lang w:eastAsia="zh-CN"/>
        </w:rPr>
        <w:t>nie zamierzam/y</w:t>
      </w:r>
      <w:r w:rsidR="00C3484C">
        <w:rPr>
          <w:rFonts w:asciiTheme="minorHAnsi" w:hAnsiTheme="minorHAnsi" w:cstheme="minorHAnsi"/>
          <w:sz w:val="23"/>
          <w:szCs w:val="23"/>
          <w:lang w:eastAsia="zh-CN"/>
        </w:rPr>
        <w:t>*</w:t>
      </w:r>
      <w:r w:rsidRPr="009F44C7">
        <w:rPr>
          <w:rFonts w:asciiTheme="minorHAnsi" w:hAnsiTheme="minorHAnsi" w:cstheme="minorHAnsi"/>
          <w:sz w:val="23"/>
          <w:szCs w:val="23"/>
          <w:lang w:eastAsia="zh-CN"/>
        </w:rPr>
        <w:t xml:space="preserve"> powierzyć realizację następujących części zamówienia podwykonawcom:</w:t>
      </w:r>
    </w:p>
    <w:tbl>
      <w:tblPr>
        <w:tblW w:w="4775" w:type="pct"/>
        <w:tblInd w:w="418" w:type="dxa"/>
        <w:tblLook w:val="00A0" w:firstRow="1" w:lastRow="0" w:firstColumn="1" w:lastColumn="0" w:noHBand="0" w:noVBand="0"/>
      </w:tblPr>
      <w:tblGrid>
        <w:gridCol w:w="541"/>
        <w:gridCol w:w="5541"/>
        <w:gridCol w:w="2565"/>
      </w:tblGrid>
      <w:tr w:rsidR="004200EE" w:rsidRPr="00A85027" w14:paraId="7D7C9581" w14:textId="77777777" w:rsidTr="00C3484C"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52EB128D" w14:textId="77777777" w:rsidR="004200EE" w:rsidRPr="00A85027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2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1F3380B8" w14:textId="77777777" w:rsidR="004200EE" w:rsidRPr="00A85027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15DDCFFD" w14:textId="77777777" w:rsidR="004200EE" w:rsidRPr="00A85027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980D8C6" w14:textId="77777777" w:rsidR="004200EE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Firma podwykonawcy             </w:t>
            </w:r>
          </w:p>
          <w:p w14:paraId="5F092927" w14:textId="77777777" w:rsidR="004200EE" w:rsidRPr="00441B76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41B76">
              <w:rPr>
                <w:rFonts w:asciiTheme="minorHAnsi" w:hAnsiTheme="minorHAnsi" w:cstheme="minorHAnsi"/>
                <w:i/>
                <w:sz w:val="22"/>
                <w:szCs w:val="22"/>
              </w:rPr>
              <w:t>(o ile jest znana)</w:t>
            </w:r>
          </w:p>
        </w:tc>
      </w:tr>
      <w:tr w:rsidR="004200EE" w:rsidRPr="00A85027" w14:paraId="1D0965E2" w14:textId="77777777" w:rsidTr="004200EE"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07BFC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151C7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B3A53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00EE" w:rsidRPr="00A85027" w14:paraId="55F6F80D" w14:textId="77777777" w:rsidTr="004200EE"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65FF4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BC6BD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43C38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19CE7EB" w14:textId="65A9F4C0" w:rsidR="00491A84" w:rsidRPr="00B910FA" w:rsidRDefault="00B910FA" w:rsidP="00B910FA">
      <w:pPr>
        <w:tabs>
          <w:tab w:val="left" w:pos="0"/>
        </w:tabs>
        <w:suppressAutoHyphens/>
        <w:ind w:right="1"/>
        <w:rPr>
          <w:rFonts w:asciiTheme="minorHAnsi" w:hAnsiTheme="minorHAnsi" w:cstheme="minorHAnsi"/>
          <w:i/>
          <w:sz w:val="16"/>
          <w:szCs w:val="16"/>
          <w:lang w:eastAsia="zh-CN"/>
        </w:rPr>
      </w:pPr>
      <w:r w:rsidRPr="00B910FA">
        <w:rPr>
          <w:rFonts w:asciiTheme="minorHAnsi" w:hAnsiTheme="minorHAnsi" w:cstheme="minorHAnsi"/>
          <w:sz w:val="16"/>
          <w:szCs w:val="16"/>
          <w:lang w:eastAsia="zh-CN"/>
        </w:rPr>
        <w:t>*</w:t>
      </w:r>
      <w:r w:rsidRPr="00B910FA">
        <w:rPr>
          <w:rFonts w:asciiTheme="minorHAnsi" w:hAnsiTheme="minorHAnsi" w:cstheme="minorHAnsi"/>
          <w:i/>
          <w:sz w:val="16"/>
          <w:szCs w:val="16"/>
          <w:lang w:eastAsia="zh-CN"/>
        </w:rPr>
        <w:t>niepotrzebne skreślić</w:t>
      </w:r>
    </w:p>
    <w:p w14:paraId="247DE082" w14:textId="77777777" w:rsidR="00491A84" w:rsidRPr="009F44C7" w:rsidRDefault="00491A84" w:rsidP="00491A84">
      <w:pPr>
        <w:tabs>
          <w:tab w:val="left" w:pos="0"/>
        </w:tabs>
        <w:suppressAutoHyphens/>
        <w:ind w:right="1"/>
        <w:jc w:val="both"/>
        <w:rPr>
          <w:rFonts w:asciiTheme="minorHAnsi" w:hAnsiTheme="minorHAnsi" w:cstheme="minorHAnsi"/>
          <w:b/>
          <w:sz w:val="23"/>
          <w:szCs w:val="23"/>
          <w:lang w:eastAsia="zh-CN"/>
        </w:rPr>
      </w:pPr>
    </w:p>
    <w:p w14:paraId="32E56450" w14:textId="77777777" w:rsidR="00491A84" w:rsidRPr="009F44C7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lang w:eastAsia="zh-CN"/>
        </w:rPr>
      </w:pPr>
    </w:p>
    <w:p w14:paraId="25460E22" w14:textId="77777777" w:rsidR="003C0D4C" w:rsidRPr="009F44C7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</w:pPr>
    </w:p>
    <w:p w14:paraId="0B98E341" w14:textId="77777777" w:rsidR="00491A84" w:rsidRPr="009F44C7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</w:pPr>
      <w:r w:rsidRPr="009F44C7"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0352F13C" w14:textId="77777777" w:rsidR="00491A84" w:rsidRPr="009F44C7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</w:rPr>
      </w:pPr>
      <w:r w:rsidRPr="009F44C7"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9F44C7" w:rsidSect="0069283F">
      <w:footerReference w:type="even" r:id="rId11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0CEE95" w14:textId="77777777" w:rsidR="00ED5FD9" w:rsidRDefault="00ED5FD9">
      <w:r>
        <w:separator/>
      </w:r>
    </w:p>
  </w:endnote>
  <w:endnote w:type="continuationSeparator" w:id="0">
    <w:p w14:paraId="1998D465" w14:textId="77777777" w:rsidR="00ED5FD9" w:rsidRDefault="00ED5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F1B69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2B7850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C9E34" w14:textId="77777777" w:rsidR="00ED5FD9" w:rsidRDefault="00ED5FD9">
      <w:r>
        <w:separator/>
      </w:r>
    </w:p>
  </w:footnote>
  <w:footnote w:type="continuationSeparator" w:id="0">
    <w:p w14:paraId="29E27798" w14:textId="77777777" w:rsidR="00ED5FD9" w:rsidRDefault="00ED5FD9">
      <w:r>
        <w:continuationSeparator/>
      </w:r>
    </w:p>
  </w:footnote>
  <w:footnote w:id="1">
    <w:p w14:paraId="2E51B888" w14:textId="77777777" w:rsidR="009F44C7" w:rsidRPr="00091B1B" w:rsidRDefault="009F44C7" w:rsidP="009F44C7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 w:rsidRPr="00091B1B">
        <w:rPr>
          <w:rFonts w:asciiTheme="minorHAnsi" w:hAnsiTheme="minorHAnsi" w:cstheme="minorHAnsi"/>
          <w:sz w:val="16"/>
        </w:rP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6B7323"/>
    <w:multiLevelType w:val="hybridMultilevel"/>
    <w:tmpl w:val="589A9EAC"/>
    <w:lvl w:ilvl="0" w:tplc="9B1ABAD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4"/>
  </w:num>
  <w:num w:numId="23">
    <w:abstractNumId w:val="13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578A5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054CC"/>
    <w:rsid w:val="00210478"/>
    <w:rsid w:val="0021541F"/>
    <w:rsid w:val="002447A0"/>
    <w:rsid w:val="00257D3C"/>
    <w:rsid w:val="00274F1A"/>
    <w:rsid w:val="002844DC"/>
    <w:rsid w:val="002855DD"/>
    <w:rsid w:val="002C5543"/>
    <w:rsid w:val="002D4A6C"/>
    <w:rsid w:val="002D6B17"/>
    <w:rsid w:val="002F0B2F"/>
    <w:rsid w:val="0033695E"/>
    <w:rsid w:val="0035159A"/>
    <w:rsid w:val="00363F21"/>
    <w:rsid w:val="00382993"/>
    <w:rsid w:val="00394D2A"/>
    <w:rsid w:val="003B310D"/>
    <w:rsid w:val="003C0D4C"/>
    <w:rsid w:val="003D05D2"/>
    <w:rsid w:val="00417B4B"/>
    <w:rsid w:val="004200EE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37C2C"/>
    <w:rsid w:val="00641579"/>
    <w:rsid w:val="00647A8A"/>
    <w:rsid w:val="00656A3C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1960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CF3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15876"/>
    <w:rsid w:val="0092106E"/>
    <w:rsid w:val="009268D8"/>
    <w:rsid w:val="00930F5C"/>
    <w:rsid w:val="00940636"/>
    <w:rsid w:val="009A3137"/>
    <w:rsid w:val="009B5029"/>
    <w:rsid w:val="009B51E3"/>
    <w:rsid w:val="009C2BDB"/>
    <w:rsid w:val="009D5C1C"/>
    <w:rsid w:val="009E5FB3"/>
    <w:rsid w:val="009F44C7"/>
    <w:rsid w:val="00A067B1"/>
    <w:rsid w:val="00A23458"/>
    <w:rsid w:val="00A67C3D"/>
    <w:rsid w:val="00A718FE"/>
    <w:rsid w:val="00AC176B"/>
    <w:rsid w:val="00AD5E04"/>
    <w:rsid w:val="00AE61AA"/>
    <w:rsid w:val="00B04206"/>
    <w:rsid w:val="00B11E95"/>
    <w:rsid w:val="00B12D3B"/>
    <w:rsid w:val="00B24DE4"/>
    <w:rsid w:val="00B616B8"/>
    <w:rsid w:val="00B639E0"/>
    <w:rsid w:val="00B85F25"/>
    <w:rsid w:val="00B910FA"/>
    <w:rsid w:val="00B9752F"/>
    <w:rsid w:val="00BC1E84"/>
    <w:rsid w:val="00BE2535"/>
    <w:rsid w:val="00BE751B"/>
    <w:rsid w:val="00C32B78"/>
    <w:rsid w:val="00C3484C"/>
    <w:rsid w:val="00C70E06"/>
    <w:rsid w:val="00CA56B7"/>
    <w:rsid w:val="00CA6A4D"/>
    <w:rsid w:val="00CB7259"/>
    <w:rsid w:val="00CB7BDD"/>
    <w:rsid w:val="00CD1224"/>
    <w:rsid w:val="00D24480"/>
    <w:rsid w:val="00D31A71"/>
    <w:rsid w:val="00D32490"/>
    <w:rsid w:val="00DC034D"/>
    <w:rsid w:val="00DF26B7"/>
    <w:rsid w:val="00E03F6E"/>
    <w:rsid w:val="00E10C05"/>
    <w:rsid w:val="00E26FD6"/>
    <w:rsid w:val="00E42716"/>
    <w:rsid w:val="00E45581"/>
    <w:rsid w:val="00E53D7E"/>
    <w:rsid w:val="00E60230"/>
    <w:rsid w:val="00E607EA"/>
    <w:rsid w:val="00E616D4"/>
    <w:rsid w:val="00EC0743"/>
    <w:rsid w:val="00ED5FD9"/>
    <w:rsid w:val="00EF47EE"/>
    <w:rsid w:val="00F15130"/>
    <w:rsid w:val="00F25932"/>
    <w:rsid w:val="00F46E39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19377A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2Znak">
    <w:name w:val="Nagłówek 2 Znak"/>
    <w:link w:val="Nagwek2"/>
    <w:uiPriority w:val="9"/>
    <w:rsid w:val="009F44C7"/>
    <w:rPr>
      <w:rFonts w:ascii="Arial" w:hAnsi="Arial" w:cs="Arial"/>
      <w:b/>
      <w:bCs/>
      <w:sz w:val="32"/>
      <w:szCs w:val="24"/>
    </w:rPr>
  </w:style>
  <w:style w:type="paragraph" w:styleId="Tekstdymka">
    <w:name w:val="Balloon Text"/>
    <w:basedOn w:val="Normalny"/>
    <w:link w:val="TekstdymkaZnak"/>
    <w:rsid w:val="00B85F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5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00D1E-B467-4FC1-B14B-4E4757B3A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0FB89F-5B3C-4C6B-9B85-9D4A7008B2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8CCE89-7FF3-480B-B9E8-98E8AF7E6F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870DAE6-B26D-446F-9A53-4B2A3649F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469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Bartłomiej Baziak</cp:lastModifiedBy>
  <cp:revision>2</cp:revision>
  <cp:lastPrinted>2022-07-28T13:08:00Z</cp:lastPrinted>
  <dcterms:created xsi:type="dcterms:W3CDTF">2022-10-11T14:13:00Z</dcterms:created>
  <dcterms:modified xsi:type="dcterms:W3CDTF">2022-10-11T14:13:00Z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