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8ABD8" w14:textId="77777777" w:rsidR="005F4BC0" w:rsidRDefault="00E37560" w:rsidP="004F079B">
      <w:pPr>
        <w:spacing w:after="240"/>
        <w:jc w:val="right"/>
        <w:rPr>
          <w:sz w:val="22"/>
          <w:szCs w:val="22"/>
        </w:rPr>
      </w:pPr>
      <w:r w:rsidRPr="00E3756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37560">
        <w:rPr>
          <w:sz w:val="22"/>
          <w:szCs w:val="22"/>
        </w:rPr>
        <w:t>2022-10-17</w:t>
      </w:r>
    </w:p>
    <w:p w14:paraId="3955425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6DE6796" w14:textId="77777777" w:rsidR="00E37560" w:rsidRPr="00E37560" w:rsidRDefault="00E37560">
      <w:pPr>
        <w:rPr>
          <w:b/>
          <w:bCs/>
          <w:sz w:val="22"/>
          <w:szCs w:val="22"/>
        </w:rPr>
      </w:pPr>
      <w:r w:rsidRPr="00E37560">
        <w:rPr>
          <w:b/>
          <w:bCs/>
          <w:sz w:val="22"/>
          <w:szCs w:val="22"/>
        </w:rPr>
        <w:t>Szpital Wojewódzki w Poznaniu</w:t>
      </w:r>
    </w:p>
    <w:p w14:paraId="6D389B83" w14:textId="77777777" w:rsidR="00F16C50" w:rsidRPr="00D91931" w:rsidRDefault="00E37560">
      <w:pPr>
        <w:rPr>
          <w:b/>
          <w:bCs/>
          <w:sz w:val="22"/>
          <w:szCs w:val="22"/>
        </w:rPr>
      </w:pPr>
      <w:r w:rsidRPr="00E37560">
        <w:rPr>
          <w:b/>
          <w:bCs/>
          <w:sz w:val="22"/>
          <w:szCs w:val="22"/>
        </w:rPr>
        <w:t>Dział Zamówień Publicznych</w:t>
      </w:r>
    </w:p>
    <w:p w14:paraId="2FB2EF5F" w14:textId="2AE7E018" w:rsidR="00F16C50" w:rsidRPr="00BD5546" w:rsidRDefault="00D4722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37560" w:rsidRPr="00E3756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E37560" w:rsidRPr="00E37560">
        <w:rPr>
          <w:sz w:val="22"/>
          <w:szCs w:val="22"/>
        </w:rPr>
        <w:t>7/19</w:t>
      </w:r>
    </w:p>
    <w:p w14:paraId="7E95CFDF" w14:textId="77777777" w:rsidR="00F16C50" w:rsidRPr="00BD5546" w:rsidRDefault="00E37560">
      <w:pPr>
        <w:rPr>
          <w:sz w:val="22"/>
          <w:szCs w:val="22"/>
        </w:rPr>
      </w:pPr>
      <w:r w:rsidRPr="00E3756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37560">
        <w:rPr>
          <w:sz w:val="22"/>
          <w:szCs w:val="22"/>
        </w:rPr>
        <w:t>Poznań</w:t>
      </w:r>
    </w:p>
    <w:p w14:paraId="1942552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C9D18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76D98A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37560" w:rsidRPr="00E37560">
        <w:rPr>
          <w:bCs/>
          <w:sz w:val="22"/>
          <w:szCs w:val="22"/>
        </w:rPr>
        <w:t>SZW/DZP/72/2022/10</w:t>
      </w:r>
      <w:r w:rsidRPr="00D91931">
        <w:rPr>
          <w:sz w:val="22"/>
          <w:szCs w:val="22"/>
        </w:rPr>
        <w:tab/>
        <w:t xml:space="preserve"> </w:t>
      </w:r>
    </w:p>
    <w:p w14:paraId="5F846C4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39F3D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84BA2F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8B6E7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EA143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15DFB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352F2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B5DB3F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37560" w:rsidRPr="00607F9B" w14:paraId="6F5101D5" w14:textId="77777777" w:rsidTr="00A54619">
        <w:trPr>
          <w:trHeight w:val="638"/>
        </w:trPr>
        <w:tc>
          <w:tcPr>
            <w:tcW w:w="959" w:type="dxa"/>
            <w:shd w:val="clear" w:color="auto" w:fill="auto"/>
          </w:tcPr>
          <w:p w14:paraId="74CE06A9" w14:textId="77777777" w:rsidR="00E37560" w:rsidRPr="00607F9B" w:rsidRDefault="00E37560" w:rsidP="00A546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EE26BDF" w14:textId="7B7E1579" w:rsidR="00E37560" w:rsidRPr="00607F9B" w:rsidRDefault="00E37560" w:rsidP="00A546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37560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37560">
              <w:rPr>
                <w:b/>
                <w:bCs/>
                <w:sz w:val="22"/>
                <w:szCs w:val="22"/>
              </w:rPr>
              <w:t>Przeglądy i naprawy inkubatorów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37560">
              <w:rPr>
                <w:b/>
                <w:sz w:val="22"/>
                <w:szCs w:val="22"/>
              </w:rPr>
              <w:t>SZW/DZP/72/2022</w:t>
            </w:r>
          </w:p>
        </w:tc>
      </w:tr>
    </w:tbl>
    <w:p w14:paraId="11C02E96" w14:textId="77777777" w:rsidR="00E37560" w:rsidRPr="00E3756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37560" w:rsidRPr="00E37560">
        <w:rPr>
          <w:rFonts w:ascii="Times New Roman" w:hAnsi="Times New Roman"/>
          <w:b/>
          <w:szCs w:val="22"/>
        </w:rPr>
        <w:t>Szpital Wojewódzki w Poznaniu</w:t>
      </w:r>
    </w:p>
    <w:p w14:paraId="14C7DAAE" w14:textId="2D7D3296" w:rsidR="004F079B" w:rsidRDefault="00E3756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E3756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E37560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>, w związku z</w:t>
      </w:r>
      <w:r w:rsidR="00D47224">
        <w:rPr>
          <w:rFonts w:ascii="Times New Roman" w:hAnsi="Times New Roman"/>
          <w:szCs w:val="22"/>
        </w:rPr>
        <w:t xml:space="preserve"> </w:t>
      </w:r>
      <w:r w:rsidR="00D47224">
        <w:rPr>
          <w:szCs w:val="22"/>
        </w:rPr>
        <w:t xml:space="preserve"> </w:t>
      </w:r>
      <w:r w:rsidR="00D47224" w:rsidRPr="00D47224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D47224">
        <w:rPr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21D02CD" w14:textId="07690DEC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37560" w:rsidRPr="00E37560">
        <w:rPr>
          <w:rFonts w:ascii="Times New Roman" w:hAnsi="Times New Roman"/>
          <w:b/>
          <w:szCs w:val="22"/>
        </w:rPr>
        <w:t>2022-10-18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37560" w:rsidRPr="00E3756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37560" w:rsidRPr="00E37560">
        <w:rPr>
          <w:rFonts w:ascii="Times New Roman" w:hAnsi="Times New Roman"/>
          <w:b/>
          <w:szCs w:val="22"/>
        </w:rPr>
        <w:t>2022-10-26</w:t>
      </w:r>
      <w:r w:rsidR="008365E9">
        <w:rPr>
          <w:rFonts w:ascii="Times New Roman" w:hAnsi="Times New Roman"/>
          <w:szCs w:val="22"/>
        </w:rPr>
        <w:t xml:space="preserve"> godz. </w:t>
      </w:r>
      <w:r w:rsidR="00E37560" w:rsidRPr="00E37560">
        <w:rPr>
          <w:rFonts w:ascii="Times New Roman" w:hAnsi="Times New Roman"/>
          <w:b/>
          <w:szCs w:val="22"/>
        </w:rPr>
        <w:t>09:00</w:t>
      </w:r>
    </w:p>
    <w:p w14:paraId="3E015827" w14:textId="6447C4BD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37560" w:rsidRPr="00E37560">
        <w:rPr>
          <w:rFonts w:ascii="Times New Roman" w:hAnsi="Times New Roman"/>
          <w:b/>
          <w:szCs w:val="22"/>
        </w:rPr>
        <w:t>2022-10-18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37560" w:rsidRPr="00E3756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37560" w:rsidRPr="00E37560">
        <w:rPr>
          <w:rFonts w:ascii="Times New Roman" w:hAnsi="Times New Roman"/>
          <w:b/>
          <w:szCs w:val="22"/>
        </w:rPr>
        <w:t>2022-10-26</w:t>
      </w:r>
      <w:r w:rsidR="008365E9">
        <w:rPr>
          <w:rFonts w:ascii="Times New Roman" w:hAnsi="Times New Roman"/>
          <w:szCs w:val="22"/>
        </w:rPr>
        <w:t xml:space="preserve"> godz. </w:t>
      </w:r>
      <w:r w:rsidR="00E37560" w:rsidRPr="00E37560">
        <w:rPr>
          <w:rFonts w:ascii="Times New Roman" w:hAnsi="Times New Roman"/>
          <w:b/>
          <w:szCs w:val="22"/>
        </w:rPr>
        <w:t>10:00</w:t>
      </w:r>
    </w:p>
    <w:p w14:paraId="549F964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955E26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EDBB93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DE4E564" w14:textId="77777777" w:rsidR="00D47224" w:rsidRDefault="00D47224" w:rsidP="00D47224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14108BE" w14:textId="77777777" w:rsidR="00D47224" w:rsidRDefault="00D47224" w:rsidP="00D4722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6F92B94" w14:textId="77777777" w:rsidR="00D47224" w:rsidRDefault="00D47224" w:rsidP="00D4722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0099C57" w14:textId="77777777" w:rsidR="00D47224" w:rsidRDefault="00D47224" w:rsidP="00D4722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E5CB851" w14:textId="33F5204C" w:rsidR="00F16C50" w:rsidRPr="0046562F" w:rsidRDefault="00F16C50" w:rsidP="00D47224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6ABB1" w14:textId="77777777" w:rsidR="000D7F84" w:rsidRDefault="000D7F84">
      <w:r>
        <w:separator/>
      </w:r>
    </w:p>
  </w:endnote>
  <w:endnote w:type="continuationSeparator" w:id="0">
    <w:p w14:paraId="11A11DD2" w14:textId="77777777" w:rsidR="000D7F84" w:rsidRDefault="000D7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09DE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D65E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8DBBEF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13AC8D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2C0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2DF09" w14:textId="77777777" w:rsidR="000D7F84" w:rsidRDefault="000D7F84">
      <w:r>
        <w:separator/>
      </w:r>
    </w:p>
  </w:footnote>
  <w:footnote w:type="continuationSeparator" w:id="0">
    <w:p w14:paraId="3B5A49AD" w14:textId="77777777" w:rsidR="000D7F84" w:rsidRDefault="000D7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09F4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6153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2BDE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742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7F84"/>
    <w:rsid w:val="000D7F84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47224"/>
    <w:rsid w:val="00D63C6E"/>
    <w:rsid w:val="00D91931"/>
    <w:rsid w:val="00DE0599"/>
    <w:rsid w:val="00E37560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A5C079"/>
  <w15:chartTrackingRefBased/>
  <w15:docId w15:val="{0EBF4373-2715-446D-A16D-E448A5116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2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2022-10-17T06:43:00Z</cp:lastPrinted>
  <dcterms:created xsi:type="dcterms:W3CDTF">2022-10-17T06:43:00Z</dcterms:created>
  <dcterms:modified xsi:type="dcterms:W3CDTF">2022-10-17T06:43:00Z</dcterms:modified>
</cp:coreProperties>
</file>