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68AAC" w14:textId="77777777" w:rsidR="006A5DF1" w:rsidRPr="00E935D6" w:rsidRDefault="00AE0A53" w:rsidP="00C86E76">
      <w:pPr>
        <w:jc w:val="right"/>
        <w:rPr>
          <w:rFonts w:ascii="Arial" w:hAnsi="Arial" w:cs="Arial"/>
          <w:sz w:val="24"/>
          <w:szCs w:val="24"/>
        </w:rPr>
      </w:pPr>
      <w:r w:rsidRPr="00AE0A53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AE0A53">
        <w:rPr>
          <w:rFonts w:ascii="Arial" w:hAnsi="Arial" w:cs="Arial"/>
          <w:sz w:val="24"/>
          <w:szCs w:val="24"/>
        </w:rPr>
        <w:t>2022-10-17</w:t>
      </w:r>
    </w:p>
    <w:p w14:paraId="08D0E00A" w14:textId="77777777" w:rsidR="00AE0A53" w:rsidRPr="00AE0A53" w:rsidRDefault="00AE0A53" w:rsidP="00C86E76">
      <w:pPr>
        <w:rPr>
          <w:rFonts w:ascii="Arial" w:hAnsi="Arial" w:cs="Arial"/>
          <w:b/>
          <w:bCs/>
          <w:sz w:val="24"/>
          <w:szCs w:val="24"/>
        </w:rPr>
      </w:pPr>
      <w:r w:rsidRPr="00AE0A5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02F95A8" w14:textId="77777777" w:rsidR="006A5DF1" w:rsidRPr="00E935D6" w:rsidRDefault="00AE0A53" w:rsidP="00C86E76">
      <w:pPr>
        <w:rPr>
          <w:rFonts w:ascii="Arial" w:hAnsi="Arial" w:cs="Arial"/>
          <w:b/>
          <w:bCs/>
          <w:sz w:val="24"/>
          <w:szCs w:val="24"/>
        </w:rPr>
      </w:pPr>
      <w:r w:rsidRPr="00AE0A5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C8D2672" w14:textId="77777777" w:rsidR="006A5DF1" w:rsidRPr="00E935D6" w:rsidRDefault="00AE0A53" w:rsidP="00C86E76">
      <w:pPr>
        <w:rPr>
          <w:rFonts w:ascii="Arial" w:hAnsi="Arial" w:cs="Arial"/>
          <w:sz w:val="24"/>
          <w:szCs w:val="24"/>
        </w:rPr>
      </w:pPr>
      <w:r w:rsidRPr="00AE0A53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AE0A53">
        <w:rPr>
          <w:rFonts w:ascii="Arial" w:hAnsi="Arial" w:cs="Arial"/>
          <w:sz w:val="24"/>
          <w:szCs w:val="24"/>
        </w:rPr>
        <w:t>7/19</w:t>
      </w:r>
    </w:p>
    <w:p w14:paraId="5E08CA24" w14:textId="77777777" w:rsidR="006A5DF1" w:rsidRPr="00E935D6" w:rsidRDefault="00AE0A53" w:rsidP="00C86E76">
      <w:pPr>
        <w:rPr>
          <w:rFonts w:ascii="Arial" w:hAnsi="Arial" w:cs="Arial"/>
          <w:sz w:val="24"/>
          <w:szCs w:val="24"/>
        </w:rPr>
      </w:pPr>
      <w:r w:rsidRPr="00AE0A53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AE0A53">
        <w:rPr>
          <w:rFonts w:ascii="Arial" w:hAnsi="Arial" w:cs="Arial"/>
          <w:sz w:val="24"/>
          <w:szCs w:val="24"/>
        </w:rPr>
        <w:t>Poznań</w:t>
      </w:r>
    </w:p>
    <w:p w14:paraId="400C98BF" w14:textId="049F75EF" w:rsidR="006A5DF1" w:rsidRDefault="006A5DF1" w:rsidP="00C86E7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E4CAB3B" w14:textId="77777777" w:rsidR="006A5DF1" w:rsidRPr="00E935D6" w:rsidRDefault="006A5DF1" w:rsidP="00C86E7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1E51DA17" w14:textId="77777777" w:rsidR="006A5DF1" w:rsidRPr="00E935D6" w:rsidRDefault="006A5DF1" w:rsidP="00C86E7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5286E29" w14:textId="77777777" w:rsidR="006A5DF1" w:rsidRPr="00E935D6" w:rsidRDefault="006A5DF1" w:rsidP="00C86E76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3B16F183" w14:textId="77777777" w:rsidR="006A5DF1" w:rsidRPr="00E935D6" w:rsidRDefault="006A5DF1" w:rsidP="00C86E76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7A3C0787" w14:textId="77777777" w:rsidR="006D4AB3" w:rsidRPr="00E935D6" w:rsidRDefault="006D4AB3" w:rsidP="00C86E76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BF9B72F" w14:textId="77777777" w:rsidR="006D4AB3" w:rsidRPr="00E935D6" w:rsidRDefault="006D4AB3" w:rsidP="00C86E7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5F56AB3" w14:textId="77777777" w:rsidR="006D4AB3" w:rsidRPr="00E935D6" w:rsidRDefault="006D4AB3" w:rsidP="00C86E7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30B5322" w14:textId="6AAFDED3" w:rsidR="00632C3C" w:rsidRDefault="00E21B49" w:rsidP="00C86E76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780446A6" w14:textId="57175420" w:rsidR="00C86E76" w:rsidRDefault="00C86E76" w:rsidP="00C86E76"/>
    <w:p w14:paraId="3503395A" w14:textId="77777777" w:rsidR="00C86E76" w:rsidRPr="00C86E76" w:rsidRDefault="00C86E76" w:rsidP="00C86E76"/>
    <w:p w14:paraId="34810DBA" w14:textId="53E96DE9" w:rsidR="006D4AB3" w:rsidRDefault="00632C3C" w:rsidP="00C86E76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AE0A53" w:rsidRPr="00AE0A53">
        <w:rPr>
          <w:rFonts w:ascii="Arial" w:hAnsi="Arial" w:cs="Arial"/>
          <w:sz w:val="24"/>
          <w:szCs w:val="24"/>
        </w:rPr>
        <w:t>podstawowy</w:t>
      </w:r>
      <w:r w:rsidR="00C86E76">
        <w:rPr>
          <w:rFonts w:ascii="Arial" w:hAnsi="Arial" w:cs="Arial"/>
          <w:sz w:val="24"/>
          <w:szCs w:val="24"/>
        </w:rPr>
        <w:t>m</w:t>
      </w:r>
      <w:r w:rsidR="00AE0A53" w:rsidRPr="00AE0A53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AE0A53" w:rsidRPr="00AE0A53">
        <w:rPr>
          <w:rFonts w:ascii="Arial" w:hAnsi="Arial" w:cs="Arial"/>
          <w:b/>
          <w:bCs/>
          <w:sz w:val="24"/>
          <w:szCs w:val="24"/>
        </w:rPr>
        <w:t xml:space="preserve">Dostawa kołder grzewczych kompatybilnych z systemem </w:t>
      </w:r>
      <w:proofErr w:type="spellStart"/>
      <w:r w:rsidR="00AE0A53" w:rsidRPr="00AE0A53">
        <w:rPr>
          <w:rFonts w:ascii="Arial" w:hAnsi="Arial" w:cs="Arial"/>
          <w:b/>
          <w:bCs/>
          <w:sz w:val="24"/>
          <w:szCs w:val="24"/>
        </w:rPr>
        <w:t>Bair</w:t>
      </w:r>
      <w:proofErr w:type="spellEnd"/>
      <w:r w:rsidR="00AE0A53" w:rsidRPr="00AE0A5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AE0A53" w:rsidRPr="00AE0A53">
        <w:rPr>
          <w:rFonts w:ascii="Arial" w:hAnsi="Arial" w:cs="Arial"/>
          <w:b/>
          <w:bCs/>
          <w:sz w:val="24"/>
          <w:szCs w:val="24"/>
        </w:rPr>
        <w:t>Hugger</w:t>
      </w:r>
      <w:proofErr w:type="spellEnd"/>
      <w:r w:rsidR="00AE0A53" w:rsidRPr="00AE0A53">
        <w:rPr>
          <w:rFonts w:ascii="Arial" w:hAnsi="Arial" w:cs="Arial"/>
          <w:b/>
          <w:bCs/>
          <w:sz w:val="24"/>
          <w:szCs w:val="24"/>
        </w:rPr>
        <w:t xml:space="preserve"> 775 stanowiących wyposażenie Szpitala Wojewódzkiego w Poznaniu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AE0A53" w:rsidRPr="00AE0A53">
        <w:rPr>
          <w:rFonts w:ascii="Arial" w:hAnsi="Arial" w:cs="Arial"/>
          <w:b/>
          <w:sz w:val="24"/>
          <w:szCs w:val="24"/>
        </w:rPr>
        <w:t>SZW/DZP/79/2022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D2A6414" w14:textId="77777777" w:rsidR="00C86E76" w:rsidRPr="00E935D6" w:rsidRDefault="00C86E76" w:rsidP="00C86E76">
      <w:pPr>
        <w:jc w:val="both"/>
        <w:rPr>
          <w:rFonts w:ascii="Arial" w:hAnsi="Arial" w:cs="Arial"/>
          <w:sz w:val="24"/>
          <w:szCs w:val="24"/>
        </w:rPr>
      </w:pPr>
    </w:p>
    <w:p w14:paraId="37443813" w14:textId="001625BB" w:rsidR="0012774F" w:rsidRPr="00E935D6" w:rsidRDefault="00520165" w:rsidP="00C86E7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E0A53" w:rsidRPr="00AE0A53">
        <w:rPr>
          <w:rFonts w:ascii="Arial" w:hAnsi="Arial" w:cs="Arial"/>
          <w:b/>
          <w:sz w:val="24"/>
          <w:szCs w:val="24"/>
        </w:rPr>
        <w:t>Szpital Wojewódzki w Poznaniu</w:t>
      </w:r>
      <w:r w:rsidR="00C86E76">
        <w:rPr>
          <w:rFonts w:ascii="Arial" w:hAnsi="Arial" w:cs="Arial"/>
          <w:b/>
          <w:sz w:val="24"/>
          <w:szCs w:val="24"/>
        </w:rPr>
        <w:t xml:space="preserve">, </w:t>
      </w:r>
      <w:r w:rsidR="00AE0A53" w:rsidRPr="00AE0A53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E0A53" w:rsidRPr="00AE0A53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0A53" w:rsidRPr="00E935D6" w14:paraId="146F0432" w14:textId="77777777" w:rsidTr="00337BFA">
        <w:tc>
          <w:tcPr>
            <w:tcW w:w="9356" w:type="dxa"/>
            <w:shd w:val="clear" w:color="auto" w:fill="auto"/>
          </w:tcPr>
          <w:p w14:paraId="091D7AD0" w14:textId="77777777" w:rsidR="00C86E76" w:rsidRDefault="00C86E76" w:rsidP="00C86E76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C5ABD7A" w14:textId="77777777" w:rsidR="00C86E76" w:rsidRDefault="00AE0A53" w:rsidP="00C86E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0A53">
              <w:rPr>
                <w:rFonts w:ascii="Arial" w:hAnsi="Arial" w:cs="Arial"/>
                <w:sz w:val="22"/>
                <w:szCs w:val="22"/>
              </w:rPr>
              <w:t xml:space="preserve">Czy Zamawiający w postępowaniu SZW/DZP/79/2022 oczekuje kołder grzewczych kompatybilnych z urządzeniem grzewczym stanowiącym wyposażenie Szpitala </w:t>
            </w:r>
            <w:proofErr w:type="spellStart"/>
            <w:r w:rsidRPr="00AE0A53">
              <w:rPr>
                <w:rFonts w:ascii="Arial" w:hAnsi="Arial" w:cs="Arial"/>
                <w:sz w:val="22"/>
                <w:szCs w:val="22"/>
              </w:rPr>
              <w:t>Bair</w:t>
            </w:r>
            <w:proofErr w:type="spellEnd"/>
            <w:r w:rsidRPr="00AE0A5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E0A53">
              <w:rPr>
                <w:rFonts w:ascii="Arial" w:hAnsi="Arial" w:cs="Arial"/>
                <w:sz w:val="22"/>
                <w:szCs w:val="22"/>
              </w:rPr>
              <w:t>Hugger</w:t>
            </w:r>
            <w:proofErr w:type="spellEnd"/>
            <w:r w:rsidRPr="00AE0A53">
              <w:rPr>
                <w:rFonts w:ascii="Arial" w:hAnsi="Arial" w:cs="Arial"/>
                <w:sz w:val="22"/>
                <w:szCs w:val="22"/>
              </w:rPr>
              <w:t xml:space="preserve"> 775 i zgodnych z instrukcją obsługi tego urządzenia? </w:t>
            </w:r>
          </w:p>
          <w:p w14:paraId="43F47666" w14:textId="26DF3757" w:rsidR="00AE0A53" w:rsidRPr="00E935D6" w:rsidRDefault="00AE0A53" w:rsidP="00C86E7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0A53">
              <w:rPr>
                <w:rFonts w:ascii="Arial" w:hAnsi="Arial" w:cs="Arial"/>
                <w:sz w:val="22"/>
                <w:szCs w:val="22"/>
              </w:rPr>
              <w:t>Odpowiedź: Tak, Zamawiający takich oczekuje.</w:t>
            </w:r>
          </w:p>
        </w:tc>
      </w:tr>
    </w:tbl>
    <w:p w14:paraId="02009D2D" w14:textId="77777777" w:rsidR="00BE7BFD" w:rsidRPr="00E935D6" w:rsidRDefault="00BE7BFD" w:rsidP="00C86E76">
      <w:pPr>
        <w:jc w:val="both"/>
        <w:rPr>
          <w:rFonts w:ascii="Arial" w:hAnsi="Arial" w:cs="Arial"/>
          <w:sz w:val="22"/>
          <w:szCs w:val="22"/>
        </w:rPr>
      </w:pPr>
    </w:p>
    <w:p w14:paraId="7E268592" w14:textId="77777777" w:rsidR="00C86E76" w:rsidRDefault="00C86E76" w:rsidP="00C86E7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C9A84DD" w14:textId="5933E5CC" w:rsidR="006D4AB3" w:rsidRDefault="006D4AB3" w:rsidP="00C86E7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703A2CB" w14:textId="77777777" w:rsidR="00C86E76" w:rsidRDefault="00C86E76" w:rsidP="00C86E7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4FF357C" w14:textId="77777777" w:rsidR="00C86E76" w:rsidRDefault="00C86E76" w:rsidP="00C86E76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DB3BF9F" w14:textId="77777777" w:rsidR="00C86E76" w:rsidRDefault="00C86E76" w:rsidP="00C86E76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3CB0DFA" w14:textId="77777777" w:rsidR="00C86E76" w:rsidRPr="006B27ED" w:rsidRDefault="00C86E76" w:rsidP="00C86E76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FE41A25" w14:textId="77777777" w:rsidR="00C86E76" w:rsidRPr="0046562F" w:rsidRDefault="00C86E76" w:rsidP="00C86E76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p w14:paraId="0A575FB4" w14:textId="77777777" w:rsidR="00C86E76" w:rsidRPr="00E935D6" w:rsidRDefault="00C86E76" w:rsidP="00C86E7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C86E76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6E0F6" w14:textId="77777777" w:rsidR="00BB01FF" w:rsidRDefault="00BB01FF">
      <w:r>
        <w:separator/>
      </w:r>
    </w:p>
  </w:endnote>
  <w:endnote w:type="continuationSeparator" w:id="0">
    <w:p w14:paraId="6981B007" w14:textId="77777777" w:rsidR="00BB01FF" w:rsidRDefault="00BB0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0CE3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5439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64009" w14:textId="624918BF" w:rsidR="006D4AB3" w:rsidRDefault="00C86E7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07AEDD" wp14:editId="634ED4D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C788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3A3615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E2A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9225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A6215F" w14:textId="77777777" w:rsidR="006D4AB3" w:rsidRDefault="006D4AB3">
    <w:pPr>
      <w:pStyle w:val="Stopka"/>
      <w:tabs>
        <w:tab w:val="clear" w:pos="4536"/>
        <w:tab w:val="left" w:pos="6237"/>
      </w:tabs>
    </w:pPr>
  </w:p>
  <w:p w14:paraId="335B2B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A89DD" w14:textId="77777777" w:rsidR="00BB01FF" w:rsidRDefault="00BB01FF">
      <w:r>
        <w:separator/>
      </w:r>
    </w:p>
  </w:footnote>
  <w:footnote w:type="continuationSeparator" w:id="0">
    <w:p w14:paraId="15FBC2DE" w14:textId="77777777" w:rsidR="00BB01FF" w:rsidRDefault="00BB0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CFAFD" w14:textId="77777777" w:rsidR="00AE0A53" w:rsidRDefault="00AE0A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B66A6" w14:textId="77777777" w:rsidR="00AE0A53" w:rsidRDefault="00AE0A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991C6" w14:textId="77777777" w:rsidR="00AE0A53" w:rsidRDefault="00AE0A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7314508">
    <w:abstractNumId w:val="3"/>
  </w:num>
  <w:num w:numId="2" w16cid:durableId="1684819495">
    <w:abstractNumId w:val="6"/>
  </w:num>
  <w:num w:numId="3" w16cid:durableId="69736133">
    <w:abstractNumId w:val="2"/>
  </w:num>
  <w:num w:numId="4" w16cid:durableId="1242183157">
    <w:abstractNumId w:val="5"/>
  </w:num>
  <w:num w:numId="5" w16cid:durableId="1202667349">
    <w:abstractNumId w:val="0"/>
  </w:num>
  <w:num w:numId="6" w16cid:durableId="1697391770">
    <w:abstractNumId w:val="1"/>
  </w:num>
  <w:num w:numId="7" w16cid:durableId="16353270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1F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302CA"/>
    <w:rsid w:val="00A905AC"/>
    <w:rsid w:val="00AE0A53"/>
    <w:rsid w:val="00BA6584"/>
    <w:rsid w:val="00BB01FF"/>
    <w:rsid w:val="00BE7BFD"/>
    <w:rsid w:val="00C370F2"/>
    <w:rsid w:val="00C44EEC"/>
    <w:rsid w:val="00C86E7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4B0A4"/>
  <w15:chartTrackingRefBased/>
  <w15:docId w15:val="{FD5D4054-BF30-43A1-8E12-0834F79F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86E7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2022-10-17T08:04:00Z</cp:lastPrinted>
  <dcterms:created xsi:type="dcterms:W3CDTF">2022-10-17T08:04:00Z</dcterms:created>
  <dcterms:modified xsi:type="dcterms:W3CDTF">2022-10-17T08:04:00Z</dcterms:modified>
</cp:coreProperties>
</file>