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6317D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317D7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6317D7">
        <w:rPr>
          <w:rFonts w:ascii="Arial" w:hAnsi="Arial" w:cs="Arial"/>
          <w:sz w:val="24"/>
          <w:szCs w:val="24"/>
        </w:rPr>
        <w:t>2022-10-17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6317D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317D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6317D7" w:rsidP="00D665F5">
      <w:pPr>
        <w:rPr>
          <w:rFonts w:ascii="Arial" w:hAnsi="Arial" w:cs="Arial"/>
          <w:sz w:val="24"/>
          <w:szCs w:val="24"/>
        </w:rPr>
      </w:pPr>
      <w:r w:rsidRPr="006317D7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317D7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6317D7" w:rsidP="00D665F5">
      <w:pPr>
        <w:rPr>
          <w:rFonts w:ascii="Arial" w:hAnsi="Arial" w:cs="Arial"/>
          <w:sz w:val="24"/>
          <w:szCs w:val="24"/>
        </w:rPr>
      </w:pPr>
      <w:r w:rsidRPr="006317D7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317D7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6317D7" w:rsidRPr="006317D7">
        <w:rPr>
          <w:rFonts w:ascii="Arial" w:hAnsi="Arial" w:cs="Arial"/>
          <w:b/>
          <w:sz w:val="24"/>
          <w:szCs w:val="24"/>
        </w:rPr>
        <w:t>KA-2/120/2022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317D7" w:rsidRPr="006317D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317D7" w:rsidRPr="006317D7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6317D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317D7">
        <w:rPr>
          <w:rFonts w:ascii="Arial" w:hAnsi="Arial" w:cs="Arial"/>
          <w:b/>
          <w:szCs w:val="24"/>
        </w:rPr>
        <w:t>Ochron</w:t>
      </w:r>
      <w:r w:rsidR="007843BF">
        <w:rPr>
          <w:rFonts w:ascii="Arial" w:hAnsi="Arial" w:cs="Arial"/>
          <w:b/>
          <w:szCs w:val="24"/>
        </w:rPr>
        <w:t>ę</w:t>
      </w:r>
      <w:r w:rsidRPr="006317D7">
        <w:rPr>
          <w:rFonts w:ascii="Arial" w:hAnsi="Arial" w:cs="Arial"/>
          <w:b/>
          <w:szCs w:val="24"/>
        </w:rPr>
        <w:t xml:space="preserve"> Osiedla Studenckiego Politechniki Krakowskiej z wykorzystaniem interwencyjnych grup patrolowych przy ul. Skarżyńskiego DS.-1, DS.-2, DS.-3, DS.-4 oraz przy ul. Bydgoskiej 19 A, DS.. B-1, w Krakowie.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317D7" w:rsidRPr="006317D7">
        <w:rPr>
          <w:rFonts w:ascii="Arial" w:hAnsi="Arial" w:cs="Arial"/>
          <w:sz w:val="24"/>
          <w:szCs w:val="24"/>
        </w:rPr>
        <w:t>(</w:t>
      </w:r>
      <w:proofErr w:type="spellStart"/>
      <w:r w:rsidR="006317D7" w:rsidRPr="006317D7">
        <w:rPr>
          <w:rFonts w:ascii="Arial" w:hAnsi="Arial" w:cs="Arial"/>
          <w:sz w:val="24"/>
          <w:szCs w:val="24"/>
        </w:rPr>
        <w:t>t.j</w:t>
      </w:r>
      <w:proofErr w:type="spellEnd"/>
      <w:r w:rsidR="006317D7" w:rsidRPr="006317D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317D7" w:rsidRPr="006317D7">
        <w:rPr>
          <w:rFonts w:ascii="Arial" w:hAnsi="Arial" w:cs="Arial"/>
          <w:sz w:val="24"/>
          <w:szCs w:val="24"/>
        </w:rPr>
        <w:t>późn</w:t>
      </w:r>
      <w:proofErr w:type="spellEnd"/>
      <w:r w:rsidR="006317D7" w:rsidRPr="006317D7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317D7" w:rsidRPr="006317D7">
        <w:rPr>
          <w:rFonts w:ascii="Arial" w:hAnsi="Arial" w:cs="Arial"/>
          <w:sz w:val="24"/>
          <w:szCs w:val="24"/>
        </w:rPr>
        <w:t>17/10/2022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317D7" w:rsidRPr="006317D7">
        <w:rPr>
          <w:rFonts w:ascii="Arial" w:hAnsi="Arial" w:cs="Arial"/>
          <w:sz w:val="24"/>
          <w:szCs w:val="24"/>
        </w:rPr>
        <w:t>11:30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6317D7" w:rsidRPr="00355C9D" w:rsidTr="00B820D4">
        <w:tc>
          <w:tcPr>
            <w:tcW w:w="993" w:type="dxa"/>
            <w:shd w:val="clear" w:color="auto" w:fill="auto"/>
            <w:vAlign w:val="center"/>
          </w:tcPr>
          <w:p w:rsidR="006317D7" w:rsidRPr="00355C9D" w:rsidRDefault="006317D7" w:rsidP="00B820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317D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843BF" w:rsidRDefault="007843BF" w:rsidP="00B820D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Konsorcjum:</w:t>
            </w:r>
          </w:p>
          <w:p w:rsidR="006317D7" w:rsidRPr="00355C9D" w:rsidRDefault="007843BF" w:rsidP="00B820D4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Lider: </w:t>
            </w:r>
            <w:r w:rsidR="006317D7" w:rsidRPr="00FB0CD0">
              <w:rPr>
                <w:rFonts w:ascii="Arial" w:hAnsi="Arial" w:cs="Arial"/>
                <w:b/>
              </w:rPr>
              <w:t>Agencja Ochrony Hektor Grzegorz Pocięgiel</w:t>
            </w:r>
          </w:p>
          <w:p w:rsidR="006317D7" w:rsidRDefault="00FB0DE3" w:rsidP="00B820D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Bielskiego 6 </w:t>
            </w:r>
            <w:r w:rsidR="006317D7" w:rsidRPr="006317D7">
              <w:rPr>
                <w:rFonts w:ascii="Arial" w:hAnsi="Arial" w:cs="Arial"/>
              </w:rPr>
              <w:t>30-</w:t>
            </w:r>
            <w:r>
              <w:rPr>
                <w:rFonts w:ascii="Arial" w:hAnsi="Arial" w:cs="Arial"/>
              </w:rPr>
              <w:t xml:space="preserve">815 </w:t>
            </w:r>
            <w:r w:rsidR="006317D7" w:rsidRPr="00355C9D">
              <w:rPr>
                <w:rFonts w:ascii="Arial" w:hAnsi="Arial" w:cs="Arial"/>
              </w:rPr>
              <w:t xml:space="preserve"> </w:t>
            </w:r>
            <w:r w:rsidR="006317D7" w:rsidRPr="006317D7">
              <w:rPr>
                <w:rFonts w:ascii="Arial" w:hAnsi="Arial" w:cs="Arial"/>
              </w:rPr>
              <w:t>Kraków</w:t>
            </w:r>
          </w:p>
          <w:p w:rsidR="007843BF" w:rsidRDefault="007843BF" w:rsidP="00B820D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Partner</w:t>
            </w:r>
            <w:r w:rsidR="000D29C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1: ECP Security Sp. z o.o. ul. Bielskiego 6 Kraków</w:t>
            </w:r>
          </w:p>
          <w:p w:rsidR="007843BF" w:rsidRPr="00355C9D" w:rsidRDefault="007843BF" w:rsidP="00B820D4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Partner</w:t>
            </w:r>
            <w:r w:rsidR="000D29C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2</w:t>
            </w:r>
            <w:r w:rsidR="000D29C7">
              <w:rPr>
                <w:rFonts w:ascii="Arial" w:hAnsi="Arial" w:cs="Arial"/>
              </w:rPr>
              <w:t>: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 Grupa Hektor Sp. z o.o. ul. Bielskiego 6 Kraków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317D7" w:rsidRPr="00355C9D" w:rsidRDefault="006317D7" w:rsidP="00B820D4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317D7">
              <w:rPr>
                <w:rFonts w:ascii="Arial" w:hAnsi="Arial" w:cs="Arial"/>
              </w:rPr>
              <w:t>310 257.22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6CD" w:rsidRDefault="000E16CD">
      <w:r>
        <w:separator/>
      </w:r>
    </w:p>
  </w:endnote>
  <w:endnote w:type="continuationSeparator" w:id="0">
    <w:p w:rsidR="000E16CD" w:rsidRDefault="000E1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6CD" w:rsidRDefault="000E16CD">
      <w:r>
        <w:separator/>
      </w:r>
    </w:p>
  </w:footnote>
  <w:footnote w:type="continuationSeparator" w:id="0">
    <w:p w:rsidR="000E16CD" w:rsidRDefault="000E1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7D7" w:rsidRDefault="006317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7D7" w:rsidRDefault="006317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17D7" w:rsidRDefault="006317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6CD"/>
    <w:rsid w:val="00007727"/>
    <w:rsid w:val="00017720"/>
    <w:rsid w:val="00035488"/>
    <w:rsid w:val="000D29C7"/>
    <w:rsid w:val="000D7F25"/>
    <w:rsid w:val="000E00E5"/>
    <w:rsid w:val="000E16CD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17D7"/>
    <w:rsid w:val="0069085C"/>
    <w:rsid w:val="007843BF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B0CD0"/>
    <w:rsid w:val="00FB0DE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D03254"/>
  <w15:chartTrackingRefBased/>
  <w15:docId w15:val="{115B0593-C76F-460F-810C-B05F3AFA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6</cp:revision>
  <dcterms:created xsi:type="dcterms:W3CDTF">2022-10-17T09:55:00Z</dcterms:created>
  <dcterms:modified xsi:type="dcterms:W3CDTF">2022-10-17T09:57:00Z</dcterms:modified>
</cp:coreProperties>
</file>