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7E03C8A8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</w:t>
      </w:r>
      <w:r w:rsidR="00A45690">
        <w:rPr>
          <w:b/>
          <w:sz w:val="22"/>
          <w:szCs w:val="22"/>
        </w:rPr>
        <w:t>i</w:t>
      </w:r>
      <w:r w:rsidR="009E5297">
        <w:rPr>
          <w:b/>
          <w:sz w:val="22"/>
          <w:szCs w:val="22"/>
        </w:rPr>
        <w:t xml:space="preserve"> naprawy </w:t>
      </w:r>
      <w:r w:rsidR="001239AE">
        <w:rPr>
          <w:b/>
          <w:sz w:val="22"/>
          <w:szCs w:val="22"/>
        </w:rPr>
        <w:t>sprzętu medycznego dla Filii nr 2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77777777" w:rsidR="00281DC6" w:rsidRP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07D2F841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t xml:space="preserve">Zadanie nr 1: </w:t>
      </w:r>
      <w:bookmarkStart w:id="4" w:name="_Hlk69284697"/>
      <w:bookmarkStart w:id="5" w:name="_Hlk67910880"/>
      <w:r w:rsidR="001239AE">
        <w:rPr>
          <w:bCs/>
          <w:sz w:val="22"/>
          <w:u w:val="single"/>
          <w:lang w:val="en-US"/>
        </w:rPr>
        <w:t>Echokardiografy</w:t>
      </w:r>
      <w:r w:rsidR="00942685" w:rsidRPr="00F67712">
        <w:rPr>
          <w:bCs/>
          <w:sz w:val="22"/>
          <w:u w:val="single"/>
          <w:lang w:val="en-US"/>
        </w:rPr>
        <w:t xml:space="preserve"> </w:t>
      </w:r>
      <w:bookmarkEnd w:id="4"/>
    </w:p>
    <w:bookmarkEnd w:id="5"/>
    <w:p w14:paraId="36C3FEFA" w14:textId="38DE5868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bookmarkStart w:id="6" w:name="_Hlk115872913"/>
      <w:r w:rsidR="00F67712">
        <w:rPr>
          <w:bCs/>
          <w:sz w:val="22"/>
        </w:rPr>
        <w:t xml:space="preserve">(przeglądy plus pakiet 10 roboczogodzin dla napraw) </w:t>
      </w:r>
      <w:bookmarkEnd w:id="6"/>
      <w:r w:rsidRPr="00281DC6">
        <w:rPr>
          <w:bCs/>
          <w:sz w:val="22"/>
        </w:rPr>
        <w:t>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1DE15684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 xml:space="preserve">Wartość brutto za wykonanie całości przedmiotu zamówienia </w:t>
      </w:r>
      <w:r w:rsidR="00F67712" w:rsidRPr="00F67712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26567F38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E57579">
        <w:t>12</w:t>
      </w:r>
      <w:r>
        <w:t xml:space="preserve"> </w:t>
      </w:r>
      <w:r w:rsidRPr="005811FB">
        <w:t>miesięcy</w:t>
      </w:r>
      <w:r w:rsidRPr="00CA2EB7">
        <w:t xml:space="preserve"> od daty zawarcia umowy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C6689B4" w14:textId="6E5840A4" w:rsidR="00D200D8" w:rsidRDefault="00D200D8" w:rsidP="00D200D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</w:r>
      <w:r w:rsidR="00E67A95">
        <w:t>0-</w:t>
      </w:r>
      <w:r>
        <w:t xml:space="preserve">6 miesięcy, </w:t>
      </w:r>
      <w:r w:rsidR="00E67A95">
        <w:t>7-1</w:t>
      </w:r>
      <w:r w:rsidR="001239AE">
        <w:t>2</w:t>
      </w:r>
      <w:r>
        <w:t xml:space="preserve"> miesięcy, 1</w:t>
      </w:r>
      <w:r w:rsidR="001239AE">
        <w:t>3</w:t>
      </w:r>
      <w:r>
        <w:t xml:space="preserve"> miesięcy</w:t>
      </w:r>
      <w:r w:rsidR="00E67A95">
        <w:t xml:space="preserve"> i więcej</w:t>
      </w:r>
      <w:r>
        <w:t>) od daty podpisania protokołu odbioru</w:t>
      </w:r>
    </w:p>
    <w:p w14:paraId="54BD7636" w14:textId="7D4FAF69" w:rsidR="00D200D8" w:rsidRDefault="00D200D8" w:rsidP="00D200D8">
      <w:pPr>
        <w:jc w:val="both"/>
      </w:pPr>
      <w:bookmarkStart w:id="7" w:name="_Hlk116898212"/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</w:t>
      </w:r>
      <w:r w:rsidR="001239AE">
        <w:t xml:space="preserve">do </w:t>
      </w:r>
      <w:r>
        <w:t xml:space="preserve">24 h lub </w:t>
      </w:r>
      <w:r w:rsidR="001239AE">
        <w:t>25-</w:t>
      </w:r>
      <w:r>
        <w:t>48 h</w:t>
      </w:r>
      <w:r w:rsidRPr="00B35DA3">
        <w:t>)</w:t>
      </w:r>
    </w:p>
    <w:p w14:paraId="001A10B3" w14:textId="77777777" w:rsidR="005001EB" w:rsidRDefault="005001EB" w:rsidP="00D200D8">
      <w:pPr>
        <w:jc w:val="both"/>
        <w:rPr>
          <w:u w:val="single"/>
        </w:rPr>
      </w:pPr>
      <w:bookmarkStart w:id="8" w:name="_Hlk51753816"/>
      <w:bookmarkStart w:id="9" w:name="_Hlk50105795"/>
      <w:bookmarkEnd w:id="3"/>
      <w:bookmarkEnd w:id="7"/>
    </w:p>
    <w:p w14:paraId="4B73AE84" w14:textId="77777777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E0CED55" w14:textId="2D4788FA" w:rsidR="001239AE" w:rsidRPr="00F67712" w:rsidRDefault="001239AE" w:rsidP="001239AE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</w:t>
      </w:r>
      <w:r w:rsidRPr="00F67712">
        <w:rPr>
          <w:bCs/>
          <w:sz w:val="22"/>
          <w:u w:val="single"/>
          <w:lang w:val="en-US"/>
        </w:rPr>
        <w:t xml:space="preserve">: </w:t>
      </w:r>
      <w:r>
        <w:rPr>
          <w:bCs/>
          <w:sz w:val="22"/>
          <w:u w:val="single"/>
          <w:lang w:val="en-US"/>
        </w:rPr>
        <w:t>Respiratory</w:t>
      </w:r>
      <w:r w:rsidRPr="00F67712">
        <w:rPr>
          <w:bCs/>
          <w:sz w:val="22"/>
          <w:u w:val="single"/>
          <w:lang w:val="en-US"/>
        </w:rPr>
        <w:t xml:space="preserve"> </w:t>
      </w:r>
    </w:p>
    <w:p w14:paraId="70F98F0C" w14:textId="77777777" w:rsidR="001239AE" w:rsidRPr="00281DC6" w:rsidRDefault="001239AE" w:rsidP="001239A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0F1BB68" w14:textId="77777777" w:rsidR="001239AE" w:rsidRPr="00281DC6" w:rsidRDefault="001239AE" w:rsidP="001239AE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44AF4033" w14:textId="77777777" w:rsidR="001239AE" w:rsidRPr="00281DC6" w:rsidRDefault="001239AE" w:rsidP="001239A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23EBFF1" w14:textId="77777777" w:rsidR="001239AE" w:rsidRPr="00467243" w:rsidRDefault="001239AE" w:rsidP="001239A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0C564B1C" w14:textId="77777777" w:rsidR="001239AE" w:rsidRDefault="001239AE" w:rsidP="001239AE">
      <w:pPr>
        <w:jc w:val="both"/>
      </w:pPr>
      <w:r>
        <w:t xml:space="preserve">w tym: </w:t>
      </w:r>
    </w:p>
    <w:p w14:paraId="658C1A61" w14:textId="77777777" w:rsidR="001239AE" w:rsidRDefault="001239AE" w:rsidP="001239AE">
      <w:pPr>
        <w:numPr>
          <w:ilvl w:val="0"/>
          <w:numId w:val="8"/>
        </w:numPr>
      </w:pPr>
      <w:r>
        <w:t xml:space="preserve">Koszt jednego przeglądu </w:t>
      </w:r>
    </w:p>
    <w:p w14:paraId="4ADCF7B2" w14:textId="77777777" w:rsidR="001239AE" w:rsidRDefault="001239AE" w:rsidP="001239AE">
      <w:pPr>
        <w:ind w:left="1068"/>
      </w:pPr>
      <w:r>
        <w:t>Wartość netto:    ………. ….% VAT: ………..</w:t>
      </w:r>
    </w:p>
    <w:p w14:paraId="1A173631" w14:textId="77777777" w:rsidR="001239AE" w:rsidRDefault="001239AE" w:rsidP="001239AE">
      <w:pPr>
        <w:ind w:left="1068"/>
      </w:pPr>
      <w:r>
        <w:t>Wartość brutto: ………..</w:t>
      </w:r>
    </w:p>
    <w:p w14:paraId="0786B711" w14:textId="77777777" w:rsidR="001239AE" w:rsidRDefault="001239AE" w:rsidP="001239AE">
      <w:pPr>
        <w:ind w:left="1068"/>
      </w:pPr>
    </w:p>
    <w:p w14:paraId="5629C2AB" w14:textId="77777777" w:rsidR="001239AE" w:rsidRDefault="001239AE" w:rsidP="001239AE">
      <w:pPr>
        <w:numPr>
          <w:ilvl w:val="0"/>
          <w:numId w:val="8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1B1DFC81" w14:textId="77777777" w:rsidR="001239AE" w:rsidRPr="00C922E2" w:rsidRDefault="001239AE" w:rsidP="001239AE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86CA74B" w14:textId="77777777" w:rsidR="001239AE" w:rsidRPr="00C922E2" w:rsidRDefault="001239AE" w:rsidP="001239AE">
      <w:pPr>
        <w:ind w:left="1134"/>
      </w:pPr>
      <w:r w:rsidRPr="00C922E2">
        <w:t>Wartość brutto: ………..</w:t>
      </w:r>
    </w:p>
    <w:p w14:paraId="2B5ADE8F" w14:textId="77777777" w:rsidR="001239AE" w:rsidRPr="008D24E8" w:rsidRDefault="001239AE" w:rsidP="001239AE">
      <w:pPr>
        <w:ind w:left="708"/>
        <w:rPr>
          <w:b/>
          <w:color w:val="FF0000"/>
        </w:rPr>
      </w:pPr>
    </w:p>
    <w:p w14:paraId="5818E685" w14:textId="77777777" w:rsidR="001239AE" w:rsidRPr="008D24E8" w:rsidRDefault="001239AE" w:rsidP="001239AE">
      <w:pPr>
        <w:rPr>
          <w:color w:val="FF0000"/>
          <w:sz w:val="20"/>
        </w:rPr>
      </w:pPr>
    </w:p>
    <w:p w14:paraId="4E505C99" w14:textId="77777777" w:rsidR="001239AE" w:rsidRDefault="001239AE" w:rsidP="001239AE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7BFD4314" w14:textId="77777777" w:rsidR="001239AE" w:rsidRPr="00CA2EB7" w:rsidRDefault="001239AE" w:rsidP="001239AE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3E034CE1" w14:textId="77777777" w:rsidR="001239AE" w:rsidRDefault="001239AE" w:rsidP="001239AE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7-12 miesięcy, 13 miesięcy i więcej) od daty podpisania protokołu odbioru</w:t>
      </w:r>
    </w:p>
    <w:p w14:paraId="5922B3FA" w14:textId="77777777" w:rsidR="001239AE" w:rsidRDefault="001239AE" w:rsidP="001239AE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do 24 h lub 25-48 h</w:t>
      </w:r>
      <w:r w:rsidRPr="00B35DA3">
        <w:t>)</w:t>
      </w:r>
    </w:p>
    <w:p w14:paraId="02FF6259" w14:textId="360E3EB3" w:rsidR="00B03F5C" w:rsidRDefault="00B03F5C" w:rsidP="00D200D8">
      <w:pPr>
        <w:jc w:val="both"/>
        <w:rPr>
          <w:u w:val="single"/>
        </w:rPr>
      </w:pPr>
    </w:p>
    <w:p w14:paraId="47737B51" w14:textId="0A2B1EC6" w:rsidR="001239AE" w:rsidRPr="00F67712" w:rsidRDefault="001239AE" w:rsidP="001239AE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lastRenderedPageBreak/>
        <w:t xml:space="preserve">Zadanie nr </w:t>
      </w:r>
      <w:r>
        <w:rPr>
          <w:bCs/>
          <w:sz w:val="22"/>
          <w:u w:val="single"/>
          <w:lang w:val="en-US"/>
        </w:rPr>
        <w:t>3</w:t>
      </w:r>
      <w:r w:rsidRPr="00F67712">
        <w:rPr>
          <w:bCs/>
          <w:sz w:val="22"/>
          <w:u w:val="single"/>
          <w:lang w:val="en-US"/>
        </w:rPr>
        <w:t xml:space="preserve">: </w:t>
      </w:r>
      <w:r>
        <w:rPr>
          <w:bCs/>
          <w:sz w:val="22"/>
          <w:u w:val="single"/>
          <w:lang w:val="en-US"/>
        </w:rPr>
        <w:t>Aparaty RTG firmy Siemens</w:t>
      </w:r>
      <w:r w:rsidRPr="00F67712">
        <w:rPr>
          <w:bCs/>
          <w:sz w:val="22"/>
          <w:u w:val="single"/>
          <w:lang w:val="en-US"/>
        </w:rPr>
        <w:t xml:space="preserve"> </w:t>
      </w:r>
    </w:p>
    <w:p w14:paraId="344E9CC1" w14:textId="77777777" w:rsidR="001239AE" w:rsidRPr="00281DC6" w:rsidRDefault="001239AE" w:rsidP="001239A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6E07925" w14:textId="77777777" w:rsidR="001239AE" w:rsidRPr="00281DC6" w:rsidRDefault="001239AE" w:rsidP="001239AE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2C9462E6" w14:textId="77777777" w:rsidR="001239AE" w:rsidRPr="00281DC6" w:rsidRDefault="001239AE" w:rsidP="001239A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3A2DEF4" w14:textId="77777777" w:rsidR="001239AE" w:rsidRPr="00467243" w:rsidRDefault="001239AE" w:rsidP="001239A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A5028D5" w14:textId="77777777" w:rsidR="001239AE" w:rsidRDefault="001239AE" w:rsidP="001239AE">
      <w:pPr>
        <w:jc w:val="both"/>
      </w:pPr>
      <w:r>
        <w:t xml:space="preserve">w tym: </w:t>
      </w:r>
    </w:p>
    <w:p w14:paraId="603B4653" w14:textId="77777777" w:rsidR="001239AE" w:rsidRDefault="001239AE" w:rsidP="001239AE">
      <w:pPr>
        <w:numPr>
          <w:ilvl w:val="0"/>
          <w:numId w:val="9"/>
        </w:numPr>
      </w:pPr>
      <w:r>
        <w:t xml:space="preserve">Koszt jednego przeglądu </w:t>
      </w:r>
    </w:p>
    <w:p w14:paraId="5D05BAEA" w14:textId="77777777" w:rsidR="001239AE" w:rsidRDefault="001239AE" w:rsidP="001239AE">
      <w:pPr>
        <w:ind w:left="1068"/>
      </w:pPr>
      <w:r>
        <w:t>Wartość netto:    ………. ….% VAT: ………..</w:t>
      </w:r>
    </w:p>
    <w:p w14:paraId="3FE077E7" w14:textId="77777777" w:rsidR="001239AE" w:rsidRDefault="001239AE" w:rsidP="001239AE">
      <w:pPr>
        <w:ind w:left="1068"/>
      </w:pPr>
      <w:r>
        <w:t>Wartość brutto: ………..</w:t>
      </w:r>
    </w:p>
    <w:p w14:paraId="2164AB0B" w14:textId="77777777" w:rsidR="001239AE" w:rsidRDefault="001239AE" w:rsidP="001239AE">
      <w:pPr>
        <w:ind w:left="1068"/>
      </w:pPr>
    </w:p>
    <w:p w14:paraId="2E027B78" w14:textId="77777777" w:rsidR="001239AE" w:rsidRDefault="001239AE" w:rsidP="001239AE">
      <w:pPr>
        <w:numPr>
          <w:ilvl w:val="0"/>
          <w:numId w:val="9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30478675" w14:textId="77777777" w:rsidR="001239AE" w:rsidRPr="00C922E2" w:rsidRDefault="001239AE" w:rsidP="001239AE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42FE0481" w14:textId="77777777" w:rsidR="001239AE" w:rsidRPr="00C922E2" w:rsidRDefault="001239AE" w:rsidP="001239AE">
      <w:pPr>
        <w:ind w:left="1134"/>
      </w:pPr>
      <w:r w:rsidRPr="00C922E2">
        <w:t>Wartość brutto: ………..</w:t>
      </w:r>
    </w:p>
    <w:p w14:paraId="25FFA613" w14:textId="77777777" w:rsidR="001239AE" w:rsidRPr="008D24E8" w:rsidRDefault="001239AE" w:rsidP="001239AE">
      <w:pPr>
        <w:ind w:left="708"/>
        <w:rPr>
          <w:b/>
          <w:color w:val="FF0000"/>
        </w:rPr>
      </w:pPr>
    </w:p>
    <w:p w14:paraId="5B92FF3E" w14:textId="77777777" w:rsidR="001239AE" w:rsidRPr="008D24E8" w:rsidRDefault="001239AE" w:rsidP="001239AE">
      <w:pPr>
        <w:rPr>
          <w:color w:val="FF0000"/>
          <w:sz w:val="20"/>
        </w:rPr>
      </w:pPr>
    </w:p>
    <w:p w14:paraId="3156CD48" w14:textId="77777777" w:rsidR="001239AE" w:rsidRDefault="001239AE" w:rsidP="001239AE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6A0E223D" w14:textId="77777777" w:rsidR="001239AE" w:rsidRPr="00CA2EB7" w:rsidRDefault="001239AE" w:rsidP="001239AE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3B446B42" w14:textId="77777777" w:rsidR="001239AE" w:rsidRDefault="001239AE" w:rsidP="001239AE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7-12 miesięcy, 13 miesięcy i więcej) od daty podpisania protokołu odbioru</w:t>
      </w:r>
    </w:p>
    <w:p w14:paraId="37B76182" w14:textId="77777777" w:rsidR="001239AE" w:rsidRDefault="001239AE" w:rsidP="001239AE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do 24 h lub 25-48 h</w:t>
      </w:r>
      <w:r w:rsidRPr="00B35DA3">
        <w:t>)</w:t>
      </w:r>
    </w:p>
    <w:p w14:paraId="06626C01" w14:textId="7EDCB332" w:rsidR="00E57579" w:rsidRDefault="00E57579" w:rsidP="00D200D8">
      <w:pPr>
        <w:jc w:val="both"/>
        <w:rPr>
          <w:u w:val="single"/>
        </w:rPr>
      </w:pPr>
    </w:p>
    <w:p w14:paraId="73D37268" w14:textId="481EB6CA" w:rsidR="00E57579" w:rsidRDefault="00E57579" w:rsidP="00D200D8">
      <w:pPr>
        <w:jc w:val="both"/>
        <w:rPr>
          <w:u w:val="single"/>
        </w:rPr>
      </w:pPr>
    </w:p>
    <w:p w14:paraId="7EF473AB" w14:textId="1A669E68" w:rsidR="001239AE" w:rsidRPr="00F67712" w:rsidRDefault="001239AE" w:rsidP="001239AE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4</w:t>
      </w:r>
      <w:r w:rsidRPr="00F67712">
        <w:rPr>
          <w:bCs/>
          <w:sz w:val="22"/>
          <w:u w:val="single"/>
          <w:lang w:val="en-US"/>
        </w:rPr>
        <w:t xml:space="preserve">: </w:t>
      </w:r>
      <w:r>
        <w:rPr>
          <w:bCs/>
          <w:sz w:val="22"/>
          <w:u w:val="single"/>
          <w:lang w:val="en-US"/>
        </w:rPr>
        <w:t>Aparaty RTG</w:t>
      </w:r>
      <w:r w:rsidRPr="00F67712">
        <w:rPr>
          <w:bCs/>
          <w:sz w:val="22"/>
          <w:u w:val="single"/>
          <w:lang w:val="en-US"/>
        </w:rPr>
        <w:t xml:space="preserve"> </w:t>
      </w:r>
    </w:p>
    <w:p w14:paraId="0306654E" w14:textId="77777777" w:rsidR="001239AE" w:rsidRPr="00281DC6" w:rsidRDefault="001239AE" w:rsidP="001239A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7691051" w14:textId="77777777" w:rsidR="001239AE" w:rsidRPr="00281DC6" w:rsidRDefault="001239AE" w:rsidP="001239AE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04A3C900" w14:textId="77777777" w:rsidR="001239AE" w:rsidRPr="00281DC6" w:rsidRDefault="001239AE" w:rsidP="001239A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A62B9C1" w14:textId="77777777" w:rsidR="001239AE" w:rsidRPr="00467243" w:rsidRDefault="001239AE" w:rsidP="001239A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587CCFCB" w14:textId="77777777" w:rsidR="001239AE" w:rsidRDefault="001239AE" w:rsidP="001239AE">
      <w:pPr>
        <w:jc w:val="both"/>
      </w:pPr>
      <w:r>
        <w:t xml:space="preserve">w tym: </w:t>
      </w:r>
    </w:p>
    <w:p w14:paraId="473C7ECE" w14:textId="77777777" w:rsidR="001239AE" w:rsidRDefault="001239AE" w:rsidP="001239AE">
      <w:pPr>
        <w:numPr>
          <w:ilvl w:val="0"/>
          <w:numId w:val="10"/>
        </w:numPr>
      </w:pPr>
      <w:r>
        <w:t xml:space="preserve">Koszt jednego przeglądu </w:t>
      </w:r>
    </w:p>
    <w:p w14:paraId="76D9796D" w14:textId="77777777" w:rsidR="001239AE" w:rsidRDefault="001239AE" w:rsidP="001239AE">
      <w:pPr>
        <w:ind w:left="1068"/>
      </w:pPr>
      <w:r>
        <w:t>Wartość netto:    ………. ….% VAT: ………..</w:t>
      </w:r>
    </w:p>
    <w:p w14:paraId="10144D93" w14:textId="77777777" w:rsidR="001239AE" w:rsidRDefault="001239AE" w:rsidP="001239AE">
      <w:pPr>
        <w:ind w:left="1068"/>
      </w:pPr>
      <w:r>
        <w:t>Wartość brutto: ………..</w:t>
      </w:r>
    </w:p>
    <w:p w14:paraId="75F0C75B" w14:textId="77777777" w:rsidR="001239AE" w:rsidRDefault="001239AE" w:rsidP="001239AE">
      <w:pPr>
        <w:ind w:left="1068"/>
      </w:pPr>
    </w:p>
    <w:p w14:paraId="311CEEC9" w14:textId="77777777" w:rsidR="001239AE" w:rsidRDefault="001239AE" w:rsidP="001239AE">
      <w:pPr>
        <w:numPr>
          <w:ilvl w:val="0"/>
          <w:numId w:val="10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3E017142" w14:textId="77777777" w:rsidR="001239AE" w:rsidRPr="00C922E2" w:rsidRDefault="001239AE" w:rsidP="001239AE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5862BB74" w14:textId="77777777" w:rsidR="001239AE" w:rsidRPr="00C922E2" w:rsidRDefault="001239AE" w:rsidP="001239AE">
      <w:pPr>
        <w:ind w:left="1134"/>
      </w:pPr>
      <w:r w:rsidRPr="00C922E2">
        <w:t>Wartość brutto: ………..</w:t>
      </w:r>
    </w:p>
    <w:p w14:paraId="5EBE401C" w14:textId="77777777" w:rsidR="001239AE" w:rsidRPr="008D24E8" w:rsidRDefault="001239AE" w:rsidP="001239AE">
      <w:pPr>
        <w:ind w:left="708"/>
        <w:rPr>
          <w:b/>
          <w:color w:val="FF0000"/>
        </w:rPr>
      </w:pPr>
    </w:p>
    <w:p w14:paraId="43AE4C63" w14:textId="77777777" w:rsidR="001239AE" w:rsidRPr="008D24E8" w:rsidRDefault="001239AE" w:rsidP="001239AE">
      <w:pPr>
        <w:rPr>
          <w:color w:val="FF0000"/>
          <w:sz w:val="20"/>
        </w:rPr>
      </w:pPr>
    </w:p>
    <w:p w14:paraId="10B5401E" w14:textId="77777777" w:rsidR="001239AE" w:rsidRDefault="001239AE" w:rsidP="001239AE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146983B0" w14:textId="77777777" w:rsidR="001239AE" w:rsidRPr="00CA2EB7" w:rsidRDefault="001239AE" w:rsidP="001239AE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2EEDA0AD" w14:textId="77777777" w:rsidR="001239AE" w:rsidRDefault="001239AE" w:rsidP="001239AE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7-12 miesięcy, 13 miesięcy i więcej) od daty podpisania protokołu odbioru</w:t>
      </w:r>
    </w:p>
    <w:p w14:paraId="112489C0" w14:textId="77777777" w:rsidR="001239AE" w:rsidRDefault="001239AE" w:rsidP="001239AE">
      <w:pPr>
        <w:jc w:val="both"/>
      </w:pPr>
      <w:r w:rsidRPr="00B35DA3">
        <w:rPr>
          <w:b/>
        </w:rPr>
        <w:lastRenderedPageBreak/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do 24 h lub 25-48 h</w:t>
      </w:r>
      <w:r w:rsidRPr="00B35DA3">
        <w:t>)</w:t>
      </w:r>
    </w:p>
    <w:p w14:paraId="5D573461" w14:textId="26476DD3" w:rsidR="00E57579" w:rsidRDefault="00E57579" w:rsidP="00D200D8">
      <w:pPr>
        <w:jc w:val="both"/>
        <w:rPr>
          <w:u w:val="single"/>
        </w:rPr>
      </w:pPr>
    </w:p>
    <w:p w14:paraId="67F0C96C" w14:textId="77777777" w:rsidR="00E57579" w:rsidRPr="00071FE3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1D4CF82B" w14:textId="16711E87" w:rsidR="00E57579" w:rsidRDefault="00E57579" w:rsidP="00D200D8">
      <w:pPr>
        <w:jc w:val="both"/>
        <w:rPr>
          <w:u w:val="single"/>
        </w:rPr>
      </w:pPr>
    </w:p>
    <w:p w14:paraId="0CACEDD9" w14:textId="77777777" w:rsidR="00E57579" w:rsidRDefault="00E57579" w:rsidP="00D200D8">
      <w:pPr>
        <w:jc w:val="both"/>
        <w:rPr>
          <w:u w:val="single"/>
        </w:rPr>
      </w:pPr>
    </w:p>
    <w:bookmarkEnd w:id="8"/>
    <w:bookmarkEnd w:id="9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67B88C94" w14:textId="2DF5E6D4" w:rsidR="00635C6E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4DA51D6B" w14:textId="526679DF" w:rsidR="00635C6E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6FEE748D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</w:t>
      </w:r>
    </w:p>
    <w:p w14:paraId="668402B0" w14:textId="29FA32EB" w:rsidR="00281DC6" w:rsidRDefault="00281DC6" w:rsidP="001239AE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449129DD" w:rsidR="00D74BC1" w:rsidRDefault="00281DC6">
    <w:pPr>
      <w:pStyle w:val="Nagwek"/>
    </w:pPr>
    <w:r>
      <w:t>Znak sprawy: SZW/DZP/</w:t>
    </w:r>
    <w:r w:rsidR="001239AE">
      <w:t>73</w:t>
    </w:r>
    <w:r>
      <w:t>/202</w:t>
    </w:r>
    <w:r w:rsidR="00A45690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E1FBA"/>
    <w:multiLevelType w:val="hybridMultilevel"/>
    <w:tmpl w:val="8DB4BC4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7ED2F67"/>
    <w:multiLevelType w:val="hybridMultilevel"/>
    <w:tmpl w:val="8DB4BC4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9634CE7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EC648D4"/>
    <w:multiLevelType w:val="hybridMultilevel"/>
    <w:tmpl w:val="E2FC9F1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12C4DC0"/>
    <w:multiLevelType w:val="hybridMultilevel"/>
    <w:tmpl w:val="5A9A5AD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A15937"/>
    <w:multiLevelType w:val="hybridMultilevel"/>
    <w:tmpl w:val="8DB4BC4C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9A55B91"/>
    <w:multiLevelType w:val="hybridMultilevel"/>
    <w:tmpl w:val="8DB4BC4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9"/>
  </w:num>
  <w:num w:numId="2" w16cid:durableId="1906186095">
    <w:abstractNumId w:val="8"/>
  </w:num>
  <w:num w:numId="3" w16cid:durableId="1681618092">
    <w:abstractNumId w:val="5"/>
  </w:num>
  <w:num w:numId="4" w16cid:durableId="484904262">
    <w:abstractNumId w:val="6"/>
  </w:num>
  <w:num w:numId="5" w16cid:durableId="2131166133">
    <w:abstractNumId w:val="2"/>
  </w:num>
  <w:num w:numId="6" w16cid:durableId="159666440">
    <w:abstractNumId w:val="4"/>
  </w:num>
  <w:num w:numId="7" w16cid:durableId="791367415">
    <w:abstractNumId w:val="3"/>
  </w:num>
  <w:num w:numId="8" w16cid:durableId="241959438">
    <w:abstractNumId w:val="7"/>
  </w:num>
  <w:num w:numId="9" w16cid:durableId="1734084092">
    <w:abstractNumId w:val="0"/>
  </w:num>
  <w:num w:numId="10" w16cid:durableId="1035426227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859D9"/>
    <w:rsid w:val="000B7920"/>
    <w:rsid w:val="001239AE"/>
    <w:rsid w:val="0018410E"/>
    <w:rsid w:val="00281DC6"/>
    <w:rsid w:val="002D0B11"/>
    <w:rsid w:val="0030391A"/>
    <w:rsid w:val="003A652F"/>
    <w:rsid w:val="003B13D5"/>
    <w:rsid w:val="004127BF"/>
    <w:rsid w:val="00443C09"/>
    <w:rsid w:val="00460383"/>
    <w:rsid w:val="00467243"/>
    <w:rsid w:val="004858D2"/>
    <w:rsid w:val="004A2566"/>
    <w:rsid w:val="005001EB"/>
    <w:rsid w:val="0051587F"/>
    <w:rsid w:val="00535E57"/>
    <w:rsid w:val="00592545"/>
    <w:rsid w:val="005A70C7"/>
    <w:rsid w:val="00613B65"/>
    <w:rsid w:val="00635C6E"/>
    <w:rsid w:val="006929C9"/>
    <w:rsid w:val="006A2CCB"/>
    <w:rsid w:val="00740C0B"/>
    <w:rsid w:val="007717C3"/>
    <w:rsid w:val="007D1797"/>
    <w:rsid w:val="0080270C"/>
    <w:rsid w:val="00813379"/>
    <w:rsid w:val="008D29B6"/>
    <w:rsid w:val="00925993"/>
    <w:rsid w:val="00942685"/>
    <w:rsid w:val="009E5297"/>
    <w:rsid w:val="00A35DA2"/>
    <w:rsid w:val="00A45690"/>
    <w:rsid w:val="00AE55B5"/>
    <w:rsid w:val="00B03F5C"/>
    <w:rsid w:val="00B22D6B"/>
    <w:rsid w:val="00BB3E12"/>
    <w:rsid w:val="00C3420C"/>
    <w:rsid w:val="00CA0475"/>
    <w:rsid w:val="00CA7C6C"/>
    <w:rsid w:val="00CB2BE7"/>
    <w:rsid w:val="00D200D8"/>
    <w:rsid w:val="00D710C9"/>
    <w:rsid w:val="00D74BC1"/>
    <w:rsid w:val="00D81677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5</Pages>
  <Words>1271</Words>
  <Characters>7631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5</cp:revision>
  <cp:lastPrinted>2007-10-05T06:59:00Z</cp:lastPrinted>
  <dcterms:created xsi:type="dcterms:W3CDTF">2022-10-05T12:38:00Z</dcterms:created>
  <dcterms:modified xsi:type="dcterms:W3CDTF">2022-10-17T09:25:00Z</dcterms:modified>
</cp:coreProperties>
</file>