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441EE" w:rsidRDefault="00657A47" w:rsidP="00F441EE">
      <w:pPr>
        <w:pStyle w:val="Nagwek4"/>
        <w:spacing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441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A1CFE" w:rsidRPr="00F441EE">
        <w:rPr>
          <w:rFonts w:ascii="Arial Narrow" w:hAnsi="Arial Narrow" w:cs="Arial"/>
          <w:bCs/>
          <w:i w:val="0"/>
          <w:szCs w:val="24"/>
        </w:rPr>
        <w:t>3</w:t>
      </w:r>
      <w:r w:rsidR="007666D6" w:rsidRPr="00F441E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F441E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441E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F441E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441EE">
        <w:rPr>
          <w:rFonts w:ascii="Arial Narrow" w:hAnsi="Arial Narrow" w:cs="Arial"/>
        </w:rPr>
        <w:t>………………………………………………………………</w:t>
      </w:r>
    </w:p>
    <w:p w:rsidR="00B62AD0" w:rsidRPr="00F441E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441EE">
        <w:rPr>
          <w:rFonts w:ascii="Arial Narrow" w:hAnsi="Arial Narrow" w:cs="Arial"/>
        </w:rPr>
        <w:t>………………………………………………………………</w:t>
      </w:r>
    </w:p>
    <w:p w:rsidR="00B62AD0" w:rsidRPr="00F441E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F441E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F441EE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441E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441E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F441E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F441EE">
        <w:rPr>
          <w:rFonts w:ascii="Arial Narrow" w:hAnsi="Arial Narrow" w:cs="Arial"/>
        </w:rPr>
        <w:t>……………………………………………</w:t>
      </w:r>
      <w:r w:rsidR="00071D4C" w:rsidRPr="00F441EE">
        <w:rPr>
          <w:rFonts w:ascii="Arial Narrow" w:hAnsi="Arial Narrow" w:cs="Arial"/>
        </w:rPr>
        <w:t>…………………………………………………………....</w:t>
      </w:r>
      <w:r w:rsidRPr="00F441EE">
        <w:rPr>
          <w:rFonts w:ascii="Arial Narrow" w:hAnsi="Arial Narrow" w:cs="Arial"/>
        </w:rPr>
        <w:t>…</w:t>
      </w:r>
    </w:p>
    <w:p w:rsidR="00B62AD0" w:rsidRPr="00F441EE" w:rsidRDefault="00B62AD0" w:rsidP="00F441EE">
      <w:pPr>
        <w:spacing w:after="240"/>
        <w:jc w:val="both"/>
        <w:rPr>
          <w:rFonts w:ascii="Arial Narrow" w:hAnsi="Arial Narrow"/>
          <w:lang w:eastAsia="pl-PL"/>
        </w:rPr>
      </w:pPr>
      <w:r w:rsidRPr="00F441E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F441E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F441E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441E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441E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441E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441E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F441E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F441E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441E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441EE" w:rsidRDefault="0071340C" w:rsidP="00F441E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41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441E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441E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A1CFE" w:rsidRPr="00F441EE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9A1CFE" w:rsidRPr="00F441EE">
        <w:rPr>
          <w:rFonts w:ascii="Arial Narrow" w:hAnsi="Arial Narrow" w:cs="Arial"/>
          <w:sz w:val="24"/>
          <w:szCs w:val="24"/>
        </w:rPr>
        <w:t>z</w:t>
      </w:r>
      <w:proofErr w:type="gramEnd"/>
      <w:r w:rsidR="009A1CFE" w:rsidRPr="00F441EE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441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F441EE" w:rsidRDefault="004F331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441E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r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sukcesywne</w:t>
      </w:r>
      <w:r w:rsidR="009A1CFE" w:rsidRPr="00F441E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stymulatorów i kardiowerterów na okres 24 miesięcy</w:t>
      </w: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A1CFE" w:rsidRPr="00F441EE">
        <w:rPr>
          <w:rFonts w:ascii="Arial Narrow" w:eastAsia="Times New Roman" w:hAnsi="Arial Narrow" w:cs="Arial"/>
          <w:b/>
          <w:sz w:val="24"/>
          <w:szCs w:val="24"/>
          <w:lang w:eastAsia="pl-PL"/>
        </w:rPr>
        <w:t>146/2022</w:t>
      </w:r>
    </w:p>
    <w:p w:rsidR="00DC652A" w:rsidRPr="00F441E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F441E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441E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441E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  <w:bookmarkStart w:id="1" w:name="_GoBack"/>
      <w:bookmarkEnd w:id="1"/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441E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441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F441E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441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441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441E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441E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441E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441E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441E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441E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F441E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441E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F441E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441E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441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441E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441EE" w:rsidRDefault="00830970" w:rsidP="00F441E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441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441E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441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441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441E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441E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441E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441E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441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441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441E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441E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441E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F441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441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441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441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441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441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441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3F5" w:rsidRDefault="005503F5" w:rsidP="00025386">
      <w:pPr>
        <w:spacing w:after="0" w:line="240" w:lineRule="auto"/>
      </w:pPr>
      <w:r>
        <w:separator/>
      </w:r>
    </w:p>
  </w:endnote>
  <w:endnote w:type="continuationSeparator" w:id="0">
    <w:p w:rsidR="005503F5" w:rsidRDefault="005503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FE" w:rsidRDefault="009A1C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F331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3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3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FE" w:rsidRDefault="009A1C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3F5" w:rsidRDefault="005503F5" w:rsidP="00025386">
      <w:pPr>
        <w:spacing w:after="0" w:line="240" w:lineRule="auto"/>
      </w:pPr>
      <w:r>
        <w:separator/>
      </w:r>
    </w:p>
  </w:footnote>
  <w:footnote w:type="continuationSeparator" w:id="0">
    <w:p w:rsidR="005503F5" w:rsidRDefault="005503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FE" w:rsidRDefault="009A1C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FE" w:rsidRDefault="009A1C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FE" w:rsidRDefault="009A1C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3F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4F3310"/>
    <w:rsid w:val="005503F5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A1CFE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41E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2022-10-11T12:18:00Z</dcterms:created>
  <dcterms:modified xsi:type="dcterms:W3CDTF">2022-10-11T12:24:00Z</dcterms:modified>
</cp:coreProperties>
</file>