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45122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D60EF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D60EF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DD60EF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DD60EF">
        <w:rPr>
          <w:rFonts w:ascii="Arial" w:hAnsi="Arial" w:cs="Arial"/>
        </w:rPr>
        <w:t>ul</w:t>
      </w:r>
      <w:proofErr w:type="gramEnd"/>
      <w:r w:rsidRPr="00DD60EF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DD60EF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D60EF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D60EF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DD60EF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60EF" w:rsidRPr="0012157F" w:rsidTr="004F591A">
        <w:tc>
          <w:tcPr>
            <w:tcW w:w="9104" w:type="dxa"/>
            <w:shd w:val="clear" w:color="auto" w:fill="D9D9D9"/>
          </w:tcPr>
          <w:p w:rsidR="00DD60EF" w:rsidRPr="0012157F" w:rsidRDefault="00DD60EF" w:rsidP="004F59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D60EF" w:rsidRPr="00094F76" w:rsidRDefault="00DD60EF" w:rsidP="004F591A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DD60E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D60E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D60E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DD60EF" w:rsidRPr="0017574D" w:rsidRDefault="00DD60EF" w:rsidP="004F591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DD60EF" w:rsidRDefault="00DD60EF" w:rsidP="004F591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DD60EF" w:rsidRPr="002C3302" w:rsidRDefault="00DD60EF" w:rsidP="004F59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D60E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D60EF">
        <w:rPr>
          <w:rFonts w:ascii="Arial" w:hAnsi="Arial" w:cs="Arial"/>
          <w:b/>
          <w:sz w:val="24"/>
          <w:szCs w:val="24"/>
        </w:rPr>
        <w:t xml:space="preserve">Dostawy sukcesywne </w:t>
      </w:r>
      <w:proofErr w:type="spellStart"/>
      <w:r w:rsidRPr="00DD60EF">
        <w:rPr>
          <w:rFonts w:ascii="Arial" w:hAnsi="Arial" w:cs="Arial"/>
          <w:b/>
          <w:sz w:val="24"/>
          <w:szCs w:val="24"/>
        </w:rPr>
        <w:t>materialów</w:t>
      </w:r>
      <w:proofErr w:type="spellEnd"/>
      <w:r w:rsidRPr="00DD60EF">
        <w:rPr>
          <w:rFonts w:ascii="Arial" w:hAnsi="Arial" w:cs="Arial"/>
          <w:b/>
          <w:sz w:val="24"/>
          <w:szCs w:val="24"/>
        </w:rPr>
        <w:t xml:space="preserve"> dla Stacji Dializ na okres 24 miesięcy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D60EF" w:rsidRPr="00DD60EF">
        <w:rPr>
          <w:rFonts w:ascii="Arial" w:hAnsi="Arial" w:cs="Arial"/>
          <w:b/>
          <w:sz w:val="24"/>
          <w:szCs w:val="24"/>
        </w:rPr>
        <w:t>150/2022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DD60EF" w:rsidRPr="00DD60EF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DD60EF" w:rsidRPr="007104AC" w:rsidRDefault="00DD60EF" w:rsidP="00DD60EF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DD60EF" w:rsidRDefault="00DD60EF" w:rsidP="00DD60E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ED52CC" w:rsidRDefault="00ED52CC" w:rsidP="00ED52C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>. 109 ust. 1</w:t>
      </w:r>
      <w:r>
        <w:rPr>
          <w:rFonts w:ascii="Arial" w:hAnsi="Arial" w:cs="Arial"/>
          <w:bCs/>
          <w:sz w:val="24"/>
          <w:szCs w:val="24"/>
        </w:rPr>
        <w:t xml:space="preserve"> pkt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ED52CC" w:rsidRDefault="00ED52CC" w:rsidP="00ED52CC">
      <w:pPr>
        <w:pStyle w:val="Akapitzlist"/>
        <w:rPr>
          <w:rFonts w:ascii="Arial" w:hAnsi="Arial" w:cs="Arial"/>
          <w:bCs/>
          <w:sz w:val="24"/>
          <w:szCs w:val="24"/>
        </w:rPr>
      </w:pP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43884">
        <w:rPr>
          <w:rFonts w:ascii="Arial" w:hAnsi="Arial" w:cs="Arial"/>
          <w:bCs/>
          <w:sz w:val="24"/>
          <w:szCs w:val="24"/>
        </w:rPr>
        <w:t>art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43884">
        <w:rPr>
          <w:rFonts w:ascii="Arial" w:hAnsi="Arial" w:cs="Arial"/>
          <w:bCs/>
          <w:sz w:val="24"/>
          <w:szCs w:val="24"/>
        </w:rPr>
        <w:t>z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C01B29">
        <w:rPr>
          <w:rFonts w:ascii="Arial" w:hAnsi="Arial" w:cs="Arial"/>
          <w:bCs/>
          <w:sz w:val="24"/>
          <w:szCs w:val="24"/>
        </w:rPr>
        <w:t>art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>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1A5" w:rsidRDefault="00E021A5" w:rsidP="0038231F">
      <w:pPr>
        <w:spacing w:after="0" w:line="240" w:lineRule="auto"/>
      </w:pPr>
      <w:r>
        <w:separator/>
      </w:r>
    </w:p>
  </w:endnote>
  <w:endnote w:type="continuationSeparator" w:id="0">
    <w:p w:rsidR="00E021A5" w:rsidRDefault="00E021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EF" w:rsidRDefault="00DD60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59C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59C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EF" w:rsidRDefault="00DD60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1A5" w:rsidRDefault="00E021A5" w:rsidP="0038231F">
      <w:pPr>
        <w:spacing w:after="0" w:line="240" w:lineRule="auto"/>
      </w:pPr>
      <w:r>
        <w:separator/>
      </w:r>
    </w:p>
  </w:footnote>
  <w:footnote w:type="continuationSeparator" w:id="0">
    <w:p w:rsidR="00E021A5" w:rsidRDefault="00E021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EF" w:rsidRDefault="00DD60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EF" w:rsidRDefault="00DD60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EF" w:rsidRDefault="00DD60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1A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5122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59CC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52E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60EF"/>
    <w:rsid w:val="00DF5602"/>
    <w:rsid w:val="00E021A5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52CC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36ED9-0595-4278-90DE-D5ED895EA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cp:lastPrinted>2022-10-17T10:51:00Z</cp:lastPrinted>
  <dcterms:created xsi:type="dcterms:W3CDTF">2022-10-12T06:19:00Z</dcterms:created>
  <dcterms:modified xsi:type="dcterms:W3CDTF">2022-10-17T10:51:00Z</dcterms:modified>
</cp:coreProperties>
</file>