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FC1BE" w14:textId="77777777" w:rsidR="007E331F" w:rsidRPr="00021313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177F0A" w:rsidRPr="00021313">
        <w:rPr>
          <w:rFonts w:ascii="Arial" w:hAnsi="Arial" w:cs="Arial"/>
          <w:sz w:val="22"/>
          <w:szCs w:val="22"/>
        </w:rPr>
        <w:t>1</w:t>
      </w:r>
      <w:r w:rsidRPr="00021313">
        <w:rPr>
          <w:rFonts w:ascii="Arial" w:hAnsi="Arial" w:cs="Arial"/>
          <w:sz w:val="22"/>
          <w:szCs w:val="22"/>
        </w:rPr>
        <w:t xml:space="preserve"> </w:t>
      </w:r>
      <w:r w:rsidRPr="00021313">
        <w:rPr>
          <w:rFonts w:ascii="Arial" w:hAnsi="Arial" w:cs="Arial"/>
          <w:b w:val="0"/>
          <w:sz w:val="22"/>
          <w:szCs w:val="22"/>
        </w:rPr>
        <w:t>do SWZ</w:t>
      </w:r>
    </w:p>
    <w:p w14:paraId="78A85975" w14:textId="77777777" w:rsidR="007E331F" w:rsidRPr="0002131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021313" w14:paraId="674FDD28" w14:textId="77777777" w:rsidTr="005844F6">
        <w:tc>
          <w:tcPr>
            <w:tcW w:w="9104" w:type="dxa"/>
            <w:shd w:val="clear" w:color="auto" w:fill="F2F2F2"/>
          </w:tcPr>
          <w:p w14:paraId="6D7CC99F" w14:textId="77777777" w:rsidR="00F31EAC" w:rsidRPr="00021313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021313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7DE4463B" w14:textId="77777777" w:rsidR="007E331F" w:rsidRPr="0002131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39674B8E" w14:textId="77777777" w:rsidR="00F31EAC" w:rsidRPr="00021313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Nawiązując do</w:t>
      </w:r>
      <w:r w:rsidR="00AA39D6" w:rsidRPr="00021313">
        <w:rPr>
          <w:rFonts w:ascii="Arial" w:hAnsi="Arial" w:cs="Arial"/>
          <w:sz w:val="22"/>
          <w:szCs w:val="22"/>
        </w:rPr>
        <w:t xml:space="preserve"> toczącego się </w:t>
      </w:r>
      <w:r w:rsidRPr="00021313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021313">
        <w:rPr>
          <w:rFonts w:ascii="Arial" w:hAnsi="Arial" w:cs="Arial"/>
          <w:sz w:val="22"/>
          <w:szCs w:val="22"/>
        </w:rPr>
        <w:t>prowadzonego</w:t>
      </w:r>
      <w:r w:rsidRPr="00021313">
        <w:rPr>
          <w:rFonts w:ascii="Arial" w:hAnsi="Arial" w:cs="Arial"/>
          <w:sz w:val="22"/>
          <w:szCs w:val="22"/>
        </w:rPr>
        <w:t xml:space="preserve"> w trybie </w:t>
      </w:r>
      <w:r w:rsidR="00177F0A" w:rsidRPr="00021313">
        <w:rPr>
          <w:rFonts w:ascii="Arial" w:hAnsi="Arial" w:cs="Arial"/>
          <w:sz w:val="22"/>
          <w:szCs w:val="22"/>
        </w:rPr>
        <w:t>Tryb podstawowy bez negocjacji - art. 275 pkt. 1 ustawy Pzp</w:t>
      </w:r>
      <w:r w:rsidRPr="00021313">
        <w:rPr>
          <w:rFonts w:ascii="Arial" w:hAnsi="Arial" w:cs="Arial"/>
          <w:sz w:val="22"/>
          <w:szCs w:val="22"/>
        </w:rPr>
        <w:t xml:space="preserve"> </w:t>
      </w:r>
      <w:r w:rsidR="00F31EAC" w:rsidRPr="00021313">
        <w:rPr>
          <w:rFonts w:ascii="Arial" w:hAnsi="Arial" w:cs="Arial"/>
          <w:sz w:val="22"/>
          <w:szCs w:val="22"/>
        </w:rPr>
        <w:t>pn.</w:t>
      </w:r>
      <w:r w:rsidRPr="00021313">
        <w:rPr>
          <w:rFonts w:ascii="Arial" w:hAnsi="Arial" w:cs="Arial"/>
          <w:sz w:val="22"/>
          <w:szCs w:val="22"/>
        </w:rPr>
        <w:t xml:space="preserve">: </w:t>
      </w:r>
    </w:p>
    <w:p w14:paraId="4ACA65D2" w14:textId="77777777" w:rsidR="002E612D" w:rsidRPr="00021313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”</w:t>
      </w:r>
      <w:r w:rsidR="00177F0A" w:rsidRPr="00021313">
        <w:rPr>
          <w:rFonts w:ascii="Arial" w:hAnsi="Arial" w:cs="Arial"/>
          <w:b/>
          <w:sz w:val="22"/>
          <w:szCs w:val="22"/>
        </w:rPr>
        <w:t>Zimowe utrzymanie dróg powiatowych i chodników przy drogach powiatowych na terenie Gminy Woźniki.</w:t>
      </w:r>
      <w:r w:rsidRPr="00021313">
        <w:rPr>
          <w:rFonts w:ascii="Arial" w:hAnsi="Arial" w:cs="Arial"/>
          <w:sz w:val="22"/>
          <w:szCs w:val="22"/>
        </w:rPr>
        <w:t>”</w:t>
      </w:r>
    </w:p>
    <w:p w14:paraId="51B0FDF5" w14:textId="77777777" w:rsidR="00AA39D6" w:rsidRPr="00021313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my niżej podpisani:</w:t>
      </w:r>
    </w:p>
    <w:p w14:paraId="0E0B8396" w14:textId="66417308" w:rsidR="00AA39D6" w:rsidRPr="00021313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6AC3D453" w14:textId="77777777" w:rsidR="00AA39D6" w:rsidRPr="00021313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>d</w:t>
      </w:r>
      <w:r w:rsidR="00AA39D6" w:rsidRPr="00021313">
        <w:rPr>
          <w:rFonts w:ascii="Arial" w:hAnsi="Arial" w:cs="Arial"/>
          <w:sz w:val="22"/>
          <w:szCs w:val="22"/>
        </w:rPr>
        <w:t>ziałając w imieniu i na rzecz:</w:t>
      </w:r>
    </w:p>
    <w:p w14:paraId="75B57540" w14:textId="77777777" w:rsidR="00AE2ACB" w:rsidRPr="00021313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Nazwa i adres Wykonawcy</w:t>
      </w:r>
      <w:r w:rsidRPr="00021313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021313" w14:paraId="383A1B8E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D60172E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A660E28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3F23D981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83FD65A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40F0447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4130A279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D5C0F2A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02131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FBEAE47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5BB98F55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1D5DD25" w14:textId="77777777" w:rsidR="00AE2ACB" w:rsidRPr="00021313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02131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491781C" w14:textId="77777777" w:rsidR="00AE2ACB" w:rsidRPr="0002131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021313" w14:paraId="1DC96AF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8BC9372" w14:textId="77777777" w:rsidR="00AE2ACB" w:rsidRPr="00021313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5717CB0" w14:textId="77777777" w:rsidR="00AE2ACB" w:rsidRPr="00021313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021313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021313">
              <w:rPr>
                <w:rFonts w:ascii="Arial" w:hAnsi="Arial" w:cs="Arial"/>
              </w:rPr>
              <w:t>*</w:t>
            </w:r>
          </w:p>
        </w:tc>
      </w:tr>
    </w:tbl>
    <w:p w14:paraId="531874E5" w14:textId="77777777" w:rsidR="003B769C" w:rsidRPr="00021313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C494AC2" w14:textId="7D7DC43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b/>
          <w:sz w:val="22"/>
        </w:rPr>
        <w:t>SKŁADAMY OFERTĘ</w:t>
      </w:r>
      <w:r w:rsidRPr="00021313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tbl>
      <w:tblPr>
        <w:tblW w:w="87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31"/>
      </w:tblGrid>
      <w:tr w:rsidR="00836523" w:rsidRPr="00836523" w14:paraId="0606245A" w14:textId="77777777" w:rsidTr="00E34028">
        <w:trPr>
          <w:trHeight w:val="70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BFCA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/>
                <w:sz w:val="22"/>
              </w:rPr>
            </w:pPr>
            <w:r w:rsidRPr="00836523">
              <w:rPr>
                <w:rFonts w:ascii="Arial" w:hAnsi="Arial" w:cs="Arial"/>
                <w:b/>
                <w:sz w:val="22"/>
              </w:rPr>
              <w:t>Zadanie częściowe nr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7A21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/>
                <w:sz w:val="22"/>
              </w:rPr>
            </w:pPr>
            <w:r w:rsidRPr="00836523">
              <w:rPr>
                <w:rFonts w:ascii="Arial" w:hAnsi="Arial" w:cs="Arial"/>
                <w:b/>
                <w:sz w:val="22"/>
              </w:rPr>
              <w:t>Cena oferty</w:t>
            </w:r>
          </w:p>
        </w:tc>
      </w:tr>
      <w:tr w:rsidR="00836523" w:rsidRPr="00836523" w14:paraId="1F452050" w14:textId="77777777" w:rsidTr="00E34028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3470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78D0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Temat: Zadanie  1</w:t>
            </w:r>
          </w:p>
          <w:p w14:paraId="6044B261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cena (C) za wykonanie zdania nr 1 wynosi kwotę netto</w:t>
            </w:r>
          </w:p>
          <w:p w14:paraId="467C25F4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 xml:space="preserve"> ....................... zł (słownie: ............................................................................ zł),</w:t>
            </w:r>
          </w:p>
          <w:p w14:paraId="23C8DF01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 xml:space="preserve"> natomiast wraz z należnym podatkiem VAT w wysokości ......%,</w:t>
            </w:r>
          </w:p>
          <w:p w14:paraId="6C1FE946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wynosi kwotę brutto ……….......... zł (słownie: ............................................ zł).</w:t>
            </w:r>
          </w:p>
        </w:tc>
      </w:tr>
      <w:tr w:rsidR="00836523" w:rsidRPr="00836523" w14:paraId="6C661D9E" w14:textId="77777777" w:rsidTr="00E34028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5688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8576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Temat: Zadanie 2</w:t>
            </w:r>
          </w:p>
          <w:p w14:paraId="32DDC27B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>cena (C) za wykonanie zdania nr 2 wynosi kwotę netto</w:t>
            </w:r>
          </w:p>
          <w:p w14:paraId="007AAE85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 xml:space="preserve"> ....................... zł (słownie: ............................................................................ zł),</w:t>
            </w:r>
          </w:p>
          <w:p w14:paraId="7D85E2E1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t xml:space="preserve"> natomiast wraz z należnym podatkiem VAT w wysokości ......%,</w:t>
            </w:r>
          </w:p>
          <w:p w14:paraId="145DC548" w14:textId="77777777" w:rsidR="00836523" w:rsidRPr="00836523" w:rsidRDefault="00836523" w:rsidP="00836523">
            <w:pPr>
              <w:pStyle w:val="Akapitzlist"/>
              <w:spacing w:after="120" w:line="276" w:lineRule="auto"/>
              <w:ind w:left="284"/>
              <w:jc w:val="both"/>
              <w:rPr>
                <w:rFonts w:ascii="Arial" w:hAnsi="Arial" w:cs="Arial"/>
                <w:bCs/>
                <w:sz w:val="22"/>
              </w:rPr>
            </w:pPr>
            <w:r w:rsidRPr="00836523">
              <w:rPr>
                <w:rFonts w:ascii="Arial" w:hAnsi="Arial" w:cs="Arial"/>
                <w:bCs/>
                <w:sz w:val="22"/>
              </w:rPr>
              <w:lastRenderedPageBreak/>
              <w:t>wynosi kwotę brutto ……….......... zł (słownie: ............................................ zł).</w:t>
            </w:r>
          </w:p>
        </w:tc>
      </w:tr>
    </w:tbl>
    <w:p w14:paraId="3AF91F80" w14:textId="77777777" w:rsidR="00AE2ACB" w:rsidRPr="00836523" w:rsidRDefault="00AE2ACB" w:rsidP="00836523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</w:p>
    <w:p w14:paraId="023A4C51" w14:textId="77777777" w:rsidR="00B9086B" w:rsidRPr="00021313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b/>
          <w:sz w:val="22"/>
        </w:rPr>
        <w:t>OŚWIADCZAMY</w:t>
      </w:r>
      <w:r w:rsidRPr="00021313">
        <w:rPr>
          <w:rFonts w:ascii="Arial" w:hAnsi="Arial" w:cs="Arial"/>
          <w:sz w:val="22"/>
        </w:rPr>
        <w:t>, że:</w:t>
      </w:r>
    </w:p>
    <w:p w14:paraId="118E7899" w14:textId="77777777" w:rsidR="006B63D6" w:rsidRPr="0002131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21B54FC4" w14:textId="77777777" w:rsidR="00FF57EE" w:rsidRPr="00021313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43C1D5F0" w14:textId="77777777" w:rsidR="00BC4F99" w:rsidRPr="00021313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7E3939D1" w14:textId="77777777" w:rsidR="00BC4F99" w:rsidRPr="00021313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021313" w14:paraId="5F3B81EC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6BFAC3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D800425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632C02A4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A6E2984" w14:textId="77777777" w:rsidR="00BC4F99" w:rsidRPr="0002131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021313" w14:paraId="6B32587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413D4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95E5F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61862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021313" w14:paraId="4311838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D62C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017D8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FACB5" w14:textId="77777777" w:rsidR="00BC4F99" w:rsidRPr="0002131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EFC1D7" w14:textId="537EAA3F" w:rsidR="00FF57EE" w:rsidRPr="00021313" w:rsidRDefault="0002131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Czas reakcji od zgłoszenia </w:t>
      </w:r>
      <w:r w:rsidR="00836523">
        <w:rPr>
          <w:rFonts w:ascii="Arial" w:hAnsi="Arial" w:cs="Arial"/>
          <w:sz w:val="22"/>
        </w:rPr>
        <w:t>( dla zadania nr 1 i nr 2)</w:t>
      </w:r>
      <w:r>
        <w:rPr>
          <w:rFonts w:ascii="Arial" w:hAnsi="Arial" w:cs="Arial"/>
          <w:sz w:val="22"/>
        </w:rPr>
        <w:t>………….</w:t>
      </w:r>
      <w:r>
        <w:rPr>
          <w:rStyle w:val="Odwoanieprzypisudolnego"/>
          <w:rFonts w:ascii="Arial" w:hAnsi="Arial" w:cs="Arial"/>
          <w:sz w:val="22"/>
        </w:rPr>
        <w:footnoteReference w:id="2"/>
      </w:r>
      <w:r w:rsidR="00FF57EE" w:rsidRPr="00021313">
        <w:rPr>
          <w:rFonts w:ascii="Arial" w:hAnsi="Arial" w:cs="Arial"/>
          <w:sz w:val="22"/>
        </w:rPr>
        <w:t>;</w:t>
      </w:r>
    </w:p>
    <w:p w14:paraId="35EC08E2" w14:textId="77777777" w:rsidR="00FF57EE" w:rsidRPr="0002131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021313">
        <w:rPr>
          <w:rFonts w:ascii="Arial" w:hAnsi="Arial" w:cs="Arial"/>
          <w:sz w:val="22"/>
        </w:rPr>
        <w:t xml:space="preserve">zapoznaliśmy się z </w:t>
      </w:r>
      <w:r w:rsidR="00A50E18" w:rsidRPr="00021313">
        <w:rPr>
          <w:rFonts w:ascii="Arial" w:hAnsi="Arial" w:cs="Arial"/>
          <w:sz w:val="22"/>
        </w:rPr>
        <w:t xml:space="preserve">projektowanymi </w:t>
      </w:r>
      <w:r w:rsidRPr="00021313">
        <w:rPr>
          <w:rFonts w:ascii="Arial" w:hAnsi="Arial" w:cs="Arial"/>
          <w:sz w:val="22"/>
        </w:rPr>
        <w:t>postanowieniami umowy</w:t>
      </w:r>
      <w:r w:rsidR="00A50E18" w:rsidRPr="00021313">
        <w:rPr>
          <w:rFonts w:ascii="Arial" w:hAnsi="Arial" w:cs="Arial"/>
          <w:sz w:val="22"/>
        </w:rPr>
        <w:t xml:space="preserve"> w sprawie zamówienia publicznego</w:t>
      </w:r>
      <w:r w:rsidRPr="00021313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021313">
        <w:rPr>
          <w:rFonts w:ascii="Arial" w:hAnsi="Arial" w:cs="Arial"/>
          <w:sz w:val="22"/>
        </w:rPr>
        <w:t>,</w:t>
      </w:r>
      <w:r w:rsidRPr="00021313">
        <w:rPr>
          <w:rFonts w:ascii="Arial" w:hAnsi="Arial" w:cs="Arial"/>
          <w:sz w:val="22"/>
        </w:rPr>
        <w:t xml:space="preserve"> w przypadku wyboru naszej oferty</w:t>
      </w:r>
      <w:r w:rsidR="00A50E18" w:rsidRPr="00021313">
        <w:rPr>
          <w:rFonts w:ascii="Arial" w:hAnsi="Arial" w:cs="Arial"/>
          <w:sz w:val="22"/>
        </w:rPr>
        <w:t>,</w:t>
      </w:r>
      <w:r w:rsidRPr="00021313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3B1D8D49" w14:textId="77777777" w:rsidR="00FF57EE" w:rsidRPr="0002131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021313">
        <w:rPr>
          <w:rFonts w:ascii="Arial" w:hAnsi="Arial" w:cs="Arial"/>
          <w:sz w:val="22"/>
        </w:rPr>
        <w:t>wypełniliśmy obowiązki informacyjne przewidziane w art. 13 lub art. 14 RODO</w:t>
      </w:r>
      <w:r w:rsidRPr="00021313">
        <w:rPr>
          <w:rStyle w:val="Odwoanieprzypisudolnego"/>
          <w:rFonts w:ascii="Arial" w:hAnsi="Arial" w:cs="Arial"/>
          <w:sz w:val="22"/>
        </w:rPr>
        <w:footnoteReference w:id="3"/>
      </w:r>
      <w:r w:rsidRPr="00021313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021313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021313">
        <w:rPr>
          <w:rFonts w:ascii="Arial" w:hAnsi="Arial" w:cs="Arial"/>
          <w:sz w:val="22"/>
        </w:rPr>
        <w:t>.</w:t>
      </w:r>
    </w:p>
    <w:p w14:paraId="77C1F26C" w14:textId="77777777" w:rsidR="00525EFF" w:rsidRPr="00021313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667E0F52" w14:textId="77777777" w:rsidR="00CE3AE6" w:rsidRPr="00021313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OŚWIADCZAMY</w:t>
      </w:r>
      <w:r w:rsidRPr="00021313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021313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021313">
        <w:rPr>
          <w:rFonts w:ascii="Arial" w:hAnsi="Arial" w:cs="Arial"/>
          <w:bCs/>
          <w:sz w:val="22"/>
          <w:szCs w:val="22"/>
        </w:rPr>
        <w:t>:</w:t>
      </w:r>
    </w:p>
    <w:p w14:paraId="0D1EA0D2" w14:textId="77777777" w:rsidR="00CE3AE6" w:rsidRPr="00021313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021313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021313">
        <w:rPr>
          <w:rFonts w:ascii="Arial" w:hAnsi="Arial" w:cs="Arial"/>
          <w:b/>
          <w:sz w:val="22"/>
          <w:szCs w:val="22"/>
          <w:u w:val="single"/>
        </w:rPr>
        <w:t>prowadzić</w:t>
      </w:r>
      <w:r w:rsidRPr="0002131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21313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21313">
        <w:rPr>
          <w:rFonts w:ascii="Arial" w:hAnsi="Arial" w:cs="Arial"/>
          <w:bCs/>
          <w:sz w:val="22"/>
          <w:szCs w:val="22"/>
        </w:rPr>
        <w:t>)</w:t>
      </w:r>
    </w:p>
    <w:p w14:paraId="6B0C5E92" w14:textId="77777777" w:rsidR="00CE3AE6" w:rsidRPr="00021313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5494EF6A" w14:textId="77777777" w:rsidR="00CE3AE6" w:rsidRPr="00021313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021313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021313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021313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021313" w14:paraId="5E62EC86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B19065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FD5931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539939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29F32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1313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021313" w14:paraId="148659D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AF18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DA1A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DBA1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9492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021313" w14:paraId="4D5EB0A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4F4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F28D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B9D5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DE9B" w14:textId="77777777" w:rsidR="00CE3AE6" w:rsidRPr="00021313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316F81" w14:textId="77777777" w:rsidR="007D475B" w:rsidRPr="00021313" w:rsidRDefault="007D475B" w:rsidP="00C3577B">
      <w:pPr>
        <w:pStyle w:val="Akapitzlist"/>
        <w:spacing w:before="240" w:after="120" w:line="360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E8F7CC2" w14:textId="77777777" w:rsidR="00525EFF" w:rsidRPr="00021313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WSZELKĄ KORESPONDENCJĘ</w:t>
      </w:r>
      <w:r w:rsidRPr="00021313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021313" w14:paraId="59FEB6BB" w14:textId="77777777" w:rsidTr="00DC336F">
        <w:tc>
          <w:tcPr>
            <w:tcW w:w="2551" w:type="dxa"/>
            <w:shd w:val="clear" w:color="auto" w:fill="auto"/>
            <w:vAlign w:val="center"/>
          </w:tcPr>
          <w:p w14:paraId="51B1F099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267FA6B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686368A1" w14:textId="77777777" w:rsidTr="00DC336F">
        <w:tc>
          <w:tcPr>
            <w:tcW w:w="2551" w:type="dxa"/>
            <w:shd w:val="clear" w:color="auto" w:fill="auto"/>
            <w:vAlign w:val="center"/>
          </w:tcPr>
          <w:p w14:paraId="1BB5184D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D71F8D3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4E44D230" w14:textId="77777777" w:rsidTr="00DC336F">
        <w:tc>
          <w:tcPr>
            <w:tcW w:w="2551" w:type="dxa"/>
            <w:shd w:val="clear" w:color="auto" w:fill="auto"/>
            <w:vAlign w:val="center"/>
          </w:tcPr>
          <w:p w14:paraId="48B1C83F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75BF7F8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021313" w14:paraId="75493260" w14:textId="77777777" w:rsidTr="00DC336F">
        <w:tc>
          <w:tcPr>
            <w:tcW w:w="2551" w:type="dxa"/>
            <w:shd w:val="clear" w:color="auto" w:fill="auto"/>
            <w:vAlign w:val="center"/>
          </w:tcPr>
          <w:p w14:paraId="41406742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021313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EC6376D" w14:textId="77777777" w:rsidR="00AE2ACB" w:rsidRPr="0002131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41E8EA7" w14:textId="77777777" w:rsidR="00525EFF" w:rsidRPr="00021313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OFERTĘ</w:t>
      </w:r>
      <w:r w:rsidRPr="00021313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021313">
        <w:rPr>
          <w:rFonts w:ascii="Arial" w:hAnsi="Arial" w:cs="Arial"/>
          <w:sz w:val="22"/>
          <w:szCs w:val="22"/>
        </w:rPr>
        <w:t>Załącznikami do oferty</w:t>
      </w:r>
      <w:r w:rsidR="00AF4AC3" w:rsidRPr="00021313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021313">
        <w:rPr>
          <w:rFonts w:ascii="Arial" w:hAnsi="Arial" w:cs="Arial"/>
          <w:sz w:val="22"/>
          <w:szCs w:val="22"/>
        </w:rPr>
        <w:t xml:space="preserve"> są:</w:t>
      </w:r>
    </w:p>
    <w:p w14:paraId="73536738" w14:textId="4924C6C3" w:rsidR="007D475B" w:rsidRPr="0002131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021313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61ABC547" w14:textId="22EA04E0" w:rsidR="007D475B" w:rsidRPr="0002131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21313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021313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15BC3167" w14:textId="77777777" w:rsidR="00AF4AC3" w:rsidRPr="00021313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FBFF283" w14:textId="77777777" w:rsidR="00BC4F99" w:rsidRPr="00021313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021313">
        <w:rPr>
          <w:rFonts w:ascii="Arial" w:hAnsi="Arial" w:cs="Arial"/>
          <w:sz w:val="22"/>
          <w:szCs w:val="22"/>
        </w:rPr>
        <w:t xml:space="preserve">Miejscowość, </w:t>
      </w:r>
      <w:r w:rsidR="0097776D" w:rsidRPr="00021313">
        <w:rPr>
          <w:rFonts w:ascii="Arial" w:hAnsi="Arial" w:cs="Arial"/>
          <w:sz w:val="22"/>
          <w:szCs w:val="22"/>
        </w:rPr>
        <w:t>________________ dnia _______________</w:t>
      </w:r>
      <w:r w:rsidR="0097776D" w:rsidRPr="00021313">
        <w:rPr>
          <w:rFonts w:ascii="Arial" w:hAnsi="Arial" w:cs="Arial"/>
          <w:i/>
          <w:sz w:val="22"/>
          <w:szCs w:val="22"/>
        </w:rPr>
        <w:tab/>
      </w:r>
    </w:p>
    <w:p w14:paraId="31C79157" w14:textId="06C9DDA5" w:rsidR="0097776D" w:rsidRPr="00021313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021313">
        <w:rPr>
          <w:rFonts w:ascii="Arial" w:hAnsi="Arial" w:cs="Arial"/>
          <w:i/>
          <w:sz w:val="22"/>
          <w:szCs w:val="22"/>
        </w:rPr>
        <w:t>________________________________</w:t>
      </w:r>
    </w:p>
    <w:p w14:paraId="501F72EC" w14:textId="77777777" w:rsidR="0097776D" w:rsidRPr="00021313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021313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021313">
        <w:rPr>
          <w:rFonts w:ascii="Arial" w:hAnsi="Arial" w:cs="Arial"/>
          <w:i/>
          <w:sz w:val="18"/>
          <w:szCs w:val="18"/>
        </w:rPr>
        <w:t xml:space="preserve"> </w:t>
      </w:r>
      <w:r w:rsidRPr="00021313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021313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A1C85" w14:textId="77777777" w:rsidR="002D6EE6" w:rsidRDefault="002D6EE6" w:rsidP="00FF57EE">
      <w:r>
        <w:separator/>
      </w:r>
    </w:p>
  </w:endnote>
  <w:endnote w:type="continuationSeparator" w:id="0">
    <w:p w14:paraId="2F7E224D" w14:textId="77777777" w:rsidR="002D6EE6" w:rsidRDefault="002D6EE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A2EFA" w14:textId="77777777" w:rsidR="00177F0A" w:rsidRDefault="00177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2E94F" w14:textId="77777777" w:rsidR="00177F0A" w:rsidRDefault="00177F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478D" w14:textId="77777777" w:rsidR="00177F0A" w:rsidRDefault="00177F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6ADEF" w14:textId="77777777" w:rsidR="002D6EE6" w:rsidRDefault="002D6EE6" w:rsidP="00FF57EE">
      <w:r>
        <w:separator/>
      </w:r>
    </w:p>
  </w:footnote>
  <w:footnote w:type="continuationSeparator" w:id="0">
    <w:p w14:paraId="6AC16D67" w14:textId="77777777" w:rsidR="002D6EE6" w:rsidRDefault="002D6EE6" w:rsidP="00FF57EE">
      <w:r>
        <w:continuationSeparator/>
      </w:r>
    </w:p>
  </w:footnote>
  <w:footnote w:id="1">
    <w:p w14:paraId="49E9FB44" w14:textId="77777777" w:rsidR="00BC4F99" w:rsidRPr="00C3577B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3577B">
        <w:rPr>
          <w:rFonts w:ascii="Arial" w:hAnsi="Arial" w:cs="Arial"/>
          <w:sz w:val="20"/>
          <w:szCs w:val="20"/>
        </w:rPr>
        <w:t>* niepotrzebne skreślić.</w:t>
      </w:r>
    </w:p>
    <w:p w14:paraId="30592BD5" w14:textId="77777777" w:rsidR="00AE2ACB" w:rsidRDefault="00AE2ACB" w:rsidP="00AE2ACB">
      <w:pPr>
        <w:pStyle w:val="Tekstprzypisudolnego"/>
        <w:ind w:left="142" w:hanging="142"/>
        <w:jc w:val="both"/>
      </w:pPr>
      <w:r w:rsidRPr="00C3577B">
        <w:rPr>
          <w:rStyle w:val="Odwoanieprzypisudolnego"/>
          <w:rFonts w:ascii="Arial" w:hAnsi="Arial" w:cs="Arial"/>
        </w:rPr>
        <w:footnoteRef/>
      </w:r>
      <w:r w:rsidRPr="00C3577B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07143E34" w14:textId="77EAFAA9" w:rsidR="00021313" w:rsidRDefault="000213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3577B">
        <w:rPr>
          <w:rFonts w:ascii="Arial" w:hAnsi="Arial" w:cs="Arial"/>
        </w:rPr>
        <w:t>Czas reakcji od zgłoszenia</w:t>
      </w:r>
      <w:r w:rsidR="00C3577B">
        <w:t xml:space="preserve"> </w:t>
      </w:r>
      <w:r w:rsidR="00C3577B" w:rsidRPr="00921CB6">
        <w:rPr>
          <w:rFonts w:ascii="Arial" w:hAnsi="Arial" w:cs="Arial"/>
        </w:rPr>
        <w:t>będzie oceniany w kryterium oceny ofert na zasadach określonych w SWZ</w:t>
      </w:r>
    </w:p>
  </w:footnote>
  <w:footnote w:id="3">
    <w:p w14:paraId="67F352D5" w14:textId="77777777" w:rsidR="009D75A8" w:rsidRPr="00021313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021313">
        <w:rPr>
          <w:rFonts w:ascii="Arial" w:hAnsi="Arial" w:cs="Arial"/>
        </w:rPr>
        <w:t>* niepotrzebne skreślić.</w:t>
      </w:r>
    </w:p>
    <w:p w14:paraId="7CBDA804" w14:textId="77777777" w:rsidR="00FF57EE" w:rsidRPr="0002131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21313">
        <w:rPr>
          <w:rStyle w:val="Odwoanieprzypisudolnego"/>
          <w:rFonts w:ascii="Arial" w:hAnsi="Arial" w:cs="Arial"/>
        </w:rPr>
        <w:footnoteRef/>
      </w:r>
      <w:r w:rsidRPr="00021313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2E39E36" w14:textId="77777777" w:rsidR="00FF57EE" w:rsidRPr="00021313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021313">
        <w:rPr>
          <w:rStyle w:val="Odwoanieprzypisudolnego"/>
          <w:rFonts w:ascii="Arial" w:hAnsi="Arial" w:cs="Arial"/>
        </w:rPr>
        <w:footnoteRef/>
      </w:r>
      <w:r w:rsidRPr="00021313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FA26" w14:textId="77777777" w:rsidR="00177F0A" w:rsidRDefault="00177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13170" w14:textId="77777777" w:rsidR="00AE2ACB" w:rsidRPr="00021313" w:rsidRDefault="00AE2ACB">
    <w:pPr>
      <w:pStyle w:val="Nagwek"/>
      <w:rPr>
        <w:rFonts w:ascii="Arial" w:hAnsi="Arial" w:cs="Arial"/>
        <w:sz w:val="20"/>
        <w:szCs w:val="20"/>
      </w:rPr>
    </w:pPr>
    <w:r w:rsidRPr="00021313">
      <w:rPr>
        <w:rFonts w:ascii="Arial" w:hAnsi="Arial" w:cs="Arial"/>
        <w:sz w:val="20"/>
        <w:szCs w:val="20"/>
      </w:rPr>
      <w:t xml:space="preserve">Znak sprawy </w:t>
    </w:r>
    <w:r w:rsidR="00177F0A" w:rsidRPr="00021313">
      <w:rPr>
        <w:rFonts w:ascii="Arial" w:hAnsi="Arial" w:cs="Arial"/>
        <w:sz w:val="20"/>
        <w:szCs w:val="20"/>
      </w:rPr>
      <w:t>ZP 271.16.2022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38207" w14:textId="77777777" w:rsidR="00177F0A" w:rsidRDefault="00177F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19081944">
    <w:abstractNumId w:val="2"/>
  </w:num>
  <w:num w:numId="2" w16cid:durableId="170608388">
    <w:abstractNumId w:val="0"/>
  </w:num>
  <w:num w:numId="3" w16cid:durableId="599222269">
    <w:abstractNumId w:val="1"/>
  </w:num>
  <w:num w:numId="4" w16cid:durableId="307588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EE6"/>
    <w:rsid w:val="00021313"/>
    <w:rsid w:val="001063D3"/>
    <w:rsid w:val="00177F0A"/>
    <w:rsid w:val="001C7D84"/>
    <w:rsid w:val="002214DB"/>
    <w:rsid w:val="00267D1F"/>
    <w:rsid w:val="002D6EE6"/>
    <w:rsid w:val="002E612D"/>
    <w:rsid w:val="003B769C"/>
    <w:rsid w:val="004D0FF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836523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C22F7D"/>
    <w:rsid w:val="00C3577B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02F2D"/>
  <w15:chartTrackingRefBased/>
  <w15:docId w15:val="{3AB0E7CD-7B46-4DFB-9BCE-6447475B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586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3</cp:revision>
  <dcterms:created xsi:type="dcterms:W3CDTF">2022-10-11T09:27:00Z</dcterms:created>
  <dcterms:modified xsi:type="dcterms:W3CDTF">2022-10-18T07:16:00Z</dcterms:modified>
</cp:coreProperties>
</file>