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B27F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CB27F0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CB27F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CB27F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B27F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B27F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B27F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B27F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B27F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B27F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B27F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B27F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B27F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B27F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CB27F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B27F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B27F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B27F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B27F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6E8E" w:rsidRPr="00CB27F0" w:rsidTr="007A397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6E8E" w:rsidRPr="00CB27F0" w:rsidRDefault="00706E8E" w:rsidP="007A397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06E8E" w:rsidRPr="00CB27F0" w:rsidRDefault="00706E8E" w:rsidP="007A3977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CB27F0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CB27F0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CB27F0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CB27F0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CB27F0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CB27F0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706E8E" w:rsidRPr="00CB27F0" w:rsidRDefault="00706E8E" w:rsidP="007A397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CB27F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B27F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706E8E" w:rsidRPr="00CB27F0" w:rsidRDefault="00706E8E" w:rsidP="007A397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B27F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B27F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B27F0" w:rsidRDefault="00706E8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BC121E" w:rsidRPr="00CB27F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06E8E" w:rsidRPr="00CB27F0">
        <w:rPr>
          <w:rFonts w:ascii="Arial Narrow" w:eastAsia="Times New Roman" w:hAnsi="Arial Narrow" w:cs="Arial"/>
          <w:b/>
          <w:sz w:val="24"/>
          <w:szCs w:val="24"/>
          <w:lang w:eastAsia="pl-PL"/>
        </w:rPr>
        <w:t>157/2022</w:t>
      </w:r>
    </w:p>
    <w:p w:rsidR="00BC121E" w:rsidRPr="00CB27F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706E8E" w:rsidRPr="00CB27F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B27F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B27F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B27F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B27F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B27F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B27F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CB27F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B27F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bookmarkStart w:id="0" w:name="_GoBack"/>
      <w:bookmarkEnd w:id="0"/>
      <w:proofErr w:type="gramStart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B27F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B27F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B27F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B27F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27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B27F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B27F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B27F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B27F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CB27F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B27F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B27F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B27F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B27F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B27F0" w:rsidTr="00620E37">
        <w:tc>
          <w:tcPr>
            <w:tcW w:w="2660" w:type="dxa"/>
            <w:shd w:val="clear" w:color="auto" w:fill="auto"/>
          </w:tcPr>
          <w:p w:rsidR="00BC121E" w:rsidRPr="00CB27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B27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B27F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B27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B27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B27F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B27F0" w:rsidRDefault="00706E8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CB27F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B27F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B27F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B27F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B27F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B27F0" w:rsidRDefault="00106AC7" w:rsidP="00BC121E">
      <w:pPr>
        <w:rPr>
          <w:rFonts w:ascii="Arial Narrow" w:hAnsi="Arial Narrow"/>
        </w:rPr>
      </w:pPr>
    </w:p>
    <w:sectPr w:rsidR="00106AC7" w:rsidRPr="00CB27F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8F4" w:rsidRDefault="006E28F4">
      <w:r>
        <w:separator/>
      </w:r>
    </w:p>
  </w:endnote>
  <w:endnote w:type="continuationSeparator" w:id="0">
    <w:p w:rsidR="006E28F4" w:rsidRDefault="006E2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7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7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8E" w:rsidRDefault="00706E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8F4" w:rsidRDefault="006E28F4">
      <w:r>
        <w:separator/>
      </w:r>
    </w:p>
  </w:footnote>
  <w:footnote w:type="continuationSeparator" w:id="0">
    <w:p w:rsidR="006E28F4" w:rsidRDefault="006E28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8E" w:rsidRDefault="00706E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8E" w:rsidRDefault="00706E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8E" w:rsidRDefault="00706E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8F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28F4"/>
    <w:rsid w:val="0070113A"/>
    <w:rsid w:val="00706E8E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27F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4DF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D03C4-31E5-486F-A28C-FBB4FBCD1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2022-10-18T09:34:00Z</dcterms:created>
  <dcterms:modified xsi:type="dcterms:W3CDTF">2022-10-18T09:34:00Z</dcterms:modified>
</cp:coreProperties>
</file>