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9F808" w14:textId="77777777" w:rsidR="00D665F5" w:rsidRPr="00355C9D" w:rsidRDefault="00CD303D" w:rsidP="007018D0">
      <w:pPr>
        <w:jc w:val="right"/>
        <w:rPr>
          <w:rFonts w:ascii="Arial" w:hAnsi="Arial" w:cs="Arial"/>
          <w:sz w:val="24"/>
          <w:szCs w:val="24"/>
        </w:rPr>
      </w:pPr>
      <w:r w:rsidRPr="00CD303D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CD303D">
        <w:rPr>
          <w:rFonts w:ascii="Arial" w:hAnsi="Arial" w:cs="Arial"/>
          <w:sz w:val="24"/>
          <w:szCs w:val="24"/>
        </w:rPr>
        <w:t>2022-10-19</w:t>
      </w:r>
    </w:p>
    <w:p w14:paraId="71752190" w14:textId="77777777" w:rsidR="00CD303D" w:rsidRPr="00CD303D" w:rsidRDefault="00CD303D" w:rsidP="007018D0">
      <w:pPr>
        <w:rPr>
          <w:rFonts w:ascii="Arial" w:hAnsi="Arial" w:cs="Arial"/>
          <w:b/>
          <w:bCs/>
          <w:sz w:val="24"/>
          <w:szCs w:val="24"/>
        </w:rPr>
      </w:pPr>
      <w:r w:rsidRPr="00CD303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59594E3" w14:textId="77777777" w:rsidR="00D665F5" w:rsidRPr="00355C9D" w:rsidRDefault="00CD303D" w:rsidP="007018D0">
      <w:pPr>
        <w:rPr>
          <w:rFonts w:ascii="Arial" w:hAnsi="Arial" w:cs="Arial"/>
          <w:b/>
          <w:bCs/>
          <w:sz w:val="24"/>
          <w:szCs w:val="24"/>
        </w:rPr>
      </w:pPr>
      <w:r w:rsidRPr="00CD303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67DA0CE" w14:textId="77777777" w:rsidR="00D665F5" w:rsidRPr="00355C9D" w:rsidRDefault="00CD303D" w:rsidP="007018D0">
      <w:pPr>
        <w:rPr>
          <w:rFonts w:ascii="Arial" w:hAnsi="Arial" w:cs="Arial"/>
          <w:sz w:val="24"/>
          <w:szCs w:val="24"/>
        </w:rPr>
      </w:pPr>
      <w:r w:rsidRPr="00CD303D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D303D">
        <w:rPr>
          <w:rFonts w:ascii="Arial" w:hAnsi="Arial" w:cs="Arial"/>
          <w:sz w:val="24"/>
          <w:szCs w:val="24"/>
        </w:rPr>
        <w:t>7/19</w:t>
      </w:r>
    </w:p>
    <w:p w14:paraId="5C8EDE98" w14:textId="77777777" w:rsidR="00D665F5" w:rsidRPr="00355C9D" w:rsidRDefault="00CD303D" w:rsidP="007018D0">
      <w:pPr>
        <w:rPr>
          <w:rFonts w:ascii="Arial" w:hAnsi="Arial" w:cs="Arial"/>
          <w:sz w:val="24"/>
          <w:szCs w:val="24"/>
        </w:rPr>
      </w:pPr>
      <w:r w:rsidRPr="00CD303D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D303D">
        <w:rPr>
          <w:rFonts w:ascii="Arial" w:hAnsi="Arial" w:cs="Arial"/>
          <w:sz w:val="24"/>
          <w:szCs w:val="24"/>
        </w:rPr>
        <w:t>Poznań</w:t>
      </w:r>
    </w:p>
    <w:p w14:paraId="75625EFF" w14:textId="77777777" w:rsidR="00D665F5" w:rsidRPr="00355C9D" w:rsidRDefault="00D665F5" w:rsidP="007018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E34516" w14:textId="77777777" w:rsidR="00D665F5" w:rsidRPr="00355C9D" w:rsidRDefault="00D665F5" w:rsidP="007018D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EDE3EEC" w14:textId="77777777" w:rsidR="00A80738" w:rsidRPr="00355C9D" w:rsidRDefault="00D665F5" w:rsidP="007018D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CD303D" w:rsidRPr="00CD303D">
        <w:rPr>
          <w:rFonts w:ascii="Arial" w:hAnsi="Arial" w:cs="Arial"/>
          <w:b/>
          <w:sz w:val="24"/>
          <w:szCs w:val="24"/>
        </w:rPr>
        <w:t>SZW/DZP/80/2022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F20CD16" w14:textId="77777777" w:rsidR="00A80738" w:rsidRPr="00355C9D" w:rsidRDefault="00A80738" w:rsidP="007018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8688775" w14:textId="77777777" w:rsidR="00A80738" w:rsidRPr="00355C9D" w:rsidRDefault="00A80738" w:rsidP="007018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D214B66" w14:textId="77777777" w:rsidR="00A80738" w:rsidRPr="00355C9D" w:rsidRDefault="00A80738" w:rsidP="007018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156753B" w14:textId="77777777" w:rsidR="00A80738" w:rsidRPr="00355C9D" w:rsidRDefault="00A80738" w:rsidP="007018D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6CDBFE92" w14:textId="77777777" w:rsidR="00A80738" w:rsidRPr="00355C9D" w:rsidRDefault="00A80738" w:rsidP="007018D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EC21256" w14:textId="198FBF65" w:rsidR="00C659E2" w:rsidRDefault="00C659E2" w:rsidP="007018D0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D303D" w:rsidRPr="00CD303D">
        <w:rPr>
          <w:rFonts w:ascii="Arial" w:hAnsi="Arial" w:cs="Arial"/>
          <w:sz w:val="24"/>
          <w:szCs w:val="24"/>
        </w:rPr>
        <w:t>podstawowy</w:t>
      </w:r>
      <w:r w:rsidR="007018D0">
        <w:rPr>
          <w:rFonts w:ascii="Arial" w:hAnsi="Arial" w:cs="Arial"/>
          <w:sz w:val="24"/>
          <w:szCs w:val="24"/>
        </w:rPr>
        <w:t>m</w:t>
      </w:r>
      <w:r w:rsidR="00CD303D" w:rsidRPr="00CD303D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3AAE5710" w14:textId="77777777" w:rsidR="007018D0" w:rsidRPr="00355C9D" w:rsidRDefault="007018D0" w:rsidP="007018D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64656D2" w14:textId="268DB7E1" w:rsidR="00A80738" w:rsidRDefault="00CD303D" w:rsidP="007018D0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CD303D">
        <w:rPr>
          <w:rFonts w:ascii="Arial" w:hAnsi="Arial" w:cs="Arial"/>
          <w:b/>
          <w:szCs w:val="24"/>
        </w:rPr>
        <w:t>Sukcesywna dostawa środków higienicznych na potrzeby Szpitala Wojewódzkiego w Poznaniu</w:t>
      </w:r>
    </w:p>
    <w:p w14:paraId="25D40A42" w14:textId="77777777" w:rsidR="007018D0" w:rsidRPr="00355C9D" w:rsidRDefault="007018D0" w:rsidP="007018D0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7261E10D" w14:textId="77777777" w:rsidR="007018D0" w:rsidRDefault="00D665F5" w:rsidP="007018D0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D303D" w:rsidRPr="00CD303D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F4D92DD" w14:textId="4AFFFB16" w:rsidR="007018D0" w:rsidRPr="007018D0" w:rsidRDefault="007018D0" w:rsidP="007018D0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7018D0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7018D0">
        <w:rPr>
          <w:rFonts w:ascii="Arial" w:hAnsi="Arial" w:cs="Arial"/>
          <w:sz w:val="24"/>
          <w:szCs w:val="24"/>
        </w:rPr>
        <w:t>128</w:t>
      </w:r>
      <w:r>
        <w:rPr>
          <w:rFonts w:ascii="Arial" w:hAnsi="Arial" w:cs="Arial"/>
          <w:sz w:val="24"/>
          <w:szCs w:val="24"/>
        </w:rPr>
        <w:t xml:space="preserve"> </w:t>
      </w:r>
      <w:r w:rsidRPr="007018D0">
        <w:rPr>
          <w:rFonts w:ascii="Arial" w:hAnsi="Arial" w:cs="Arial"/>
          <w:sz w:val="24"/>
          <w:szCs w:val="24"/>
        </w:rPr>
        <w:t>208,48 zł brutto</w:t>
      </w:r>
      <w:r>
        <w:rPr>
          <w:rFonts w:ascii="Arial" w:hAnsi="Arial" w:cs="Arial"/>
          <w:sz w:val="24"/>
          <w:szCs w:val="24"/>
        </w:rPr>
        <w:t>.</w:t>
      </w:r>
      <w:r w:rsidRPr="007018D0">
        <w:rPr>
          <w:rFonts w:ascii="Arial" w:hAnsi="Arial" w:cs="Arial"/>
          <w:sz w:val="24"/>
          <w:szCs w:val="24"/>
        </w:rPr>
        <w:t xml:space="preserve"> </w:t>
      </w:r>
    </w:p>
    <w:p w14:paraId="0CEABA68" w14:textId="5B66101C" w:rsidR="00A80738" w:rsidRPr="00355C9D" w:rsidRDefault="00D665F5" w:rsidP="007018D0">
      <w:pPr>
        <w:jc w:val="both"/>
        <w:rPr>
          <w:rFonts w:ascii="Arial" w:hAnsi="Arial" w:cs="Arial"/>
          <w:sz w:val="24"/>
          <w:szCs w:val="24"/>
        </w:rPr>
      </w:pPr>
      <w:r w:rsidRPr="007018D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018D0">
        <w:rPr>
          <w:rFonts w:ascii="Arial" w:hAnsi="Arial" w:cs="Arial"/>
          <w:sz w:val="24"/>
          <w:szCs w:val="24"/>
        </w:rPr>
        <w:t xml:space="preserve"> w dniu </w:t>
      </w:r>
      <w:r w:rsidR="00CD303D" w:rsidRPr="007018D0">
        <w:rPr>
          <w:rFonts w:ascii="Arial" w:hAnsi="Arial" w:cs="Arial"/>
          <w:sz w:val="24"/>
          <w:szCs w:val="24"/>
        </w:rPr>
        <w:t>18/10/2022</w:t>
      </w:r>
      <w:r w:rsidR="00FF4AB1" w:rsidRPr="007018D0">
        <w:rPr>
          <w:rFonts w:ascii="Arial" w:hAnsi="Arial" w:cs="Arial"/>
          <w:sz w:val="24"/>
          <w:szCs w:val="24"/>
        </w:rPr>
        <w:t xml:space="preserve"> o godz. </w:t>
      </w:r>
      <w:r w:rsidR="00CD303D" w:rsidRPr="007018D0">
        <w:rPr>
          <w:rFonts w:ascii="Arial" w:hAnsi="Arial" w:cs="Arial"/>
          <w:sz w:val="24"/>
          <w:szCs w:val="24"/>
        </w:rPr>
        <w:t>10:00</w:t>
      </w:r>
      <w:r w:rsidRPr="007018D0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035FA9BD" w14:textId="77777777" w:rsidTr="003F57CD">
        <w:tc>
          <w:tcPr>
            <w:tcW w:w="993" w:type="dxa"/>
            <w:shd w:val="clear" w:color="auto" w:fill="auto"/>
            <w:vAlign w:val="center"/>
          </w:tcPr>
          <w:p w14:paraId="23FDD198" w14:textId="77777777" w:rsidR="00D665F5" w:rsidRPr="00355C9D" w:rsidRDefault="00D665F5" w:rsidP="007018D0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B5E7555" w14:textId="77777777" w:rsidR="00D665F5" w:rsidRPr="00355C9D" w:rsidRDefault="00D665F5" w:rsidP="007018D0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C811CC" w14:textId="77777777" w:rsidR="00D665F5" w:rsidRPr="00355C9D" w:rsidRDefault="00D665F5" w:rsidP="007018D0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CD303D" w:rsidRPr="00355C9D" w14:paraId="78D86A71" w14:textId="77777777" w:rsidTr="0050230D">
        <w:tc>
          <w:tcPr>
            <w:tcW w:w="993" w:type="dxa"/>
            <w:shd w:val="clear" w:color="auto" w:fill="auto"/>
            <w:vAlign w:val="center"/>
          </w:tcPr>
          <w:p w14:paraId="07FF56FC" w14:textId="77777777" w:rsidR="00CD303D" w:rsidRPr="00355C9D" w:rsidRDefault="00CD303D" w:rsidP="007018D0">
            <w:pPr>
              <w:jc w:val="center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9B8B22C" w14:textId="77777777" w:rsidR="00CD303D" w:rsidRPr="00355C9D" w:rsidRDefault="00CD303D" w:rsidP="007018D0">
            <w:pPr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PPHU DAFI Adam Łobodziński</w:t>
            </w:r>
          </w:p>
          <w:p w14:paraId="6D983DC3" w14:textId="77777777" w:rsidR="00CD303D" w:rsidRPr="00355C9D" w:rsidRDefault="00CD303D" w:rsidP="007018D0">
            <w:pPr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Kombatantów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D303D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48664BE" w14:textId="77777777" w:rsidR="00CD303D" w:rsidRPr="00355C9D" w:rsidRDefault="00CD303D" w:rsidP="007018D0">
            <w:pPr>
              <w:jc w:val="both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15-110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D303D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D38D17" w14:textId="77777777" w:rsidR="00CD303D" w:rsidRPr="00355C9D" w:rsidRDefault="00CD303D" w:rsidP="007018D0">
            <w:pPr>
              <w:jc w:val="center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266 504.80 zł</w:t>
            </w:r>
          </w:p>
        </w:tc>
      </w:tr>
      <w:tr w:rsidR="00CD303D" w:rsidRPr="00355C9D" w14:paraId="52DB8A5B" w14:textId="77777777" w:rsidTr="0050230D">
        <w:tc>
          <w:tcPr>
            <w:tcW w:w="993" w:type="dxa"/>
            <w:shd w:val="clear" w:color="auto" w:fill="auto"/>
            <w:vAlign w:val="center"/>
          </w:tcPr>
          <w:p w14:paraId="21786F02" w14:textId="77777777" w:rsidR="00CD303D" w:rsidRPr="00355C9D" w:rsidRDefault="00CD303D" w:rsidP="007018D0">
            <w:pPr>
              <w:jc w:val="center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447603E" w14:textId="1718914F" w:rsidR="00CD303D" w:rsidRPr="00355C9D" w:rsidRDefault="00644EC5" w:rsidP="00701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PPHU </w:t>
            </w:r>
            <w:r w:rsidR="00CD303D" w:rsidRPr="00CD303D">
              <w:rPr>
                <w:rFonts w:ascii="Arial" w:hAnsi="Arial" w:cs="Arial"/>
              </w:rPr>
              <w:t>JOBIKO</w:t>
            </w:r>
            <w:r w:rsidR="007018D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DALKI</w:t>
            </w:r>
          </w:p>
          <w:p w14:paraId="6143ED0F" w14:textId="753B26FF" w:rsidR="00CD303D" w:rsidRPr="00355C9D" w:rsidRDefault="00644EC5" w:rsidP="00701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Os. Wichrowe 9</w:t>
            </w:r>
          </w:p>
          <w:p w14:paraId="05EA3DAE" w14:textId="77777777" w:rsidR="00CD303D" w:rsidRPr="00355C9D" w:rsidRDefault="00CD303D" w:rsidP="007018D0">
            <w:pPr>
              <w:jc w:val="both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62-200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D303D">
              <w:rPr>
                <w:rFonts w:ascii="Arial" w:hAnsi="Arial" w:cs="Arial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4CFEE7" w14:textId="77777777" w:rsidR="00CD303D" w:rsidRPr="00355C9D" w:rsidRDefault="00CD303D" w:rsidP="007018D0">
            <w:pPr>
              <w:jc w:val="center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320 893.82 zł</w:t>
            </w:r>
          </w:p>
        </w:tc>
      </w:tr>
      <w:tr w:rsidR="00CD303D" w:rsidRPr="00355C9D" w14:paraId="06321A05" w14:textId="77777777" w:rsidTr="0050230D">
        <w:tc>
          <w:tcPr>
            <w:tcW w:w="993" w:type="dxa"/>
            <w:shd w:val="clear" w:color="auto" w:fill="auto"/>
            <w:vAlign w:val="center"/>
          </w:tcPr>
          <w:p w14:paraId="4B57A5DE" w14:textId="77777777" w:rsidR="00CD303D" w:rsidRPr="00355C9D" w:rsidRDefault="00CD303D" w:rsidP="007018D0">
            <w:pPr>
              <w:jc w:val="center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C830332" w14:textId="7128B556" w:rsidR="00CD303D" w:rsidRPr="00355C9D" w:rsidRDefault="00644EC5" w:rsidP="00701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PPHU </w:t>
            </w:r>
            <w:r w:rsidR="00CD303D" w:rsidRPr="00CD303D">
              <w:rPr>
                <w:rFonts w:ascii="Arial" w:hAnsi="Arial" w:cs="Arial"/>
              </w:rPr>
              <w:t xml:space="preserve">Alga Paweł </w:t>
            </w:r>
            <w:proofErr w:type="spellStart"/>
            <w:r w:rsidR="00CD303D" w:rsidRPr="00CD303D">
              <w:rPr>
                <w:rFonts w:ascii="Arial" w:hAnsi="Arial" w:cs="Arial"/>
              </w:rPr>
              <w:t>Pinkowski</w:t>
            </w:r>
            <w:proofErr w:type="spellEnd"/>
          </w:p>
          <w:p w14:paraId="491E954B" w14:textId="3B52F64E" w:rsidR="00CD303D" w:rsidRPr="00355C9D" w:rsidRDefault="00CD303D" w:rsidP="007018D0">
            <w:pPr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Leśna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D303D">
              <w:rPr>
                <w:rFonts w:ascii="Arial" w:hAnsi="Arial" w:cs="Arial"/>
              </w:rPr>
              <w:t>18</w:t>
            </w:r>
            <w:r w:rsidR="00644EC5">
              <w:rPr>
                <w:rFonts w:ascii="Arial" w:hAnsi="Arial" w:cs="Arial"/>
              </w:rPr>
              <w:t>, Wierzbno</w:t>
            </w:r>
          </w:p>
          <w:p w14:paraId="3552291A" w14:textId="621F4D5F" w:rsidR="00CD303D" w:rsidRPr="00355C9D" w:rsidRDefault="00CD303D" w:rsidP="007018D0">
            <w:pPr>
              <w:jc w:val="both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63-430</w:t>
            </w:r>
            <w:r w:rsidRPr="00355C9D">
              <w:rPr>
                <w:rFonts w:ascii="Arial" w:hAnsi="Arial" w:cs="Arial"/>
              </w:rPr>
              <w:t xml:space="preserve"> </w:t>
            </w:r>
            <w:r w:rsidR="00644EC5">
              <w:rPr>
                <w:rFonts w:ascii="Arial" w:hAnsi="Arial" w:cs="Arial"/>
              </w:rPr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FF8F88" w14:textId="77777777" w:rsidR="00CD303D" w:rsidRPr="00355C9D" w:rsidRDefault="00CD303D" w:rsidP="007018D0">
            <w:pPr>
              <w:jc w:val="center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246 810.82 zł</w:t>
            </w:r>
          </w:p>
        </w:tc>
      </w:tr>
      <w:tr w:rsidR="00CD303D" w:rsidRPr="00355C9D" w14:paraId="772512B1" w14:textId="77777777" w:rsidTr="0050230D">
        <w:tc>
          <w:tcPr>
            <w:tcW w:w="993" w:type="dxa"/>
            <w:shd w:val="clear" w:color="auto" w:fill="auto"/>
            <w:vAlign w:val="center"/>
          </w:tcPr>
          <w:p w14:paraId="4B1CDB7A" w14:textId="77777777" w:rsidR="00CD303D" w:rsidRPr="00355C9D" w:rsidRDefault="00CD303D" w:rsidP="007018D0">
            <w:pPr>
              <w:jc w:val="center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2D1CB0DC" w14:textId="77777777" w:rsidR="00CD303D" w:rsidRPr="00355C9D" w:rsidRDefault="00CD303D" w:rsidP="007018D0">
            <w:pPr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 xml:space="preserve">PPHU JAREX Stanisław </w:t>
            </w:r>
            <w:proofErr w:type="spellStart"/>
            <w:r w:rsidRPr="00CD303D">
              <w:rPr>
                <w:rFonts w:ascii="Arial" w:hAnsi="Arial" w:cs="Arial"/>
              </w:rPr>
              <w:t>Felich</w:t>
            </w:r>
            <w:proofErr w:type="spellEnd"/>
          </w:p>
          <w:p w14:paraId="40B9C415" w14:textId="77777777" w:rsidR="00CD303D" w:rsidRPr="00355C9D" w:rsidRDefault="00CD303D" w:rsidP="007018D0">
            <w:pPr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Odolanowska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D303D">
              <w:rPr>
                <w:rFonts w:ascii="Arial" w:hAnsi="Arial" w:cs="Arial"/>
              </w:rPr>
              <w:t>60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1A44381" w14:textId="77777777" w:rsidR="00CD303D" w:rsidRPr="00355C9D" w:rsidRDefault="00CD303D" w:rsidP="007018D0">
            <w:pPr>
              <w:jc w:val="both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63-430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D303D">
              <w:rPr>
                <w:rFonts w:ascii="Arial" w:hAnsi="Arial" w:cs="Arial"/>
              </w:rPr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BE7898" w14:textId="77777777" w:rsidR="00CD303D" w:rsidRPr="00355C9D" w:rsidRDefault="00CD303D" w:rsidP="007018D0">
            <w:pPr>
              <w:jc w:val="center"/>
              <w:rPr>
                <w:rFonts w:ascii="Arial" w:hAnsi="Arial" w:cs="Arial"/>
              </w:rPr>
            </w:pPr>
            <w:r w:rsidRPr="00CD303D">
              <w:rPr>
                <w:rFonts w:ascii="Arial" w:hAnsi="Arial" w:cs="Arial"/>
              </w:rPr>
              <w:t>279 910.61 zł</w:t>
            </w:r>
          </w:p>
        </w:tc>
      </w:tr>
    </w:tbl>
    <w:p w14:paraId="644B0856" w14:textId="77777777" w:rsidR="0069085C" w:rsidRPr="00355C9D" w:rsidRDefault="0069085C" w:rsidP="007018D0">
      <w:pPr>
        <w:jc w:val="both"/>
        <w:rPr>
          <w:rFonts w:ascii="Arial" w:hAnsi="Arial" w:cs="Arial"/>
          <w:sz w:val="24"/>
        </w:rPr>
      </w:pPr>
    </w:p>
    <w:p w14:paraId="2D8BA4C8" w14:textId="77777777" w:rsidR="00577BC6" w:rsidRPr="00355C9D" w:rsidRDefault="00577BC6" w:rsidP="007018D0">
      <w:pPr>
        <w:jc w:val="both"/>
        <w:rPr>
          <w:rFonts w:ascii="Arial" w:hAnsi="Arial" w:cs="Arial"/>
          <w:sz w:val="24"/>
        </w:rPr>
      </w:pPr>
    </w:p>
    <w:p w14:paraId="613D68D1" w14:textId="5BC51EB5" w:rsidR="00A80738" w:rsidRDefault="00A80738" w:rsidP="007018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437EDFB" w14:textId="60B1830F" w:rsidR="00926791" w:rsidRDefault="00926791" w:rsidP="007018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5778080" w14:textId="77777777" w:rsidR="00926791" w:rsidRDefault="00926791" w:rsidP="00926791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48988A4" w14:textId="77777777" w:rsidR="00926791" w:rsidRDefault="00926791" w:rsidP="009267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B4BC2C3" w14:textId="77777777" w:rsidR="00926791" w:rsidRDefault="00926791" w:rsidP="00926791">
      <w:pPr>
        <w:ind w:firstLine="425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Piotr Nowicki</w:t>
      </w:r>
    </w:p>
    <w:p w14:paraId="14FDBE3A" w14:textId="77777777" w:rsidR="00926791" w:rsidRPr="00355C9D" w:rsidRDefault="00926791" w:rsidP="007018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926791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6D113" w14:textId="77777777" w:rsidR="00DE6696" w:rsidRDefault="00DE6696">
      <w:r>
        <w:separator/>
      </w:r>
    </w:p>
  </w:endnote>
  <w:endnote w:type="continuationSeparator" w:id="0">
    <w:p w14:paraId="16E30886" w14:textId="77777777" w:rsidR="00DE6696" w:rsidRDefault="00DE6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374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64D3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92DCF" w14:textId="1A40FC28" w:rsidR="009F189D" w:rsidRDefault="009267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26735E" wp14:editId="714FB78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07073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BAF48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987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00B961" w14:textId="77777777" w:rsidR="009F189D" w:rsidRDefault="009F189D">
    <w:pPr>
      <w:pStyle w:val="Stopka"/>
      <w:tabs>
        <w:tab w:val="clear" w:pos="4536"/>
      </w:tabs>
      <w:jc w:val="center"/>
    </w:pPr>
  </w:p>
  <w:p w14:paraId="74D4A3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D498E" w14:textId="77777777" w:rsidR="00DE6696" w:rsidRDefault="00DE6696">
      <w:r>
        <w:separator/>
      </w:r>
    </w:p>
  </w:footnote>
  <w:footnote w:type="continuationSeparator" w:id="0">
    <w:p w14:paraId="4C24012B" w14:textId="77777777" w:rsidR="00DE6696" w:rsidRDefault="00DE6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41229" w14:textId="77777777" w:rsidR="00CD303D" w:rsidRDefault="00CD30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97490" w14:textId="77777777" w:rsidR="00CD303D" w:rsidRDefault="00CD30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9963C" w14:textId="77777777" w:rsidR="00CD303D" w:rsidRDefault="00CD30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96"/>
    <w:rsid w:val="00007727"/>
    <w:rsid w:val="00017720"/>
    <w:rsid w:val="00035488"/>
    <w:rsid w:val="000A30F4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4EC5"/>
    <w:rsid w:val="0069085C"/>
    <w:rsid w:val="007018D0"/>
    <w:rsid w:val="00843263"/>
    <w:rsid w:val="00861E75"/>
    <w:rsid w:val="008A26A5"/>
    <w:rsid w:val="00926791"/>
    <w:rsid w:val="009D19BD"/>
    <w:rsid w:val="009F189D"/>
    <w:rsid w:val="00A80738"/>
    <w:rsid w:val="00C236D3"/>
    <w:rsid w:val="00C659E2"/>
    <w:rsid w:val="00CB0802"/>
    <w:rsid w:val="00CD303D"/>
    <w:rsid w:val="00D665F5"/>
    <w:rsid w:val="00D7128F"/>
    <w:rsid w:val="00DE669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5CD555"/>
  <w15:chartTrackingRefBased/>
  <w15:docId w15:val="{B32D1564-294D-4AE5-AFB8-BD2437771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8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2022-10-19T07:25:00Z</cp:lastPrinted>
  <dcterms:created xsi:type="dcterms:W3CDTF">2022-10-19T07:26:00Z</dcterms:created>
  <dcterms:modified xsi:type="dcterms:W3CDTF">2022-10-19T07:26:00Z</dcterms:modified>
</cp:coreProperties>
</file>