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CD763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F2527F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7BFA4F6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40EFFBE8" w14:textId="77777777" w:rsidTr="005844F6">
        <w:tc>
          <w:tcPr>
            <w:tcW w:w="9104" w:type="dxa"/>
            <w:shd w:val="clear" w:color="auto" w:fill="F2F2F2"/>
          </w:tcPr>
          <w:p w14:paraId="0E2873D2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19FCB1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A3F536C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F1DD0">
        <w:rPr>
          <w:sz w:val="22"/>
          <w:szCs w:val="22"/>
        </w:rPr>
        <w:t xml:space="preserve">                    </w:t>
      </w:r>
      <w:r w:rsidRPr="00525EFF">
        <w:rPr>
          <w:sz w:val="22"/>
          <w:szCs w:val="22"/>
        </w:rPr>
        <w:t xml:space="preserve">w trybie </w:t>
      </w:r>
      <w:r w:rsidR="00A80338" w:rsidRPr="00A80338">
        <w:rPr>
          <w:sz w:val="22"/>
          <w:szCs w:val="22"/>
        </w:rPr>
        <w:t>podstawowy</w:t>
      </w:r>
      <w:r w:rsidR="00EF1DD0">
        <w:rPr>
          <w:sz w:val="22"/>
          <w:szCs w:val="22"/>
        </w:rPr>
        <w:t>m</w:t>
      </w:r>
      <w:r w:rsidR="00A80338" w:rsidRPr="00A80338">
        <w:rPr>
          <w:sz w:val="22"/>
          <w:szCs w:val="22"/>
        </w:rPr>
        <w:t xml:space="preserve"> bez negocjacji - art. 275 pkt. 1 ustawy </w:t>
      </w:r>
      <w:proofErr w:type="spellStart"/>
      <w:r w:rsidR="00A80338" w:rsidRPr="00A80338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6A70522A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80338" w:rsidRPr="00A80338">
        <w:rPr>
          <w:b/>
          <w:sz w:val="22"/>
          <w:szCs w:val="22"/>
        </w:rPr>
        <w:t>Wsparcie serwisowe dla systemu Eskulap i Impuls, subskrypcja na aktualizację posiadanego oprogramowania systemu informatycznego (KS-MEDIS, KS-SOMED, KSW-ASW) oraz świadczenie stałego serwisu eksploatacyjnego nad posiadanym oprogramowaniem (KS-MEDIS, KS-SOMED, KS-ASW)</w:t>
      </w:r>
      <w:r w:rsidRPr="00525EFF">
        <w:rPr>
          <w:sz w:val="22"/>
          <w:szCs w:val="22"/>
        </w:rPr>
        <w:t>”</w:t>
      </w:r>
    </w:p>
    <w:p w14:paraId="720CFFE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7C146C8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CC56429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BA05C53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380DD33A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202B76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D43407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7BFF061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56D2D6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874111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1809754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97570F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97C52C7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19BB7DF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3A2E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C2564E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6B93BCD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DE9BF54" w14:textId="77777777"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4B5DC0C6" w14:textId="77777777"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6B38197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4C217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1D06D57B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062C13F2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2A38A375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9E375D3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A80338" w:rsidRPr="007F3E87" w14:paraId="22E3C910" w14:textId="77777777" w:rsidTr="00700758">
        <w:tc>
          <w:tcPr>
            <w:tcW w:w="1559" w:type="dxa"/>
            <w:shd w:val="clear" w:color="auto" w:fill="auto"/>
            <w:vAlign w:val="center"/>
          </w:tcPr>
          <w:p w14:paraId="6405DACB" w14:textId="77777777" w:rsidR="00A80338" w:rsidRPr="007F3E87" w:rsidRDefault="00A80338" w:rsidP="0070075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80338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4FA77A35" w14:textId="77777777" w:rsidR="00A80338" w:rsidRPr="007F3E87" w:rsidRDefault="00A80338" w:rsidP="00700758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80338">
              <w:rPr>
                <w:sz w:val="22"/>
                <w:szCs w:val="22"/>
              </w:rPr>
              <w:t>Wsparcie serwisowe dla systemu Eskulap i Impuls</w:t>
            </w:r>
          </w:p>
          <w:p w14:paraId="670822A3" w14:textId="33DD0D1B" w:rsidR="00F2527F" w:rsidRPr="00191F09" w:rsidRDefault="00191F09" w:rsidP="00191F0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r w:rsidR="00A80338" w:rsidRPr="00191F09">
              <w:rPr>
                <w:b/>
                <w:bCs/>
                <w:sz w:val="22"/>
                <w:szCs w:val="22"/>
              </w:rPr>
              <w:t>cena (C)</w:t>
            </w:r>
            <w:r w:rsidR="00A80338" w:rsidRPr="00191F09">
              <w:rPr>
                <w:sz w:val="22"/>
                <w:szCs w:val="22"/>
              </w:rPr>
              <w:t xml:space="preserve"> za wykonanie </w:t>
            </w:r>
            <w:r w:rsidR="00A80338" w:rsidRPr="00191F09">
              <w:rPr>
                <w:b/>
                <w:sz w:val="22"/>
                <w:szCs w:val="22"/>
              </w:rPr>
              <w:t>zadania nr 1</w:t>
            </w:r>
            <w:r w:rsidR="00A80338" w:rsidRPr="00191F09">
              <w:rPr>
                <w:sz w:val="22"/>
                <w:szCs w:val="22"/>
              </w:rPr>
              <w:t xml:space="preserve"> </w:t>
            </w:r>
          </w:p>
          <w:p w14:paraId="3E25A9D2" w14:textId="77777777" w:rsidR="00F2527F" w:rsidRDefault="00A80338" w:rsidP="007007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netto</w:t>
            </w:r>
            <w:r w:rsidR="00F2527F">
              <w:rPr>
                <w:sz w:val="22"/>
                <w:szCs w:val="22"/>
              </w:rPr>
              <w:t xml:space="preserve">: </w:t>
            </w:r>
            <w:r w:rsidRPr="007F3E87">
              <w:rPr>
                <w:sz w:val="22"/>
                <w:szCs w:val="22"/>
              </w:rPr>
              <w:t xml:space="preserve"> ....................... zł </w:t>
            </w:r>
          </w:p>
          <w:p w14:paraId="45F0B8A0" w14:textId="77777777" w:rsidR="00A80338" w:rsidRPr="007F3E87" w:rsidRDefault="00A80338" w:rsidP="007007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3EE7BC13" w14:textId="77777777" w:rsidR="00A80338" w:rsidRPr="007F3E87" w:rsidRDefault="00A80338" w:rsidP="0070075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5B26F899" w14:textId="77777777" w:rsidR="00F2527F" w:rsidRDefault="00A80338" w:rsidP="00700758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1BDB4E" w14:textId="3BA4B2D3" w:rsidR="00A80338" w:rsidRDefault="00A80338" w:rsidP="00F2527F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 zł).</w:t>
            </w:r>
          </w:p>
          <w:p w14:paraId="386D1E5F" w14:textId="1308595B" w:rsidR="00191F09" w:rsidRPr="00191F09" w:rsidRDefault="00191F09" w:rsidP="00F2527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2.</w:t>
            </w:r>
            <w:r w:rsidRPr="00191F09">
              <w:rPr>
                <w:b/>
                <w:bCs/>
                <w:sz w:val="22"/>
                <w:szCs w:val="22"/>
              </w:rPr>
              <w:t>Wydłużenie godzin obsługi serwisowej</w:t>
            </w:r>
            <w:r w:rsidRPr="00191F09">
              <w:rPr>
                <w:sz w:val="22"/>
                <w:szCs w:val="22"/>
              </w:rPr>
              <w:t>……………</w:t>
            </w:r>
            <w:r>
              <w:rPr>
                <w:sz w:val="22"/>
                <w:szCs w:val="22"/>
              </w:rPr>
              <w:t>…. (zgodnie z II kryterium punktowanym)</w:t>
            </w:r>
          </w:p>
          <w:p w14:paraId="5DB8D41B" w14:textId="5FD60BA3" w:rsidR="00191F09" w:rsidRPr="00191F09" w:rsidRDefault="00191F09" w:rsidP="00F2527F">
            <w:pPr>
              <w:spacing w:after="60"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  <w:r w:rsidRPr="00191F09">
              <w:rPr>
                <w:b/>
                <w:bCs/>
                <w:sz w:val="22"/>
                <w:szCs w:val="22"/>
              </w:rPr>
              <w:t>Skrócenie czasu reakcji</w:t>
            </w:r>
            <w:r w:rsidRPr="00191F09">
              <w:rPr>
                <w:sz w:val="22"/>
                <w:szCs w:val="22"/>
              </w:rPr>
              <w:t>……………………………..</w:t>
            </w:r>
            <w:r>
              <w:rPr>
                <w:sz w:val="22"/>
                <w:szCs w:val="22"/>
              </w:rPr>
              <w:t>(zgodnie z III kryterium punktowanym)</w:t>
            </w:r>
          </w:p>
          <w:p w14:paraId="24B8EB05" w14:textId="77777777" w:rsidR="00A046B6" w:rsidRPr="00A046B6" w:rsidRDefault="00A046B6" w:rsidP="00A046B6">
            <w:pPr>
              <w:spacing w:after="60" w:line="360" w:lineRule="auto"/>
              <w:rPr>
                <w:bCs/>
                <w:sz w:val="22"/>
                <w:szCs w:val="22"/>
              </w:rPr>
            </w:pPr>
            <w:r w:rsidRPr="00A046B6">
              <w:rPr>
                <w:bCs/>
                <w:sz w:val="22"/>
                <w:szCs w:val="22"/>
              </w:rPr>
              <w:t>Termin wykonania umowy: 12 miesięcy od dnia 01.01.2023 r.</w:t>
            </w:r>
          </w:p>
          <w:p w14:paraId="651CF4AF" w14:textId="77777777" w:rsidR="00A046B6" w:rsidRPr="007F3E87" w:rsidRDefault="00A046B6" w:rsidP="00A046B6">
            <w:pPr>
              <w:spacing w:after="60" w:line="360" w:lineRule="auto"/>
              <w:rPr>
                <w:sz w:val="22"/>
                <w:szCs w:val="22"/>
              </w:rPr>
            </w:pPr>
            <w:r w:rsidRPr="00A046B6">
              <w:rPr>
                <w:bCs/>
                <w:sz w:val="22"/>
                <w:szCs w:val="22"/>
              </w:rPr>
              <w:t>Warunki płatności: 60 dni</w:t>
            </w:r>
          </w:p>
        </w:tc>
      </w:tr>
      <w:tr w:rsidR="00A80338" w:rsidRPr="007F3E87" w14:paraId="3AAB6E64" w14:textId="77777777" w:rsidTr="00700758">
        <w:tc>
          <w:tcPr>
            <w:tcW w:w="1559" w:type="dxa"/>
            <w:shd w:val="clear" w:color="auto" w:fill="auto"/>
            <w:vAlign w:val="center"/>
          </w:tcPr>
          <w:p w14:paraId="17A520C3" w14:textId="77777777" w:rsidR="00A80338" w:rsidRPr="007F3E87" w:rsidRDefault="00A80338" w:rsidP="0070075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80338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34E6AA4A" w14:textId="77777777" w:rsidR="00A80338" w:rsidRPr="007F3E87" w:rsidRDefault="00A80338" w:rsidP="00700758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80338">
              <w:rPr>
                <w:sz w:val="22"/>
                <w:szCs w:val="22"/>
              </w:rPr>
              <w:t>Świadczenie stałego serwisu eksploatacyjnego nad posiadanym oprogramowaniem (KS-MEDIS, KS-SOMED, KS-ASW).</w:t>
            </w:r>
          </w:p>
          <w:p w14:paraId="101F9D5F" w14:textId="77777777" w:rsidR="00F2527F" w:rsidRDefault="00A80338" w:rsidP="007007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91F09">
              <w:rPr>
                <w:b/>
                <w:bCs/>
                <w:sz w:val="22"/>
                <w:szCs w:val="22"/>
              </w:rPr>
              <w:t>cena (C)</w:t>
            </w:r>
            <w:r w:rsidRPr="007F3E87">
              <w:rPr>
                <w:sz w:val="22"/>
                <w:szCs w:val="22"/>
              </w:rPr>
              <w:t xml:space="preserve"> za wykonanie </w:t>
            </w:r>
            <w:r w:rsidRPr="00F2527F">
              <w:rPr>
                <w:b/>
                <w:sz w:val="22"/>
                <w:szCs w:val="22"/>
              </w:rPr>
              <w:t>zadania nr 2</w:t>
            </w:r>
            <w:r w:rsidRPr="007F3E87">
              <w:rPr>
                <w:sz w:val="22"/>
                <w:szCs w:val="22"/>
              </w:rPr>
              <w:t xml:space="preserve"> </w:t>
            </w:r>
          </w:p>
          <w:p w14:paraId="27E4F9BD" w14:textId="77777777" w:rsidR="00F2527F" w:rsidRDefault="00A80338" w:rsidP="007007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netto</w:t>
            </w:r>
            <w:r w:rsidR="00F2527F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 ....................... zł </w:t>
            </w:r>
          </w:p>
          <w:p w14:paraId="164D924B" w14:textId="77777777" w:rsidR="00A80338" w:rsidRPr="007F3E87" w:rsidRDefault="00A80338" w:rsidP="007007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 zł),</w:t>
            </w:r>
          </w:p>
          <w:p w14:paraId="38F1F76D" w14:textId="77777777" w:rsidR="00A80338" w:rsidRPr="007F3E87" w:rsidRDefault="00A80338" w:rsidP="0070075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35ADE292" w14:textId="77777777" w:rsidR="00F2527F" w:rsidRDefault="00A80338" w:rsidP="00700758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AD9C9F0" w14:textId="77777777" w:rsidR="00A80338" w:rsidRDefault="00A80338" w:rsidP="00F2527F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 zł).</w:t>
            </w:r>
          </w:p>
          <w:p w14:paraId="4024E04B" w14:textId="77777777" w:rsidR="00A046B6" w:rsidRPr="00A046B6" w:rsidRDefault="00A046B6" w:rsidP="00A046B6">
            <w:pPr>
              <w:spacing w:after="60" w:line="360" w:lineRule="auto"/>
              <w:rPr>
                <w:bCs/>
                <w:sz w:val="22"/>
                <w:szCs w:val="22"/>
              </w:rPr>
            </w:pPr>
            <w:r w:rsidRPr="00A046B6">
              <w:rPr>
                <w:bCs/>
                <w:sz w:val="22"/>
                <w:szCs w:val="22"/>
              </w:rPr>
              <w:t>Termin wykonania umowy: 12 miesięcy od dnia 01.01.2023 r.</w:t>
            </w:r>
          </w:p>
          <w:p w14:paraId="61BD6A7F" w14:textId="77777777" w:rsidR="00A046B6" w:rsidRPr="007F3E87" w:rsidRDefault="00A046B6" w:rsidP="00A046B6">
            <w:pPr>
              <w:spacing w:after="60" w:line="360" w:lineRule="auto"/>
              <w:rPr>
                <w:sz w:val="22"/>
                <w:szCs w:val="22"/>
              </w:rPr>
            </w:pPr>
            <w:r w:rsidRPr="00A046B6">
              <w:rPr>
                <w:bCs/>
                <w:sz w:val="22"/>
                <w:szCs w:val="22"/>
              </w:rPr>
              <w:t>Warunki płatności: 60 dni</w:t>
            </w:r>
          </w:p>
        </w:tc>
      </w:tr>
      <w:tr w:rsidR="00A80338" w:rsidRPr="007F3E87" w14:paraId="13E30AF7" w14:textId="77777777" w:rsidTr="00700758">
        <w:tc>
          <w:tcPr>
            <w:tcW w:w="1559" w:type="dxa"/>
            <w:shd w:val="clear" w:color="auto" w:fill="auto"/>
            <w:vAlign w:val="center"/>
          </w:tcPr>
          <w:p w14:paraId="5DB6CD84" w14:textId="77777777" w:rsidR="00A80338" w:rsidRPr="007F3E87" w:rsidRDefault="00A80338" w:rsidP="0070075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80338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14:paraId="48F71CF7" w14:textId="77777777" w:rsidR="00A80338" w:rsidRPr="007F3E87" w:rsidRDefault="00A80338" w:rsidP="00700758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80338">
              <w:rPr>
                <w:sz w:val="22"/>
                <w:szCs w:val="22"/>
              </w:rPr>
              <w:t>Subskrypcja na aktualizację posiadanego oprogramowania systemu informatycznego (KS-MEDIS, KS-SOMED, KS-ASW)</w:t>
            </w:r>
          </w:p>
          <w:p w14:paraId="4B1F0BAB" w14:textId="77777777" w:rsidR="00F2527F" w:rsidRDefault="00A80338" w:rsidP="007007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91F09">
              <w:rPr>
                <w:b/>
                <w:bCs/>
                <w:sz w:val="22"/>
                <w:szCs w:val="22"/>
              </w:rPr>
              <w:t>cena (C)</w:t>
            </w:r>
            <w:r w:rsidRPr="007F3E87">
              <w:rPr>
                <w:sz w:val="22"/>
                <w:szCs w:val="22"/>
              </w:rPr>
              <w:t xml:space="preserve"> za wykonanie </w:t>
            </w:r>
            <w:r w:rsidRPr="00F2527F">
              <w:rPr>
                <w:b/>
                <w:sz w:val="22"/>
                <w:szCs w:val="22"/>
              </w:rPr>
              <w:t>zadania nr 3</w:t>
            </w:r>
          </w:p>
          <w:p w14:paraId="010F7418" w14:textId="77777777" w:rsidR="00F2527F" w:rsidRDefault="00A80338" w:rsidP="007007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netto</w:t>
            </w:r>
            <w:r w:rsidR="00F2527F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 ....................... zł </w:t>
            </w:r>
          </w:p>
          <w:p w14:paraId="48E56F72" w14:textId="77777777" w:rsidR="00A80338" w:rsidRPr="007F3E87" w:rsidRDefault="00A80338" w:rsidP="007007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</w:t>
            </w:r>
            <w:r w:rsidR="00F2527F"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..................... zł),</w:t>
            </w:r>
          </w:p>
          <w:p w14:paraId="24F14122" w14:textId="77777777" w:rsidR="00A80338" w:rsidRPr="007F3E87" w:rsidRDefault="00A80338" w:rsidP="0070075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565C76B0" w14:textId="77777777" w:rsidR="00F2527F" w:rsidRDefault="00A80338" w:rsidP="00700758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344226C3" w14:textId="77777777" w:rsidR="00A80338" w:rsidRDefault="00A80338" w:rsidP="00F2527F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 zł).</w:t>
            </w:r>
          </w:p>
          <w:p w14:paraId="68D5E519" w14:textId="77777777" w:rsidR="00F2527F" w:rsidRPr="00F2527F" w:rsidRDefault="00F2527F" w:rsidP="00F2527F">
            <w:pPr>
              <w:spacing w:after="60" w:line="360" w:lineRule="auto"/>
              <w:rPr>
                <w:bCs/>
                <w:sz w:val="22"/>
                <w:szCs w:val="22"/>
              </w:rPr>
            </w:pPr>
            <w:r w:rsidRPr="00F2527F">
              <w:rPr>
                <w:bCs/>
                <w:sz w:val="22"/>
                <w:szCs w:val="22"/>
              </w:rPr>
              <w:t>Wyliczona zgodnie z tabelą formularza cenowego</w:t>
            </w:r>
            <w:r>
              <w:rPr>
                <w:bCs/>
                <w:sz w:val="22"/>
                <w:szCs w:val="22"/>
              </w:rPr>
              <w:t xml:space="preserve"> (załącznik nr 11 do SWZ) </w:t>
            </w:r>
            <w:r w:rsidR="00A131BE">
              <w:rPr>
                <w:bCs/>
                <w:sz w:val="22"/>
                <w:szCs w:val="22"/>
              </w:rPr>
              <w:t>–</w:t>
            </w:r>
            <w:r>
              <w:rPr>
                <w:bCs/>
                <w:sz w:val="22"/>
                <w:szCs w:val="22"/>
              </w:rPr>
              <w:t xml:space="preserve"> stanowią</w:t>
            </w:r>
            <w:r w:rsidR="00A131BE">
              <w:rPr>
                <w:bCs/>
                <w:sz w:val="22"/>
                <w:szCs w:val="22"/>
              </w:rPr>
              <w:t>cy załącznik do oferty</w:t>
            </w:r>
          </w:p>
          <w:p w14:paraId="70C2DD40" w14:textId="77777777" w:rsidR="00F2527F" w:rsidRPr="00F2527F" w:rsidRDefault="00F2527F" w:rsidP="00F2527F">
            <w:pPr>
              <w:spacing w:after="60" w:line="360" w:lineRule="auto"/>
              <w:rPr>
                <w:bCs/>
                <w:sz w:val="22"/>
                <w:szCs w:val="22"/>
              </w:rPr>
            </w:pPr>
            <w:r w:rsidRPr="00F2527F">
              <w:rPr>
                <w:bCs/>
                <w:sz w:val="22"/>
                <w:szCs w:val="22"/>
              </w:rPr>
              <w:t xml:space="preserve">Termin wykonania umowy: 12 miesięcy od </w:t>
            </w:r>
            <w:r w:rsidR="00A046B6">
              <w:rPr>
                <w:bCs/>
                <w:sz w:val="22"/>
                <w:szCs w:val="22"/>
              </w:rPr>
              <w:t>dnia 01.01.2023 r.</w:t>
            </w:r>
          </w:p>
          <w:p w14:paraId="7EAED309" w14:textId="77777777" w:rsidR="00F2527F" w:rsidRPr="007F3E87" w:rsidRDefault="00F2527F" w:rsidP="00A046B6">
            <w:pPr>
              <w:spacing w:after="60" w:line="360" w:lineRule="auto"/>
              <w:rPr>
                <w:sz w:val="22"/>
                <w:szCs w:val="22"/>
              </w:rPr>
            </w:pPr>
            <w:r w:rsidRPr="00F2527F">
              <w:rPr>
                <w:bCs/>
                <w:sz w:val="22"/>
                <w:szCs w:val="22"/>
              </w:rPr>
              <w:t>Warunki płatności: 60 dni</w:t>
            </w:r>
          </w:p>
        </w:tc>
      </w:tr>
    </w:tbl>
    <w:p w14:paraId="0828619A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1035097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DB80C3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8BA7858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4A7AF4C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F9AA82B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FFCBCAB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DDEBF9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568EB0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0D705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118EA1F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2642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9AAB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6702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107A11F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A875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6296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E713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0EFE8E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8485A4F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0ABD88E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439D7A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A13751D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</w:p>
    <w:p w14:paraId="3780CA0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2D2547D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0C7D3B4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002E3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FA59B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5071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1F729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13F1256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783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8A9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8C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4D4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5A1E726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02B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EA9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80F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62F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D1796A2" w14:textId="77777777" w:rsidR="007D475B" w:rsidRPr="007D475B" w:rsidRDefault="007D475B" w:rsidP="00A131BE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6CFAAE0C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7F40375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727BF4BC" w14:textId="77777777" w:rsidTr="00DC336F">
        <w:tc>
          <w:tcPr>
            <w:tcW w:w="2551" w:type="dxa"/>
            <w:shd w:val="clear" w:color="auto" w:fill="auto"/>
            <w:vAlign w:val="center"/>
          </w:tcPr>
          <w:p w14:paraId="17359E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F0EB67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534D6D5" w14:textId="77777777" w:rsidTr="00DC336F">
        <w:tc>
          <w:tcPr>
            <w:tcW w:w="2551" w:type="dxa"/>
            <w:shd w:val="clear" w:color="auto" w:fill="auto"/>
            <w:vAlign w:val="center"/>
          </w:tcPr>
          <w:p w14:paraId="1868BEF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572EE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FAAAAEA" w14:textId="77777777" w:rsidTr="00DC336F">
        <w:tc>
          <w:tcPr>
            <w:tcW w:w="2551" w:type="dxa"/>
            <w:shd w:val="clear" w:color="auto" w:fill="auto"/>
            <w:vAlign w:val="center"/>
          </w:tcPr>
          <w:p w14:paraId="7722688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E117B0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696F53" w14:textId="77777777" w:rsidTr="00DC336F">
        <w:tc>
          <w:tcPr>
            <w:tcW w:w="2551" w:type="dxa"/>
            <w:shd w:val="clear" w:color="auto" w:fill="auto"/>
            <w:vAlign w:val="center"/>
          </w:tcPr>
          <w:p w14:paraId="516BC35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E312BC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AE08A8E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13306DC3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3EF9533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93BAAA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10FB74A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32F7892B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5D56170D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lastRenderedPageBreak/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ADA05" w14:textId="77777777" w:rsidR="00CE7F9E" w:rsidRDefault="00CE7F9E" w:rsidP="00FF57EE">
      <w:r>
        <w:separator/>
      </w:r>
    </w:p>
  </w:endnote>
  <w:endnote w:type="continuationSeparator" w:id="0">
    <w:p w14:paraId="7F776251" w14:textId="77777777" w:rsidR="00CE7F9E" w:rsidRDefault="00CE7F9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B83AF" w14:textId="77777777" w:rsidR="00A80338" w:rsidRDefault="00A803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50A3E" w14:textId="77777777" w:rsidR="00A80338" w:rsidRDefault="00A8033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AFF3" w14:textId="77777777" w:rsidR="00A80338" w:rsidRDefault="00A803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F4528" w14:textId="77777777" w:rsidR="00CE7F9E" w:rsidRDefault="00CE7F9E" w:rsidP="00FF57EE">
      <w:r>
        <w:separator/>
      </w:r>
    </w:p>
  </w:footnote>
  <w:footnote w:type="continuationSeparator" w:id="0">
    <w:p w14:paraId="21354FC0" w14:textId="77777777" w:rsidR="00CE7F9E" w:rsidRDefault="00CE7F9E" w:rsidP="00FF57EE">
      <w:r>
        <w:continuationSeparator/>
      </w:r>
    </w:p>
  </w:footnote>
  <w:footnote w:id="1">
    <w:p w14:paraId="4B30E880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E544D7E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32DB030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ACD245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AF7DDA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AB835" w14:textId="77777777" w:rsidR="00A80338" w:rsidRDefault="00A80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8F438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A80338">
      <w:rPr>
        <w:sz w:val="20"/>
        <w:szCs w:val="20"/>
      </w:rPr>
      <w:t>SZW/DZP/85/2022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0BBDF" w14:textId="77777777" w:rsidR="00A80338" w:rsidRDefault="00A803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232DF"/>
    <w:multiLevelType w:val="hybridMultilevel"/>
    <w:tmpl w:val="86F60194"/>
    <w:lvl w:ilvl="0" w:tplc="B1EC4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71504481">
    <w:abstractNumId w:val="2"/>
  </w:num>
  <w:num w:numId="2" w16cid:durableId="1787457603">
    <w:abstractNumId w:val="0"/>
  </w:num>
  <w:num w:numId="3" w16cid:durableId="20783845">
    <w:abstractNumId w:val="1"/>
  </w:num>
  <w:num w:numId="4" w16cid:durableId="1809080953">
    <w:abstractNumId w:val="4"/>
  </w:num>
  <w:num w:numId="5" w16cid:durableId="8068217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5E7"/>
    <w:rsid w:val="001063D3"/>
    <w:rsid w:val="0012230C"/>
    <w:rsid w:val="001435E7"/>
    <w:rsid w:val="00191F09"/>
    <w:rsid w:val="001C7D84"/>
    <w:rsid w:val="002214DB"/>
    <w:rsid w:val="00267D1F"/>
    <w:rsid w:val="002E612D"/>
    <w:rsid w:val="003355F1"/>
    <w:rsid w:val="003B769C"/>
    <w:rsid w:val="004D5A42"/>
    <w:rsid w:val="00525EFF"/>
    <w:rsid w:val="005844F6"/>
    <w:rsid w:val="005F6F5F"/>
    <w:rsid w:val="006B63D6"/>
    <w:rsid w:val="006C641D"/>
    <w:rsid w:val="006D09E0"/>
    <w:rsid w:val="006F369D"/>
    <w:rsid w:val="007D475B"/>
    <w:rsid w:val="007E331F"/>
    <w:rsid w:val="007F3E87"/>
    <w:rsid w:val="008F4457"/>
    <w:rsid w:val="009312B4"/>
    <w:rsid w:val="0097776D"/>
    <w:rsid w:val="00983D1D"/>
    <w:rsid w:val="009D75A8"/>
    <w:rsid w:val="00A046B6"/>
    <w:rsid w:val="00A131BE"/>
    <w:rsid w:val="00A50E18"/>
    <w:rsid w:val="00A80338"/>
    <w:rsid w:val="00AA39D6"/>
    <w:rsid w:val="00AE2ACB"/>
    <w:rsid w:val="00AF4AC3"/>
    <w:rsid w:val="00B47637"/>
    <w:rsid w:val="00B9086B"/>
    <w:rsid w:val="00BC4F99"/>
    <w:rsid w:val="00C22F7D"/>
    <w:rsid w:val="00CE3AE6"/>
    <w:rsid w:val="00CE7F9E"/>
    <w:rsid w:val="00D554C7"/>
    <w:rsid w:val="00DC336F"/>
    <w:rsid w:val="00E1735C"/>
    <w:rsid w:val="00EF1DD0"/>
    <w:rsid w:val="00F134D5"/>
    <w:rsid w:val="00F2527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C61AD2"/>
  <w15:chartTrackingRefBased/>
  <w15:docId w15:val="{E7C1EB69-BA13-46A4-8CC8-36ACE9C9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FD8CB-4B8B-4095-AF3B-8026333F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751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3</cp:revision>
  <dcterms:created xsi:type="dcterms:W3CDTF">2022-10-18T11:48:00Z</dcterms:created>
  <dcterms:modified xsi:type="dcterms:W3CDTF">2022-10-19T09:34:00Z</dcterms:modified>
</cp:coreProperties>
</file>