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880248" w:rsidRPr="00880248">
        <w:rPr>
          <w:rFonts w:ascii="Arial" w:hAnsi="Arial" w:cs="Arial"/>
          <w:bCs/>
          <w:i w:val="0"/>
          <w:szCs w:val="24"/>
        </w:rPr>
        <w:t>1</w:t>
      </w:r>
      <w:r w:rsidR="00C7763F">
        <w:rPr>
          <w:rFonts w:ascii="Arial" w:hAnsi="Arial" w:cs="Arial"/>
          <w:bCs/>
          <w:i w:val="0"/>
          <w:szCs w:val="24"/>
        </w:rPr>
        <w:t>4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80248" w:rsidRPr="00880248">
        <w:rPr>
          <w:rFonts w:ascii="Arial" w:hAnsi="Arial" w:cs="Arial"/>
          <w:b/>
          <w:sz w:val="24"/>
          <w:szCs w:val="24"/>
        </w:rPr>
        <w:t>SZW/DZP/85/2022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0248" w:rsidRPr="004B1027" w:rsidTr="00684F2D">
        <w:tc>
          <w:tcPr>
            <w:tcW w:w="9104" w:type="dxa"/>
            <w:shd w:val="clear" w:color="auto" w:fill="D9D9D9"/>
          </w:tcPr>
          <w:p w:rsidR="00880248" w:rsidRPr="004B1027" w:rsidRDefault="00880248" w:rsidP="00684F2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880248" w:rsidRPr="004B1027" w:rsidRDefault="00880248" w:rsidP="00684F2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880248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880248" w:rsidRPr="004B1027" w:rsidRDefault="00880248" w:rsidP="00684F2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880248" w:rsidRPr="004B1027" w:rsidRDefault="00880248" w:rsidP="00684F2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88024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880248">
        <w:rPr>
          <w:rFonts w:ascii="Arial" w:hAnsi="Arial" w:cs="Arial"/>
          <w:b/>
          <w:sz w:val="24"/>
          <w:szCs w:val="24"/>
        </w:rPr>
        <w:t>Wsparcie serwisowe dla systemu Eskulap i Impuls, subskrypcja na aktualizację posiadanego oprogramowania systemu informatycznego (KS-MEDIS, KS-SOMED, KSW-ASW) oraz świadczenie stałego serwisu eksploatacyjnego nad posiadanym oprogramowaniem (KS-MEDIS, KS-SOMED, KS-ASW)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lastRenderedPageBreak/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5C5" w:rsidRDefault="005935C5">
      <w:r>
        <w:separator/>
      </w:r>
    </w:p>
  </w:endnote>
  <w:endnote w:type="continuationSeparator" w:id="0">
    <w:p w:rsidR="005935C5" w:rsidRDefault="00593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56E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F1DB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E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6EA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248" w:rsidRDefault="008802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5C5" w:rsidRDefault="005935C5">
      <w:r>
        <w:separator/>
      </w:r>
    </w:p>
  </w:footnote>
  <w:footnote w:type="continuationSeparator" w:id="0">
    <w:p w:rsidR="005935C5" w:rsidRDefault="005935C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248" w:rsidRDefault="008802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248" w:rsidRDefault="008802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248" w:rsidRDefault="008802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4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35C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6EA1"/>
    <w:rsid w:val="00775E2B"/>
    <w:rsid w:val="007823E9"/>
    <w:rsid w:val="007951AD"/>
    <w:rsid w:val="007D36CE"/>
    <w:rsid w:val="008032C1"/>
    <w:rsid w:val="008460DE"/>
    <w:rsid w:val="00880248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7763F"/>
    <w:rsid w:val="00CB6204"/>
    <w:rsid w:val="00CC527A"/>
    <w:rsid w:val="00D36B4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AACAAD-9375-4946-9B34-06AB7821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A897C-99B9-47DF-8506-1E0EC969C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2022-10-18T11:14:00Z</dcterms:created>
  <dcterms:modified xsi:type="dcterms:W3CDTF">2022-10-18T11:14:00Z</dcterms:modified>
</cp:coreProperties>
</file>