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27717" w14:textId="77777777" w:rsidR="00DA2A7E" w:rsidRPr="003261E7" w:rsidRDefault="009A6061" w:rsidP="00DA2A7E">
      <w:pPr>
        <w:spacing w:after="240"/>
        <w:jc w:val="right"/>
        <w:rPr>
          <w:sz w:val="22"/>
          <w:szCs w:val="22"/>
        </w:rPr>
      </w:pPr>
      <w:r w:rsidRPr="009A6061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9A6061">
        <w:rPr>
          <w:sz w:val="22"/>
          <w:szCs w:val="22"/>
        </w:rPr>
        <w:t>2022-10-19</w:t>
      </w:r>
    </w:p>
    <w:p w14:paraId="715F8372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7842A14D" w14:textId="77777777" w:rsidR="009A6061" w:rsidRPr="009A6061" w:rsidRDefault="009A6061" w:rsidP="00DA2A7E">
      <w:pPr>
        <w:spacing w:after="40"/>
        <w:rPr>
          <w:b/>
          <w:bCs/>
          <w:sz w:val="22"/>
          <w:szCs w:val="22"/>
        </w:rPr>
      </w:pPr>
      <w:r w:rsidRPr="009A6061">
        <w:rPr>
          <w:b/>
          <w:bCs/>
          <w:sz w:val="22"/>
          <w:szCs w:val="22"/>
        </w:rPr>
        <w:t>Szpital Wojewódzki w Poznaniu</w:t>
      </w:r>
    </w:p>
    <w:p w14:paraId="2F32EE9A" w14:textId="77777777" w:rsidR="00DA2A7E" w:rsidRPr="003261E7" w:rsidRDefault="009A6061" w:rsidP="00DA2A7E">
      <w:pPr>
        <w:spacing w:after="40"/>
        <w:rPr>
          <w:b/>
          <w:bCs/>
          <w:sz w:val="22"/>
          <w:szCs w:val="22"/>
        </w:rPr>
      </w:pPr>
      <w:r w:rsidRPr="009A6061">
        <w:rPr>
          <w:b/>
          <w:bCs/>
          <w:sz w:val="22"/>
          <w:szCs w:val="22"/>
        </w:rPr>
        <w:t>Dział Zamówień Publicznych</w:t>
      </w:r>
    </w:p>
    <w:p w14:paraId="4FF84583" w14:textId="2D242118" w:rsidR="00DA2A7E" w:rsidRPr="003261E7" w:rsidRDefault="00D16C88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A6061" w:rsidRPr="009A6061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9A6061" w:rsidRPr="009A6061">
        <w:rPr>
          <w:sz w:val="22"/>
          <w:szCs w:val="22"/>
        </w:rPr>
        <w:t>7/19</w:t>
      </w:r>
    </w:p>
    <w:p w14:paraId="028F9BF1" w14:textId="77777777" w:rsidR="00DA2A7E" w:rsidRPr="003261E7" w:rsidRDefault="009A6061" w:rsidP="00DA2A7E">
      <w:pPr>
        <w:rPr>
          <w:sz w:val="22"/>
          <w:szCs w:val="22"/>
        </w:rPr>
      </w:pPr>
      <w:r w:rsidRPr="009A6061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9A6061">
        <w:rPr>
          <w:sz w:val="22"/>
          <w:szCs w:val="22"/>
        </w:rPr>
        <w:t>Poznań</w:t>
      </w:r>
    </w:p>
    <w:p w14:paraId="1A0FDAB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D46D42E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146D4E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562AD3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A6061" w:rsidRPr="003261E7" w14:paraId="1B6DFC38" w14:textId="77777777" w:rsidTr="002F31BC">
        <w:trPr>
          <w:trHeight w:val="638"/>
        </w:trPr>
        <w:tc>
          <w:tcPr>
            <w:tcW w:w="959" w:type="dxa"/>
            <w:shd w:val="clear" w:color="auto" w:fill="auto"/>
          </w:tcPr>
          <w:p w14:paraId="559BBDCB" w14:textId="77777777" w:rsidR="009A6061" w:rsidRPr="003261E7" w:rsidRDefault="009A6061" w:rsidP="002F3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CCF208" w14:textId="1299D9B1" w:rsidR="009A6061" w:rsidRPr="003261E7" w:rsidRDefault="009A6061" w:rsidP="002F31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6061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A6061">
              <w:rPr>
                <w:b/>
                <w:bCs/>
                <w:sz w:val="22"/>
                <w:szCs w:val="22"/>
              </w:rPr>
              <w:t>Przeglądy i naprawy aparatów do dializ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A6061">
              <w:rPr>
                <w:b/>
                <w:sz w:val="22"/>
                <w:szCs w:val="22"/>
              </w:rPr>
              <w:t>SZW/DZP/65/2022</w:t>
            </w:r>
          </w:p>
        </w:tc>
      </w:tr>
    </w:tbl>
    <w:p w14:paraId="6571A59E" w14:textId="77777777" w:rsidR="009A6061" w:rsidRPr="009A606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A6061" w:rsidRPr="009A6061">
        <w:rPr>
          <w:b/>
          <w:sz w:val="22"/>
          <w:szCs w:val="22"/>
        </w:rPr>
        <w:t>Szpital Wojewódzki w Poznaniu</w:t>
      </w:r>
    </w:p>
    <w:p w14:paraId="53EB7DDB" w14:textId="77777777" w:rsidR="00DA2A7E" w:rsidRDefault="009A6061" w:rsidP="00DA2A7E">
      <w:pPr>
        <w:spacing w:before="480" w:after="120" w:line="276" w:lineRule="auto"/>
        <w:jc w:val="both"/>
        <w:rPr>
          <w:sz w:val="22"/>
          <w:szCs w:val="22"/>
        </w:rPr>
      </w:pPr>
      <w:r w:rsidRPr="009A6061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9A6061">
        <w:rPr>
          <w:sz w:val="22"/>
          <w:szCs w:val="22"/>
        </w:rPr>
        <w:t>(t.j. Dz.U. z 2021r. poz. 1129 z późn. zm.)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0C482423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9A6061" w:rsidRPr="007240DA" w14:paraId="30311C2D" w14:textId="77777777" w:rsidTr="002F31BC">
        <w:tc>
          <w:tcPr>
            <w:tcW w:w="2660" w:type="dxa"/>
            <w:shd w:val="clear" w:color="auto" w:fill="auto"/>
          </w:tcPr>
          <w:p w14:paraId="469F0391" w14:textId="77777777" w:rsidR="009A6061" w:rsidRPr="007240DA" w:rsidRDefault="009A6061" w:rsidP="002F31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A6061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D58BBFF" w14:textId="334114FF" w:rsidR="009A6061" w:rsidRPr="007240DA" w:rsidRDefault="009A6061" w:rsidP="002F31B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9A6061">
              <w:rPr>
                <w:sz w:val="22"/>
                <w:szCs w:val="22"/>
              </w:rPr>
              <w:t xml:space="preserve">nie złożono żadnego wniosku o dopuszczenie do udziału </w:t>
            </w:r>
            <w:r w:rsidR="00D16C88">
              <w:rPr>
                <w:sz w:val="22"/>
                <w:szCs w:val="22"/>
              </w:rPr>
              <w:br/>
            </w:r>
            <w:r w:rsidRPr="009A6061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6712AB75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248A1C9" w14:textId="492CAFED" w:rsidR="00DA2A7E" w:rsidRPr="003261E7" w:rsidRDefault="00D16C88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 terminu składania ofert nie złożono żadnej oferty.</w:t>
      </w:r>
    </w:p>
    <w:p w14:paraId="32365778" w14:textId="77777777" w:rsidR="007264E3" w:rsidRDefault="007264E3" w:rsidP="007264E3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14:paraId="69C65229" w14:textId="77777777" w:rsidR="007264E3" w:rsidRDefault="007264E3" w:rsidP="007264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84AD83E" w14:textId="77777777" w:rsidR="007264E3" w:rsidRDefault="007264E3" w:rsidP="007264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A56AB32" w14:textId="77777777" w:rsidR="007264E3" w:rsidRDefault="007264E3" w:rsidP="007264E3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6012DA0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69C9651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5F609" w14:textId="77777777" w:rsidR="008861C4" w:rsidRDefault="008861C4">
      <w:r>
        <w:separator/>
      </w:r>
    </w:p>
  </w:endnote>
  <w:endnote w:type="continuationSeparator" w:id="0">
    <w:p w14:paraId="5A818106" w14:textId="77777777" w:rsidR="008861C4" w:rsidRDefault="00886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EAC1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3DF02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E8241" w14:textId="77777777" w:rsidR="003F0CBE" w:rsidRDefault="007264E3">
    <w:pPr>
      <w:pStyle w:val="Stopka"/>
      <w:tabs>
        <w:tab w:val="clear" w:pos="4536"/>
      </w:tabs>
      <w:jc w:val="center"/>
    </w:pPr>
    <w:r>
      <w:rPr>
        <w:noProof/>
      </w:rPr>
      <w:pict w14:anchorId="37681148">
        <v:line id="_x0000_s1025" style="position:absolute;left:0;text-align:left;z-index:251657728" from="-3.85pt,8.75pt" to="455.15pt,8.75pt"/>
      </w:pict>
    </w:r>
  </w:p>
  <w:p w14:paraId="7177B58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897A9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3EE192" w14:textId="77777777" w:rsidR="003F0CBE" w:rsidRDefault="003F0CBE">
    <w:pPr>
      <w:pStyle w:val="Stopka"/>
      <w:tabs>
        <w:tab w:val="clear" w:pos="4536"/>
      </w:tabs>
      <w:jc w:val="center"/>
    </w:pPr>
  </w:p>
  <w:p w14:paraId="0D607A3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D6ECB" w14:textId="77777777" w:rsidR="008861C4" w:rsidRDefault="008861C4">
      <w:r>
        <w:separator/>
      </w:r>
    </w:p>
  </w:footnote>
  <w:footnote w:type="continuationSeparator" w:id="0">
    <w:p w14:paraId="029FE7D3" w14:textId="77777777" w:rsidR="008861C4" w:rsidRDefault="00886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BB36E" w14:textId="77777777" w:rsidR="009A6061" w:rsidRDefault="009A60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CD1F0" w14:textId="77777777" w:rsidR="009A6061" w:rsidRDefault="009A60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E5BCF" w14:textId="77777777" w:rsidR="009A6061" w:rsidRDefault="009A60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4839701">
    <w:abstractNumId w:val="5"/>
  </w:num>
  <w:num w:numId="2" w16cid:durableId="379211046">
    <w:abstractNumId w:val="10"/>
  </w:num>
  <w:num w:numId="3" w16cid:durableId="1876308457">
    <w:abstractNumId w:val="4"/>
  </w:num>
  <w:num w:numId="4" w16cid:durableId="2006009790">
    <w:abstractNumId w:val="9"/>
  </w:num>
  <w:num w:numId="5" w16cid:durableId="70465878">
    <w:abstractNumId w:val="1"/>
  </w:num>
  <w:num w:numId="6" w16cid:durableId="1178620142">
    <w:abstractNumId w:val="2"/>
  </w:num>
  <w:num w:numId="7" w16cid:durableId="2026441481">
    <w:abstractNumId w:val="8"/>
  </w:num>
  <w:num w:numId="8" w16cid:durableId="310014721">
    <w:abstractNumId w:val="6"/>
  </w:num>
  <w:num w:numId="9" w16cid:durableId="1312831164">
    <w:abstractNumId w:val="3"/>
  </w:num>
  <w:num w:numId="10" w16cid:durableId="151216291">
    <w:abstractNumId w:val="0"/>
  </w:num>
  <w:num w:numId="11" w16cid:durableId="5950176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1C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264E3"/>
    <w:rsid w:val="0079556E"/>
    <w:rsid w:val="007A2D48"/>
    <w:rsid w:val="007F118B"/>
    <w:rsid w:val="008861C4"/>
    <w:rsid w:val="009553F8"/>
    <w:rsid w:val="009A6061"/>
    <w:rsid w:val="00A86662"/>
    <w:rsid w:val="00AF6582"/>
    <w:rsid w:val="00AF7988"/>
    <w:rsid w:val="00B1578C"/>
    <w:rsid w:val="00BA77A9"/>
    <w:rsid w:val="00BF7AFB"/>
    <w:rsid w:val="00CC422D"/>
    <w:rsid w:val="00CE52C3"/>
    <w:rsid w:val="00D16C8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044667"/>
  <w15:chartTrackingRefBased/>
  <w15:docId w15:val="{C8769CE4-7A2C-4DD9-BCD0-A6C433B55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2022-10-19T10:08:00Z</cp:lastPrinted>
  <dcterms:created xsi:type="dcterms:W3CDTF">2022-10-19T10:08:00Z</dcterms:created>
  <dcterms:modified xsi:type="dcterms:W3CDTF">2022-10-19T10:08:00Z</dcterms:modified>
</cp:coreProperties>
</file>