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BD5C5" w14:textId="77777777" w:rsidR="005F4BC0" w:rsidRDefault="0011781B" w:rsidP="004F079B">
      <w:pPr>
        <w:spacing w:after="240"/>
        <w:jc w:val="right"/>
        <w:rPr>
          <w:sz w:val="22"/>
          <w:szCs w:val="22"/>
        </w:rPr>
      </w:pPr>
      <w:r w:rsidRPr="0011781B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1781B">
        <w:rPr>
          <w:sz w:val="22"/>
          <w:szCs w:val="22"/>
        </w:rPr>
        <w:t>2022-10-20</w:t>
      </w:r>
    </w:p>
    <w:p w14:paraId="77B4C5C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6D151E24" w14:textId="77777777" w:rsidR="0011781B" w:rsidRPr="0011781B" w:rsidRDefault="0011781B">
      <w:pPr>
        <w:rPr>
          <w:b/>
          <w:bCs/>
          <w:sz w:val="22"/>
          <w:szCs w:val="22"/>
        </w:rPr>
      </w:pPr>
      <w:r w:rsidRPr="0011781B">
        <w:rPr>
          <w:b/>
          <w:bCs/>
          <w:sz w:val="22"/>
          <w:szCs w:val="22"/>
        </w:rPr>
        <w:t>Szpital Wojewódzki w Poznaniu</w:t>
      </w:r>
    </w:p>
    <w:p w14:paraId="5E322ECE" w14:textId="77777777" w:rsidR="00F16C50" w:rsidRPr="00D91931" w:rsidRDefault="0011781B">
      <w:pPr>
        <w:rPr>
          <w:b/>
          <w:bCs/>
          <w:sz w:val="22"/>
          <w:szCs w:val="22"/>
        </w:rPr>
      </w:pPr>
      <w:r w:rsidRPr="0011781B">
        <w:rPr>
          <w:b/>
          <w:bCs/>
          <w:sz w:val="22"/>
          <w:szCs w:val="22"/>
        </w:rPr>
        <w:t>Dział Zamówień Publicznych</w:t>
      </w:r>
    </w:p>
    <w:p w14:paraId="463A8C0C" w14:textId="5EA1C9F3" w:rsidR="00F16C50" w:rsidRPr="00BD5546" w:rsidRDefault="00F90A6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1781B" w:rsidRPr="0011781B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1781B" w:rsidRPr="0011781B">
        <w:rPr>
          <w:sz w:val="22"/>
          <w:szCs w:val="22"/>
        </w:rPr>
        <w:t>7/19</w:t>
      </w:r>
    </w:p>
    <w:p w14:paraId="4F1B81D3" w14:textId="77777777" w:rsidR="00F16C50" w:rsidRPr="00BD5546" w:rsidRDefault="0011781B">
      <w:pPr>
        <w:rPr>
          <w:sz w:val="22"/>
          <w:szCs w:val="22"/>
        </w:rPr>
      </w:pPr>
      <w:r w:rsidRPr="0011781B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1781B">
        <w:rPr>
          <w:sz w:val="22"/>
          <w:szCs w:val="22"/>
        </w:rPr>
        <w:t>Poznań</w:t>
      </w:r>
    </w:p>
    <w:p w14:paraId="02FA0D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E7EA7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1BA3B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1781B" w:rsidRPr="0011781B">
        <w:rPr>
          <w:bCs/>
          <w:sz w:val="22"/>
          <w:szCs w:val="22"/>
        </w:rPr>
        <w:t>SZW/DZP/69/2022/10</w:t>
      </w:r>
      <w:r w:rsidRPr="00D91931">
        <w:rPr>
          <w:sz w:val="22"/>
          <w:szCs w:val="22"/>
        </w:rPr>
        <w:tab/>
        <w:t xml:space="preserve"> </w:t>
      </w:r>
    </w:p>
    <w:p w14:paraId="2063857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03B04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98E2DF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E855F7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ABA40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BFA37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EFC62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F92AF6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1781B" w:rsidRPr="00607F9B" w14:paraId="3AAA13F3" w14:textId="77777777" w:rsidTr="00961300">
        <w:trPr>
          <w:trHeight w:val="638"/>
        </w:trPr>
        <w:tc>
          <w:tcPr>
            <w:tcW w:w="959" w:type="dxa"/>
            <w:shd w:val="clear" w:color="auto" w:fill="auto"/>
          </w:tcPr>
          <w:p w14:paraId="495FAA0E" w14:textId="77777777" w:rsidR="0011781B" w:rsidRPr="00607F9B" w:rsidRDefault="0011781B" w:rsidP="009613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0BB84B" w14:textId="3715B980" w:rsidR="0011781B" w:rsidRPr="00607F9B" w:rsidRDefault="0011781B" w:rsidP="009613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1781B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1781B">
              <w:rPr>
                <w:b/>
                <w:bCs/>
                <w:sz w:val="22"/>
                <w:szCs w:val="22"/>
              </w:rPr>
              <w:t>Przeglądy i naprawy aparatów USG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1781B">
              <w:rPr>
                <w:b/>
                <w:sz w:val="22"/>
                <w:szCs w:val="22"/>
              </w:rPr>
              <w:t>SZW/DZP/69/2022</w:t>
            </w:r>
          </w:p>
        </w:tc>
      </w:tr>
    </w:tbl>
    <w:p w14:paraId="29CC311D" w14:textId="77777777" w:rsidR="0011781B" w:rsidRPr="0011781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1781B" w:rsidRPr="0011781B">
        <w:rPr>
          <w:rFonts w:ascii="Times New Roman" w:hAnsi="Times New Roman"/>
          <w:b/>
          <w:szCs w:val="22"/>
        </w:rPr>
        <w:t>Szpital Wojewódzki w Poznaniu</w:t>
      </w:r>
    </w:p>
    <w:p w14:paraId="1984E53A" w14:textId="6647B14E" w:rsidR="004F079B" w:rsidRDefault="0011781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1781B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1781B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F90A6B">
        <w:rPr>
          <w:rFonts w:ascii="Times New Roman" w:hAnsi="Times New Roman"/>
          <w:szCs w:val="22"/>
        </w:rPr>
        <w:t xml:space="preserve"> </w:t>
      </w:r>
      <w:r w:rsidR="00F90A6B" w:rsidRPr="00F90A6B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F90A6B">
        <w:rPr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F90A6B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1A5AA4AF" w14:textId="6769E8DB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1781B" w:rsidRPr="0011781B">
        <w:rPr>
          <w:rFonts w:ascii="Times New Roman" w:hAnsi="Times New Roman"/>
          <w:b/>
          <w:szCs w:val="22"/>
        </w:rPr>
        <w:t>2022-10-21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1781B" w:rsidRPr="0011781B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1781B" w:rsidRPr="0011781B">
        <w:rPr>
          <w:rFonts w:ascii="Times New Roman" w:hAnsi="Times New Roman"/>
          <w:b/>
          <w:szCs w:val="22"/>
        </w:rPr>
        <w:t>2022-10-31</w:t>
      </w:r>
      <w:r w:rsidR="008365E9">
        <w:rPr>
          <w:rFonts w:ascii="Times New Roman" w:hAnsi="Times New Roman"/>
          <w:szCs w:val="22"/>
        </w:rPr>
        <w:t xml:space="preserve"> godz. </w:t>
      </w:r>
      <w:r w:rsidR="0011781B" w:rsidRPr="0011781B">
        <w:rPr>
          <w:rFonts w:ascii="Times New Roman" w:hAnsi="Times New Roman"/>
          <w:b/>
          <w:szCs w:val="22"/>
        </w:rPr>
        <w:t>09:00</w:t>
      </w:r>
    </w:p>
    <w:p w14:paraId="226C9369" w14:textId="65170C7F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1781B" w:rsidRPr="0011781B">
        <w:rPr>
          <w:rFonts w:ascii="Times New Roman" w:hAnsi="Times New Roman"/>
          <w:b/>
          <w:szCs w:val="22"/>
        </w:rPr>
        <w:t>2022-10-21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1781B" w:rsidRPr="0011781B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1781B" w:rsidRPr="0011781B">
        <w:rPr>
          <w:rFonts w:ascii="Times New Roman" w:hAnsi="Times New Roman"/>
          <w:b/>
          <w:szCs w:val="22"/>
        </w:rPr>
        <w:t>2022-10-31</w:t>
      </w:r>
      <w:r w:rsidR="008365E9">
        <w:rPr>
          <w:rFonts w:ascii="Times New Roman" w:hAnsi="Times New Roman"/>
          <w:szCs w:val="22"/>
        </w:rPr>
        <w:t xml:space="preserve"> godz. </w:t>
      </w:r>
      <w:r w:rsidR="0011781B" w:rsidRPr="0011781B">
        <w:rPr>
          <w:rFonts w:ascii="Times New Roman" w:hAnsi="Times New Roman"/>
          <w:b/>
          <w:szCs w:val="22"/>
        </w:rPr>
        <w:t>10:00</w:t>
      </w:r>
    </w:p>
    <w:p w14:paraId="3A5FE1B6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B62D04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8DDAA8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1896C01" w14:textId="77777777" w:rsidR="005A1E58" w:rsidRDefault="005A1E58" w:rsidP="005A1E5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50014BDD" w14:textId="77777777" w:rsidR="005A1E58" w:rsidRDefault="005A1E58" w:rsidP="005A1E5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CC82D88" w14:textId="77777777" w:rsidR="005A1E58" w:rsidRDefault="005A1E58" w:rsidP="005A1E5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687A8DB" w14:textId="77777777" w:rsidR="005A1E58" w:rsidRDefault="005A1E58" w:rsidP="005A1E5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AE402B8" w14:textId="22696D0E" w:rsidR="00F16C50" w:rsidRPr="0046562F" w:rsidRDefault="00F16C50" w:rsidP="005A1E58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CF927C" w14:textId="77777777" w:rsidR="00930352" w:rsidRDefault="00930352">
      <w:r>
        <w:separator/>
      </w:r>
    </w:p>
  </w:endnote>
  <w:endnote w:type="continuationSeparator" w:id="0">
    <w:p w14:paraId="54551B41" w14:textId="77777777" w:rsidR="00930352" w:rsidRDefault="00930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E2DB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3984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9F65ED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BA0758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4A09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FB910" w14:textId="77777777" w:rsidR="00930352" w:rsidRDefault="00930352">
      <w:r>
        <w:separator/>
      </w:r>
    </w:p>
  </w:footnote>
  <w:footnote w:type="continuationSeparator" w:id="0">
    <w:p w14:paraId="2FB6CAC1" w14:textId="77777777" w:rsidR="00930352" w:rsidRDefault="00930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EADA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5BB9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1C1B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725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352"/>
    <w:rsid w:val="0011781B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1E58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30352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9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2C7E68"/>
  <w15:chartTrackingRefBased/>
  <w15:docId w15:val="{9B0B4834-DBAA-40D3-81E5-F13569B04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38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2</cp:revision>
  <cp:lastPrinted>2022-10-20T06:44:00Z</cp:lastPrinted>
  <dcterms:created xsi:type="dcterms:W3CDTF">2022-10-20T06:45:00Z</dcterms:created>
  <dcterms:modified xsi:type="dcterms:W3CDTF">2022-10-20T06:45:00Z</dcterms:modified>
</cp:coreProperties>
</file>