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50EF" w14:textId="77777777" w:rsidR="00D665F5" w:rsidRPr="00BB547B" w:rsidRDefault="0055553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5553C">
        <w:rPr>
          <w:rFonts w:ascii="Arial" w:hAnsi="Arial" w:cs="Arial"/>
          <w:sz w:val="24"/>
          <w:szCs w:val="24"/>
        </w:rPr>
        <w:t>Woźniki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5553C">
        <w:rPr>
          <w:rFonts w:ascii="Arial" w:hAnsi="Arial" w:cs="Arial"/>
          <w:sz w:val="24"/>
          <w:szCs w:val="24"/>
        </w:rPr>
        <w:t>2022-10-20</w:t>
      </w:r>
    </w:p>
    <w:p w14:paraId="4D23B677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E1BE4AB" w14:textId="77777777" w:rsidR="00D665F5" w:rsidRPr="00BB547B" w:rsidRDefault="0055553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5553C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3F207479" w14:textId="77777777" w:rsidR="00D665F5" w:rsidRPr="00BB547B" w:rsidRDefault="0055553C" w:rsidP="00D665F5">
      <w:pPr>
        <w:rPr>
          <w:rFonts w:ascii="Arial" w:hAnsi="Arial" w:cs="Arial"/>
          <w:sz w:val="24"/>
          <w:szCs w:val="24"/>
        </w:rPr>
      </w:pPr>
      <w:r w:rsidRPr="0055553C">
        <w:rPr>
          <w:rFonts w:ascii="Arial" w:hAnsi="Arial" w:cs="Arial"/>
          <w:sz w:val="24"/>
          <w:szCs w:val="24"/>
        </w:rPr>
        <w:t>Rynek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5553C">
        <w:rPr>
          <w:rFonts w:ascii="Arial" w:hAnsi="Arial" w:cs="Arial"/>
          <w:sz w:val="24"/>
          <w:szCs w:val="24"/>
        </w:rPr>
        <w:t>11</w:t>
      </w:r>
    </w:p>
    <w:p w14:paraId="5B2125A4" w14:textId="77777777" w:rsidR="00D665F5" w:rsidRPr="00BB547B" w:rsidRDefault="0055553C" w:rsidP="00D665F5">
      <w:pPr>
        <w:rPr>
          <w:rFonts w:ascii="Arial" w:hAnsi="Arial" w:cs="Arial"/>
          <w:sz w:val="24"/>
          <w:szCs w:val="24"/>
        </w:rPr>
      </w:pPr>
      <w:r w:rsidRPr="0055553C">
        <w:rPr>
          <w:rFonts w:ascii="Arial" w:hAnsi="Arial" w:cs="Arial"/>
          <w:sz w:val="24"/>
          <w:szCs w:val="24"/>
        </w:rPr>
        <w:t>42-289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5553C">
        <w:rPr>
          <w:rFonts w:ascii="Arial" w:hAnsi="Arial" w:cs="Arial"/>
          <w:sz w:val="24"/>
          <w:szCs w:val="24"/>
        </w:rPr>
        <w:t>Woźniki</w:t>
      </w:r>
    </w:p>
    <w:p w14:paraId="21ADDCB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F8638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450EAA66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ABF70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6309792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5553C" w:rsidRPr="0055553C">
        <w:rPr>
          <w:rFonts w:ascii="Arial" w:hAnsi="Arial" w:cs="Arial"/>
          <w:b/>
          <w:sz w:val="24"/>
          <w:szCs w:val="24"/>
        </w:rPr>
        <w:t>ZP 271.16.2022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1336F3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3E6D2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EDE7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E8487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52FF7D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C448079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5553C" w:rsidRPr="0055553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5553C" w:rsidRPr="0055553C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B017BB8" w14:textId="77777777" w:rsidR="00A80738" w:rsidRPr="00BB547B" w:rsidRDefault="0055553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5553C">
        <w:rPr>
          <w:rFonts w:ascii="Arial" w:hAnsi="Arial" w:cs="Arial"/>
          <w:b/>
          <w:szCs w:val="24"/>
        </w:rPr>
        <w:t>Zimowe utrzymanie dróg powiatowych i chodników przy drogach powiatowych na terenie Gminy Woźniki.</w:t>
      </w:r>
    </w:p>
    <w:p w14:paraId="62F432E9" w14:textId="7863E705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5553C" w:rsidRPr="0055553C">
        <w:rPr>
          <w:rFonts w:ascii="Arial" w:hAnsi="Arial" w:cs="Arial"/>
          <w:sz w:val="24"/>
          <w:szCs w:val="24"/>
        </w:rPr>
        <w:t>(</w:t>
      </w:r>
      <w:proofErr w:type="spellStart"/>
      <w:r w:rsidR="0055553C" w:rsidRPr="0055553C">
        <w:rPr>
          <w:rFonts w:ascii="Arial" w:hAnsi="Arial" w:cs="Arial"/>
          <w:sz w:val="24"/>
          <w:szCs w:val="24"/>
        </w:rPr>
        <w:t>t.j</w:t>
      </w:r>
      <w:proofErr w:type="spellEnd"/>
      <w:r w:rsidR="0055553C" w:rsidRPr="0055553C">
        <w:rPr>
          <w:rFonts w:ascii="Arial" w:hAnsi="Arial" w:cs="Arial"/>
          <w:sz w:val="24"/>
          <w:szCs w:val="24"/>
        </w:rPr>
        <w:t>. Dz.U. z 202</w:t>
      </w:r>
      <w:r w:rsidR="00AA22FA">
        <w:rPr>
          <w:rFonts w:ascii="Arial" w:hAnsi="Arial" w:cs="Arial"/>
          <w:sz w:val="24"/>
          <w:szCs w:val="24"/>
        </w:rPr>
        <w:t>2</w:t>
      </w:r>
      <w:r w:rsidR="0055553C" w:rsidRPr="0055553C">
        <w:rPr>
          <w:rFonts w:ascii="Arial" w:hAnsi="Arial" w:cs="Arial"/>
          <w:sz w:val="24"/>
          <w:szCs w:val="24"/>
        </w:rPr>
        <w:t>r. poz. 1</w:t>
      </w:r>
      <w:r w:rsidR="00AA22FA">
        <w:rPr>
          <w:rFonts w:ascii="Arial" w:hAnsi="Arial" w:cs="Arial"/>
          <w:sz w:val="24"/>
          <w:szCs w:val="24"/>
        </w:rPr>
        <w:t>710</w:t>
      </w:r>
      <w:r w:rsidR="0055553C" w:rsidRPr="0055553C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D51F228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5553C" w:rsidRPr="0055553C">
        <w:rPr>
          <w:rFonts w:ascii="Arial" w:hAnsi="Arial" w:cs="Arial"/>
          <w:sz w:val="24"/>
          <w:szCs w:val="24"/>
        </w:rPr>
        <w:t>20/10/2022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5553C" w:rsidRPr="0055553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543"/>
        <w:gridCol w:w="1843"/>
        <w:gridCol w:w="1843"/>
      </w:tblGrid>
      <w:tr w:rsidR="00AA22FA" w:rsidRPr="00BB547B" w14:paraId="0D367C17" w14:textId="0620339B" w:rsidTr="00AA22FA">
        <w:tc>
          <w:tcPr>
            <w:tcW w:w="993" w:type="dxa"/>
            <w:shd w:val="clear" w:color="auto" w:fill="auto"/>
            <w:vAlign w:val="center"/>
          </w:tcPr>
          <w:p w14:paraId="5BC3B661" w14:textId="77777777" w:rsidR="00AA22FA" w:rsidRPr="00BB547B" w:rsidRDefault="00AA22FA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89CDF" w14:textId="77777777" w:rsidR="00AA22FA" w:rsidRPr="00BB547B" w:rsidRDefault="00AA22FA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CE71DF5" w14:textId="77777777" w:rsidR="00AA22FA" w:rsidRPr="00BB547B" w:rsidRDefault="00AA22FA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751F17" w14:textId="77777777" w:rsidR="00AA22FA" w:rsidRPr="00BB547B" w:rsidRDefault="00AA22FA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  <w:tc>
          <w:tcPr>
            <w:tcW w:w="1843" w:type="dxa"/>
            <w:vAlign w:val="center"/>
          </w:tcPr>
          <w:p w14:paraId="1C6882E0" w14:textId="7BF131B0" w:rsidR="00AA22FA" w:rsidRPr="00BB547B" w:rsidRDefault="00AA22FA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od zgłoszenia</w:t>
            </w:r>
          </w:p>
        </w:tc>
      </w:tr>
      <w:tr w:rsidR="00AA22FA" w:rsidRPr="00BB547B" w14:paraId="2C90D9E0" w14:textId="70717C60" w:rsidTr="00AA22FA">
        <w:tc>
          <w:tcPr>
            <w:tcW w:w="993" w:type="dxa"/>
            <w:shd w:val="clear" w:color="auto" w:fill="auto"/>
            <w:vAlign w:val="center"/>
          </w:tcPr>
          <w:p w14:paraId="7E4343CF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D6B02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14:paraId="4D4F3405" w14:textId="77777777" w:rsidR="00AA22FA" w:rsidRPr="00BB547B" w:rsidRDefault="00AA22FA" w:rsidP="00DF521F">
            <w:pPr>
              <w:spacing w:before="80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Gabriela Lisek FIRMA HANDLOWO-USŁUGOWA "REMPOL''</w:t>
            </w:r>
          </w:p>
          <w:p w14:paraId="728B8D3D" w14:textId="77777777" w:rsidR="00AA22FA" w:rsidRPr="00BB547B" w:rsidRDefault="00AA22FA" w:rsidP="00DF521F">
            <w:pPr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Solarnia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31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B64CCD" w14:textId="77777777" w:rsidR="00AA22FA" w:rsidRPr="00BB547B" w:rsidRDefault="00AA22FA" w:rsidP="00DF521F">
            <w:pPr>
              <w:spacing w:after="80"/>
              <w:jc w:val="both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42-289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Woźniki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AD4730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145 850.17 zł</w:t>
            </w:r>
          </w:p>
        </w:tc>
        <w:tc>
          <w:tcPr>
            <w:tcW w:w="1843" w:type="dxa"/>
            <w:vAlign w:val="center"/>
          </w:tcPr>
          <w:p w14:paraId="4CBD6722" w14:textId="48D685E1" w:rsidR="00AA22FA" w:rsidRPr="0055553C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tr w:rsidR="00AA22FA" w:rsidRPr="00BB547B" w14:paraId="37A8806E" w14:textId="192A71B9" w:rsidTr="00AA22FA">
        <w:tc>
          <w:tcPr>
            <w:tcW w:w="993" w:type="dxa"/>
            <w:shd w:val="clear" w:color="auto" w:fill="auto"/>
            <w:vAlign w:val="center"/>
          </w:tcPr>
          <w:p w14:paraId="4C032D42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EC105F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14:paraId="6B3CECB8" w14:textId="77777777" w:rsidR="00AA22FA" w:rsidRPr="00BB547B" w:rsidRDefault="00AA22FA" w:rsidP="00DF521F">
            <w:pPr>
              <w:spacing w:before="80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Przedsiębiorstwo AGROKOMPLEX Jacek Skubała</w:t>
            </w:r>
          </w:p>
          <w:p w14:paraId="1B523161" w14:textId="77777777" w:rsidR="00AA22FA" w:rsidRPr="00BB547B" w:rsidRDefault="00AA22FA" w:rsidP="00DF521F">
            <w:pPr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3D0452" w14:textId="77777777" w:rsidR="00AA22FA" w:rsidRPr="00BB547B" w:rsidRDefault="00AA22FA" w:rsidP="00DF521F">
            <w:pPr>
              <w:spacing w:after="80"/>
              <w:jc w:val="both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42-772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Łagiewniki Wielkie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DB8C77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209 347.20 zł</w:t>
            </w:r>
          </w:p>
        </w:tc>
        <w:tc>
          <w:tcPr>
            <w:tcW w:w="1843" w:type="dxa"/>
            <w:vAlign w:val="center"/>
          </w:tcPr>
          <w:p w14:paraId="0C598F0A" w14:textId="2FBD3EBE" w:rsidR="00AA22FA" w:rsidRPr="0055553C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22FA">
              <w:rPr>
                <w:rFonts w:ascii="Arial" w:hAnsi="Arial" w:cs="Arial"/>
              </w:rPr>
              <w:t>40 minut</w:t>
            </w:r>
          </w:p>
        </w:tc>
      </w:tr>
      <w:tr w:rsidR="00AA22FA" w:rsidRPr="00BB547B" w14:paraId="35FC38CD" w14:textId="62D13B63" w:rsidTr="00AA22FA">
        <w:tc>
          <w:tcPr>
            <w:tcW w:w="993" w:type="dxa"/>
            <w:shd w:val="clear" w:color="auto" w:fill="auto"/>
            <w:vAlign w:val="center"/>
          </w:tcPr>
          <w:p w14:paraId="5653D593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54B88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14:paraId="3C9F8629" w14:textId="77777777" w:rsidR="00AA22FA" w:rsidRPr="00BB547B" w:rsidRDefault="00AA22FA" w:rsidP="00DF521F">
            <w:pPr>
              <w:spacing w:before="80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Hucz Spółka z ograniczoną odpowiedzialnością SP.K</w:t>
            </w:r>
          </w:p>
          <w:p w14:paraId="4EEA9FFF" w14:textId="77777777" w:rsidR="00AA22FA" w:rsidRPr="00BB547B" w:rsidRDefault="00AA22FA" w:rsidP="00DF521F">
            <w:pPr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08CFF5" w14:textId="77777777" w:rsidR="00AA22FA" w:rsidRPr="00BB547B" w:rsidRDefault="00AA22FA" w:rsidP="00DF521F">
            <w:pPr>
              <w:spacing w:after="80"/>
              <w:jc w:val="both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1EA712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183 950.46 zł</w:t>
            </w:r>
          </w:p>
        </w:tc>
        <w:tc>
          <w:tcPr>
            <w:tcW w:w="1843" w:type="dxa"/>
            <w:vAlign w:val="center"/>
          </w:tcPr>
          <w:p w14:paraId="0FE02D1E" w14:textId="784DBDB2" w:rsidR="00AA22FA" w:rsidRPr="0055553C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22FA">
              <w:rPr>
                <w:rFonts w:ascii="Arial" w:hAnsi="Arial" w:cs="Arial"/>
              </w:rPr>
              <w:t>40 minut</w:t>
            </w:r>
          </w:p>
        </w:tc>
      </w:tr>
      <w:tr w:rsidR="00AA22FA" w:rsidRPr="00BB547B" w14:paraId="68617CE6" w14:textId="262F9DCF" w:rsidTr="00AA22FA">
        <w:tc>
          <w:tcPr>
            <w:tcW w:w="993" w:type="dxa"/>
            <w:shd w:val="clear" w:color="auto" w:fill="auto"/>
            <w:vAlign w:val="center"/>
          </w:tcPr>
          <w:p w14:paraId="281BF374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5780F5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14:paraId="5EFB0C58" w14:textId="77777777" w:rsidR="00AA22FA" w:rsidRPr="00BB547B" w:rsidRDefault="00AA22FA" w:rsidP="00DF521F">
            <w:pPr>
              <w:spacing w:before="80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Hucz Spółka z ograniczoną odpowiedzialnością SP.K</w:t>
            </w:r>
          </w:p>
          <w:p w14:paraId="601587E6" w14:textId="77777777" w:rsidR="00AA22FA" w:rsidRPr="00BB547B" w:rsidRDefault="00AA22FA" w:rsidP="00DF521F">
            <w:pPr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0B6D07" w14:textId="77777777" w:rsidR="00AA22FA" w:rsidRPr="00BB547B" w:rsidRDefault="00AA22FA" w:rsidP="00DF521F">
            <w:pPr>
              <w:spacing w:after="80"/>
              <w:jc w:val="both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553C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6283A8" w14:textId="77777777" w:rsidR="00AA22FA" w:rsidRPr="00BB547B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553C">
              <w:rPr>
                <w:rFonts w:ascii="Arial" w:hAnsi="Arial" w:cs="Arial"/>
              </w:rPr>
              <w:t>122 939.64 zł</w:t>
            </w:r>
          </w:p>
        </w:tc>
        <w:tc>
          <w:tcPr>
            <w:tcW w:w="1843" w:type="dxa"/>
            <w:vAlign w:val="center"/>
          </w:tcPr>
          <w:p w14:paraId="0BC5D3BC" w14:textId="30293408" w:rsidR="00AA22FA" w:rsidRPr="0055553C" w:rsidRDefault="00AA22FA" w:rsidP="00DF521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A22FA">
              <w:rPr>
                <w:rFonts w:ascii="Arial" w:hAnsi="Arial" w:cs="Arial"/>
              </w:rPr>
              <w:t>40 minut</w:t>
            </w:r>
          </w:p>
        </w:tc>
      </w:tr>
      <w:bookmarkEnd w:id="0"/>
    </w:tbl>
    <w:p w14:paraId="77622412" w14:textId="5FF0E75C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EB4F0" w14:textId="77777777" w:rsidR="00030690" w:rsidRDefault="00030690">
      <w:r>
        <w:separator/>
      </w:r>
    </w:p>
  </w:endnote>
  <w:endnote w:type="continuationSeparator" w:id="0">
    <w:p w14:paraId="08D7B4CD" w14:textId="77777777" w:rsidR="00030690" w:rsidRDefault="0003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D2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E18F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2289E" w14:textId="73B7CE57" w:rsidR="009F189D" w:rsidRDefault="00AA22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4549BD" wp14:editId="35896A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19D5E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ACFD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996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A7178" w14:textId="77777777" w:rsidR="009F189D" w:rsidRDefault="009F189D">
    <w:pPr>
      <w:pStyle w:val="Stopka"/>
      <w:tabs>
        <w:tab w:val="clear" w:pos="4536"/>
      </w:tabs>
      <w:jc w:val="center"/>
    </w:pPr>
  </w:p>
  <w:p w14:paraId="61BFB0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EBF16" w14:textId="77777777" w:rsidR="00030690" w:rsidRDefault="00030690">
      <w:r>
        <w:separator/>
      </w:r>
    </w:p>
  </w:footnote>
  <w:footnote w:type="continuationSeparator" w:id="0">
    <w:p w14:paraId="6EBA74C5" w14:textId="77777777" w:rsidR="00030690" w:rsidRDefault="00030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4793" w14:textId="77777777" w:rsidR="0055553C" w:rsidRDefault="00555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8FEE7" w14:textId="77777777" w:rsidR="0055553C" w:rsidRDefault="005555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5877" w14:textId="77777777" w:rsidR="0055553C" w:rsidRDefault="005555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90"/>
    <w:rsid w:val="00007727"/>
    <w:rsid w:val="00017720"/>
    <w:rsid w:val="0003069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553C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22F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158C2"/>
  <w15:chartTrackingRefBased/>
  <w15:docId w15:val="{4C12B8AE-89CA-4252-B868-B7A0230B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2022-10-20T07:39:00Z</dcterms:created>
  <dcterms:modified xsi:type="dcterms:W3CDTF">2022-10-20T07:39:00Z</dcterms:modified>
</cp:coreProperties>
</file>