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DC5A6" w14:textId="77777777" w:rsidR="00D665F5" w:rsidRPr="00BF1E49" w:rsidRDefault="004617AE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BF1E49">
        <w:rPr>
          <w:sz w:val="24"/>
          <w:szCs w:val="24"/>
        </w:rPr>
        <w:t>Poznań</w:t>
      </w:r>
      <w:r w:rsidR="00D665F5" w:rsidRPr="00BF1E49">
        <w:rPr>
          <w:sz w:val="24"/>
          <w:szCs w:val="24"/>
        </w:rPr>
        <w:t xml:space="preserve"> dnia: </w:t>
      </w:r>
      <w:r w:rsidRPr="00BF1E49">
        <w:rPr>
          <w:sz w:val="24"/>
          <w:szCs w:val="24"/>
        </w:rPr>
        <w:t>2022-10-20</w:t>
      </w:r>
    </w:p>
    <w:p w14:paraId="77C4F20A" w14:textId="77777777" w:rsidR="004617AE" w:rsidRPr="00BF1E49" w:rsidRDefault="004617AE" w:rsidP="00577BC6">
      <w:pPr>
        <w:spacing w:after="40"/>
        <w:rPr>
          <w:b/>
          <w:bCs/>
          <w:sz w:val="24"/>
          <w:szCs w:val="24"/>
        </w:rPr>
      </w:pPr>
      <w:r w:rsidRPr="00BF1E49">
        <w:rPr>
          <w:b/>
          <w:bCs/>
          <w:sz w:val="24"/>
          <w:szCs w:val="24"/>
        </w:rPr>
        <w:t>Szpital Wojewódzki w Poznaniu</w:t>
      </w:r>
    </w:p>
    <w:p w14:paraId="59866184" w14:textId="77777777" w:rsidR="00D665F5" w:rsidRPr="00BF1E49" w:rsidRDefault="004617AE" w:rsidP="00577BC6">
      <w:pPr>
        <w:spacing w:after="40"/>
        <w:rPr>
          <w:b/>
          <w:bCs/>
          <w:sz w:val="24"/>
          <w:szCs w:val="24"/>
        </w:rPr>
      </w:pPr>
      <w:r w:rsidRPr="00BF1E49">
        <w:rPr>
          <w:b/>
          <w:bCs/>
          <w:sz w:val="24"/>
          <w:szCs w:val="24"/>
        </w:rPr>
        <w:t>Dział Zamówień Publicznych</w:t>
      </w:r>
    </w:p>
    <w:p w14:paraId="1357F6C6" w14:textId="77777777" w:rsidR="00D665F5" w:rsidRPr="00BF1E49" w:rsidRDefault="004617AE" w:rsidP="00D665F5">
      <w:pPr>
        <w:rPr>
          <w:sz w:val="24"/>
          <w:szCs w:val="24"/>
        </w:rPr>
      </w:pPr>
      <w:r w:rsidRPr="00BF1E49">
        <w:rPr>
          <w:sz w:val="24"/>
          <w:szCs w:val="24"/>
        </w:rPr>
        <w:t>Juraszów</w:t>
      </w:r>
      <w:r w:rsidR="00D665F5" w:rsidRPr="00BF1E49"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7/19</w:t>
      </w:r>
    </w:p>
    <w:p w14:paraId="30A2BA09" w14:textId="77777777" w:rsidR="00D665F5" w:rsidRPr="00BF1E49" w:rsidRDefault="004617AE" w:rsidP="00D665F5">
      <w:pPr>
        <w:rPr>
          <w:sz w:val="24"/>
          <w:szCs w:val="24"/>
        </w:rPr>
      </w:pPr>
      <w:r w:rsidRPr="00BF1E49">
        <w:rPr>
          <w:sz w:val="24"/>
          <w:szCs w:val="24"/>
        </w:rPr>
        <w:t>60-479</w:t>
      </w:r>
      <w:r w:rsidR="00D665F5" w:rsidRPr="00BF1E49"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Poznań</w:t>
      </w:r>
    </w:p>
    <w:p w14:paraId="461FED00" w14:textId="77777777" w:rsidR="00D665F5" w:rsidRPr="00BF1E4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51D3EB7F" w14:textId="77777777" w:rsidR="00A80738" w:rsidRPr="00BF1E4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BF1E49">
        <w:rPr>
          <w:sz w:val="24"/>
          <w:szCs w:val="24"/>
        </w:rPr>
        <w:t>Znak sprawy:</w:t>
      </w:r>
      <w:r w:rsidRPr="00BF1E49">
        <w:rPr>
          <w:b/>
          <w:sz w:val="24"/>
          <w:szCs w:val="24"/>
        </w:rPr>
        <w:t xml:space="preserve"> </w:t>
      </w:r>
      <w:r w:rsidR="004617AE" w:rsidRPr="00BF1E49">
        <w:rPr>
          <w:b/>
          <w:sz w:val="24"/>
          <w:szCs w:val="24"/>
        </w:rPr>
        <w:t>SZW/DZP/74/2022</w:t>
      </w:r>
      <w:r w:rsidR="00A80738" w:rsidRPr="00BF1E49">
        <w:rPr>
          <w:sz w:val="24"/>
          <w:szCs w:val="24"/>
        </w:rPr>
        <w:tab/>
        <w:t xml:space="preserve"> </w:t>
      </w:r>
    </w:p>
    <w:p w14:paraId="49FE4073" w14:textId="77777777" w:rsidR="00A80738" w:rsidRPr="00BF1E4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D073DED" w14:textId="77777777" w:rsidR="00A80738" w:rsidRPr="00BF1E49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9DF9F11" w14:textId="77777777" w:rsidR="00A80738" w:rsidRPr="00BF1E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BF1E49">
        <w:rPr>
          <w:b/>
          <w:spacing w:val="20"/>
          <w:sz w:val="24"/>
          <w:szCs w:val="24"/>
        </w:rPr>
        <w:t>INFORMACJA Z OTWARCIA OFERT</w:t>
      </w:r>
    </w:p>
    <w:p w14:paraId="32E60D4B" w14:textId="77777777" w:rsidR="00A80738" w:rsidRPr="00BF1E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3E98BFFA" w14:textId="530AF456" w:rsidR="00C659E2" w:rsidRPr="00BF1E49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BF1E49">
        <w:rPr>
          <w:bCs/>
          <w:sz w:val="24"/>
          <w:szCs w:val="24"/>
        </w:rPr>
        <w:t xml:space="preserve">Dotyczy </w:t>
      </w:r>
      <w:r w:rsidRPr="00BF1E49">
        <w:rPr>
          <w:sz w:val="24"/>
          <w:szCs w:val="24"/>
        </w:rPr>
        <w:t xml:space="preserve">postępowania o udzielenie zamówienia publicznego prowadzonego w trybie </w:t>
      </w:r>
      <w:r w:rsidR="004617AE" w:rsidRPr="00BF1E49">
        <w:rPr>
          <w:sz w:val="24"/>
          <w:szCs w:val="24"/>
        </w:rPr>
        <w:t>podstawowy</w:t>
      </w:r>
      <w:r w:rsidR="00BF1E49">
        <w:rPr>
          <w:sz w:val="24"/>
          <w:szCs w:val="24"/>
        </w:rPr>
        <w:t>m</w:t>
      </w:r>
      <w:r w:rsidR="004617AE" w:rsidRPr="00BF1E49">
        <w:rPr>
          <w:sz w:val="24"/>
          <w:szCs w:val="24"/>
        </w:rPr>
        <w:t xml:space="preserve"> bez negocjacji - art. 275 pkt. 1 ustawy </w:t>
      </w:r>
      <w:proofErr w:type="spellStart"/>
      <w:r w:rsidR="004617AE" w:rsidRPr="00BF1E49">
        <w:rPr>
          <w:sz w:val="24"/>
          <w:szCs w:val="24"/>
        </w:rPr>
        <w:t>Pzp</w:t>
      </w:r>
      <w:proofErr w:type="spellEnd"/>
      <w:r w:rsidRPr="00BF1E49">
        <w:rPr>
          <w:sz w:val="24"/>
          <w:szCs w:val="24"/>
        </w:rPr>
        <w:t xml:space="preserve"> na:</w:t>
      </w:r>
    </w:p>
    <w:p w14:paraId="0509A979" w14:textId="77777777" w:rsidR="00A80738" w:rsidRPr="00BF1E49" w:rsidRDefault="004617AE" w:rsidP="00BF1E49">
      <w:pPr>
        <w:pStyle w:val="Tekstpodstawowywcity"/>
        <w:spacing w:before="120" w:after="360"/>
        <w:ind w:firstLine="0"/>
        <w:jc w:val="center"/>
        <w:rPr>
          <w:szCs w:val="24"/>
        </w:rPr>
      </w:pPr>
      <w:r w:rsidRPr="00BF1E49">
        <w:rPr>
          <w:b/>
          <w:szCs w:val="24"/>
        </w:rPr>
        <w:t>Dostawa sprzętu medycznego dla Oddziału Anestezjologii i Intensywnej Terapii</w:t>
      </w:r>
    </w:p>
    <w:p w14:paraId="5EB73DA7" w14:textId="70DC7EB9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BF1E49">
        <w:rPr>
          <w:sz w:val="24"/>
          <w:szCs w:val="24"/>
        </w:rPr>
        <w:t>Zamawiający, działając na podstawie art. 22</w:t>
      </w:r>
      <w:r w:rsidR="00FC7F5E" w:rsidRPr="00BF1E49">
        <w:rPr>
          <w:sz w:val="24"/>
          <w:szCs w:val="24"/>
        </w:rPr>
        <w:t>2</w:t>
      </w:r>
      <w:r w:rsidRPr="00BF1E49">
        <w:rPr>
          <w:sz w:val="24"/>
          <w:szCs w:val="24"/>
        </w:rPr>
        <w:t xml:space="preserve"> ust. 5 </w:t>
      </w:r>
      <w:r w:rsidRPr="00BF1E49">
        <w:rPr>
          <w:bCs/>
          <w:sz w:val="24"/>
          <w:szCs w:val="24"/>
        </w:rPr>
        <w:t>ustawy z dnia 11 września 2019 r. Prawo zamówień publicznych</w:t>
      </w:r>
      <w:r w:rsidRPr="00BF1E49">
        <w:rPr>
          <w:sz w:val="24"/>
          <w:szCs w:val="24"/>
        </w:rPr>
        <w:t xml:space="preserve"> </w:t>
      </w:r>
      <w:r w:rsidR="004617AE" w:rsidRPr="00BF1E49">
        <w:rPr>
          <w:sz w:val="24"/>
          <w:szCs w:val="24"/>
        </w:rPr>
        <w:t>(</w:t>
      </w:r>
      <w:proofErr w:type="spellStart"/>
      <w:r w:rsidR="004617AE" w:rsidRPr="00BF1E49">
        <w:rPr>
          <w:sz w:val="24"/>
          <w:szCs w:val="24"/>
        </w:rPr>
        <w:t>t.j</w:t>
      </w:r>
      <w:proofErr w:type="spellEnd"/>
      <w:r w:rsidR="004617AE" w:rsidRPr="00BF1E49">
        <w:rPr>
          <w:sz w:val="24"/>
          <w:szCs w:val="24"/>
        </w:rPr>
        <w:t>. Dz. U. z 2022r. poz. 1710)</w:t>
      </w:r>
      <w:r w:rsidR="00490DC0" w:rsidRPr="00BF1E49"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udostępnia</w:t>
      </w:r>
      <w:r w:rsidR="00F95C33" w:rsidRPr="00BF1E49">
        <w:rPr>
          <w:sz w:val="24"/>
          <w:szCs w:val="24"/>
        </w:rPr>
        <w:t xml:space="preserve"> </w:t>
      </w:r>
      <w:r w:rsidR="004C7E9B" w:rsidRPr="00BF1E49">
        <w:rPr>
          <w:sz w:val="24"/>
          <w:szCs w:val="24"/>
        </w:rPr>
        <w:t>informacj</w:t>
      </w:r>
      <w:r w:rsidR="00577BC6" w:rsidRPr="00BF1E49">
        <w:rPr>
          <w:sz w:val="24"/>
          <w:szCs w:val="24"/>
        </w:rPr>
        <w:t>ę</w:t>
      </w:r>
      <w:r w:rsidR="00035488" w:rsidRPr="00BF1E49">
        <w:rPr>
          <w:sz w:val="24"/>
          <w:szCs w:val="24"/>
        </w:rPr>
        <w:t xml:space="preserve"> z otwarcia ofert</w:t>
      </w:r>
      <w:r w:rsidR="00577BC6" w:rsidRPr="00BF1E49">
        <w:rPr>
          <w:sz w:val="24"/>
          <w:szCs w:val="24"/>
        </w:rPr>
        <w:t>.</w:t>
      </w:r>
    </w:p>
    <w:p w14:paraId="3E0B82C8" w14:textId="77777777" w:rsidR="00BF1E49" w:rsidRPr="00BF1E49" w:rsidRDefault="00BF1E49" w:rsidP="00BF1E49">
      <w:pPr>
        <w:spacing w:before="120" w:line="276" w:lineRule="auto"/>
        <w:jc w:val="both"/>
        <w:rPr>
          <w:sz w:val="24"/>
          <w:szCs w:val="24"/>
        </w:rPr>
      </w:pPr>
      <w:r w:rsidRPr="00BF1E49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4F1507D" w14:textId="10411C75" w:rsidR="00BF1E49" w:rsidRPr="00BF1E49" w:rsidRDefault="00BF1E49" w:rsidP="00BF1E49">
      <w:pPr>
        <w:jc w:val="both"/>
        <w:rPr>
          <w:sz w:val="24"/>
          <w:szCs w:val="24"/>
        </w:rPr>
      </w:pPr>
      <w:r w:rsidRPr="00BF1E49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204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000,00 zł brutto</w:t>
      </w:r>
    </w:p>
    <w:p w14:paraId="325755D7" w14:textId="2CED7E76" w:rsidR="00BF1E49" w:rsidRPr="00BF1E49" w:rsidRDefault="00BF1E49" w:rsidP="00BF1E49">
      <w:pPr>
        <w:jc w:val="both"/>
        <w:rPr>
          <w:sz w:val="24"/>
          <w:szCs w:val="24"/>
        </w:rPr>
      </w:pPr>
      <w:r w:rsidRPr="00BF1E49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51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000,00 zł brutto</w:t>
      </w:r>
    </w:p>
    <w:p w14:paraId="1682DE6D" w14:textId="2E19330F" w:rsidR="00BF1E49" w:rsidRPr="00BF1E49" w:rsidRDefault="00BF1E49" w:rsidP="00BF1E49">
      <w:pPr>
        <w:jc w:val="both"/>
        <w:rPr>
          <w:sz w:val="24"/>
          <w:szCs w:val="24"/>
        </w:rPr>
      </w:pPr>
      <w:r w:rsidRPr="00BF1E49">
        <w:rPr>
          <w:sz w:val="24"/>
          <w:szCs w:val="24"/>
        </w:rPr>
        <w:t>Zadanie 3 -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99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000,00 zł brutto</w:t>
      </w:r>
    </w:p>
    <w:p w14:paraId="30B7DC27" w14:textId="055B5856" w:rsidR="00BF1E49" w:rsidRPr="00BF1E49" w:rsidRDefault="00BF1E49" w:rsidP="00BF1E49">
      <w:pPr>
        <w:jc w:val="both"/>
        <w:rPr>
          <w:sz w:val="24"/>
          <w:szCs w:val="24"/>
        </w:rPr>
      </w:pPr>
      <w:r w:rsidRPr="00BF1E49">
        <w:rPr>
          <w:sz w:val="24"/>
          <w:szCs w:val="24"/>
        </w:rPr>
        <w:t>Zadanie 4 -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22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000,00 zł brutto</w:t>
      </w:r>
    </w:p>
    <w:p w14:paraId="57EEF133" w14:textId="17C89726" w:rsidR="00BF1E49" w:rsidRPr="00BF1E49" w:rsidRDefault="00BF1E49" w:rsidP="00BF1E49">
      <w:pPr>
        <w:jc w:val="both"/>
        <w:rPr>
          <w:sz w:val="24"/>
          <w:szCs w:val="24"/>
        </w:rPr>
      </w:pPr>
      <w:r w:rsidRPr="00BF1E49">
        <w:rPr>
          <w:sz w:val="24"/>
          <w:szCs w:val="24"/>
        </w:rPr>
        <w:t>Zadanie 5 -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160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000,00 zł brutto</w:t>
      </w:r>
    </w:p>
    <w:p w14:paraId="55F668A1" w14:textId="1C589251" w:rsidR="00BF1E49" w:rsidRPr="00BF1E49" w:rsidRDefault="00BF1E49" w:rsidP="00BF1E49">
      <w:pPr>
        <w:jc w:val="both"/>
        <w:rPr>
          <w:sz w:val="24"/>
          <w:szCs w:val="24"/>
        </w:rPr>
      </w:pPr>
      <w:r w:rsidRPr="00BF1E49">
        <w:rPr>
          <w:sz w:val="24"/>
          <w:szCs w:val="24"/>
        </w:rPr>
        <w:t>Zadanie 6 -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202</w:t>
      </w:r>
      <w:r>
        <w:rPr>
          <w:sz w:val="24"/>
          <w:szCs w:val="24"/>
        </w:rPr>
        <w:t xml:space="preserve"> </w:t>
      </w:r>
      <w:r w:rsidRPr="00BF1E49">
        <w:rPr>
          <w:sz w:val="24"/>
          <w:szCs w:val="24"/>
        </w:rPr>
        <w:t>000,00 zł brutto</w:t>
      </w:r>
    </w:p>
    <w:p w14:paraId="36C52070" w14:textId="099758C9"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BF1E49">
        <w:rPr>
          <w:sz w:val="24"/>
          <w:szCs w:val="24"/>
        </w:rPr>
        <w:t>Podczas otwarcia ofert, mającego miejsce</w:t>
      </w:r>
      <w:r w:rsidR="00FF4AB1" w:rsidRPr="00BF1E49">
        <w:rPr>
          <w:sz w:val="24"/>
          <w:szCs w:val="24"/>
        </w:rPr>
        <w:t xml:space="preserve"> w dniu </w:t>
      </w:r>
      <w:r w:rsidR="004617AE" w:rsidRPr="00BF1E49">
        <w:rPr>
          <w:sz w:val="24"/>
          <w:szCs w:val="24"/>
        </w:rPr>
        <w:t>20/10/2022</w:t>
      </w:r>
      <w:r w:rsidR="00FF4AB1" w:rsidRPr="00BF1E49">
        <w:rPr>
          <w:sz w:val="24"/>
          <w:szCs w:val="24"/>
        </w:rPr>
        <w:t xml:space="preserve"> o godz. </w:t>
      </w:r>
      <w:r w:rsidR="004617AE" w:rsidRPr="00BF1E49">
        <w:rPr>
          <w:sz w:val="24"/>
          <w:szCs w:val="24"/>
        </w:rPr>
        <w:t>10:00</w:t>
      </w:r>
      <w:r w:rsidRPr="00BF1E49">
        <w:rPr>
          <w:sz w:val="24"/>
          <w:szCs w:val="24"/>
        </w:rPr>
        <w:t>, otwarte zostały oferty następujących wykonawców:</w:t>
      </w:r>
    </w:p>
    <w:tbl>
      <w:tblPr>
        <w:tblW w:w="97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852"/>
        <w:gridCol w:w="2490"/>
        <w:gridCol w:w="1476"/>
        <w:gridCol w:w="1280"/>
        <w:gridCol w:w="1716"/>
        <w:gridCol w:w="1225"/>
      </w:tblGrid>
      <w:tr w:rsidR="00A94C72" w:rsidRPr="00BF1E49" w14:paraId="475933BA" w14:textId="177050B0" w:rsidTr="00A94C72">
        <w:trPr>
          <w:trHeight w:val="1426"/>
        </w:trPr>
        <w:tc>
          <w:tcPr>
            <w:tcW w:w="739" w:type="dxa"/>
            <w:shd w:val="clear" w:color="auto" w:fill="auto"/>
            <w:vAlign w:val="center"/>
          </w:tcPr>
          <w:p w14:paraId="437A2A53" w14:textId="2172571C" w:rsidR="00A94C72" w:rsidRPr="00BF1E49" w:rsidRDefault="00A94C72" w:rsidP="00A94C72">
            <w:pPr>
              <w:spacing w:before="120" w:after="120"/>
              <w:rPr>
                <w:sz w:val="22"/>
                <w:szCs w:val="22"/>
              </w:rPr>
            </w:pPr>
            <w:r w:rsidRPr="00CB5EDB">
              <w:t>Nr oferty</w:t>
            </w:r>
          </w:p>
        </w:tc>
        <w:tc>
          <w:tcPr>
            <w:tcW w:w="852" w:type="dxa"/>
            <w:shd w:val="clear" w:color="auto" w:fill="auto"/>
            <w:vAlign w:val="center"/>
          </w:tcPr>
          <w:p w14:paraId="40B6907D" w14:textId="3A848525" w:rsidR="00A94C72" w:rsidRPr="00BF1E49" w:rsidRDefault="00A94C72" w:rsidP="00A94C7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490" w:type="dxa"/>
            <w:shd w:val="clear" w:color="auto" w:fill="auto"/>
            <w:vAlign w:val="center"/>
          </w:tcPr>
          <w:p w14:paraId="36D1D930" w14:textId="27436163" w:rsidR="00A94C72" w:rsidRPr="00BF1E49" w:rsidRDefault="00A94C72" w:rsidP="00A94C72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5EFBDDD1" w14:textId="77777777" w:rsidR="00A94C72" w:rsidRDefault="00A94C72" w:rsidP="00A94C72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 </w:t>
            </w:r>
          </w:p>
          <w:p w14:paraId="2B85CEBF" w14:textId="7F79865F" w:rsidR="00A94C72" w:rsidRPr="00BF1E49" w:rsidRDefault="00A94C72" w:rsidP="00A94C72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t>(K-1)</w:t>
            </w:r>
          </w:p>
        </w:tc>
        <w:tc>
          <w:tcPr>
            <w:tcW w:w="1280" w:type="dxa"/>
            <w:vAlign w:val="center"/>
          </w:tcPr>
          <w:p w14:paraId="03EE087E" w14:textId="3DED56BB" w:rsidR="00A94C72" w:rsidRPr="00BF1E49" w:rsidRDefault="00A94C72" w:rsidP="00A94C72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t xml:space="preserve">Gwarancja </w:t>
            </w:r>
            <w:r>
              <w:br/>
              <w:t>(K-2)</w:t>
            </w:r>
          </w:p>
        </w:tc>
        <w:tc>
          <w:tcPr>
            <w:tcW w:w="1716" w:type="dxa"/>
            <w:vAlign w:val="center"/>
          </w:tcPr>
          <w:p w14:paraId="09114403" w14:textId="544A1F82" w:rsidR="00A94C72" w:rsidRPr="00BF1E49" w:rsidRDefault="00A94C72" w:rsidP="00A94C72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t xml:space="preserve">Czas reakcji serwisu liczony od zgłoszenia naprawy do czasu wykonania diagnostyki urządzenia </w:t>
            </w:r>
            <w:r>
              <w:br/>
              <w:t>(K-3)</w:t>
            </w:r>
          </w:p>
        </w:tc>
        <w:tc>
          <w:tcPr>
            <w:tcW w:w="1225" w:type="dxa"/>
          </w:tcPr>
          <w:p w14:paraId="455FDD4A" w14:textId="77777777" w:rsidR="00A94C72" w:rsidRDefault="00A94C72" w:rsidP="00A94C72">
            <w:pPr>
              <w:spacing w:before="120" w:after="120"/>
              <w:jc w:val="center"/>
            </w:pPr>
          </w:p>
          <w:p w14:paraId="4AD4364B" w14:textId="7E2154D6" w:rsidR="00A94C72" w:rsidRPr="00BF1E49" w:rsidRDefault="00A94C72" w:rsidP="00A94C72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t>Autoryzacja serwisu</w:t>
            </w:r>
            <w:r>
              <w:br/>
              <w:t xml:space="preserve"> (K-4)</w:t>
            </w:r>
          </w:p>
        </w:tc>
      </w:tr>
      <w:tr w:rsidR="00BF1E49" w:rsidRPr="00BF1E49" w14:paraId="1289FC97" w14:textId="4A33CA97" w:rsidTr="00A94C72">
        <w:trPr>
          <w:trHeight w:val="673"/>
        </w:trPr>
        <w:tc>
          <w:tcPr>
            <w:tcW w:w="739" w:type="dxa"/>
            <w:shd w:val="clear" w:color="auto" w:fill="auto"/>
            <w:vAlign w:val="center"/>
          </w:tcPr>
          <w:p w14:paraId="44224534" w14:textId="77777777" w:rsidR="00BF1E49" w:rsidRPr="00BF1E49" w:rsidRDefault="00BF1E49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1</w:t>
            </w:r>
          </w:p>
        </w:tc>
        <w:tc>
          <w:tcPr>
            <w:tcW w:w="852" w:type="dxa"/>
            <w:shd w:val="clear" w:color="auto" w:fill="auto"/>
            <w:vAlign w:val="center"/>
          </w:tcPr>
          <w:p w14:paraId="71C5C589" w14:textId="77777777" w:rsidR="00BF1E49" w:rsidRPr="00BF1E49" w:rsidRDefault="00BF1E49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3</w:t>
            </w:r>
          </w:p>
        </w:tc>
        <w:tc>
          <w:tcPr>
            <w:tcW w:w="2490" w:type="dxa"/>
            <w:shd w:val="clear" w:color="auto" w:fill="auto"/>
          </w:tcPr>
          <w:p w14:paraId="4B381D51" w14:textId="77777777" w:rsidR="00BF1E49" w:rsidRPr="00BF1E49" w:rsidRDefault="00BF1E49" w:rsidP="00FF5352">
            <w:pPr>
              <w:spacing w:before="80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Baxter Polska Sp. z o.o.</w:t>
            </w:r>
          </w:p>
          <w:p w14:paraId="42C992B4" w14:textId="7B695C82" w:rsidR="00BF1E49" w:rsidRPr="00BF1E49" w:rsidRDefault="00BF1E49" w:rsidP="00FF5352">
            <w:pPr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 xml:space="preserve">ul. Kruczkowskiego 8 </w:t>
            </w:r>
          </w:p>
          <w:p w14:paraId="4A0DDAE8" w14:textId="77777777" w:rsidR="00BF1E49" w:rsidRPr="00BF1E49" w:rsidRDefault="00BF1E49" w:rsidP="00FF5352">
            <w:pPr>
              <w:spacing w:after="80"/>
              <w:jc w:val="both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00-380 Warszawa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1093D61E" w14:textId="77777777" w:rsidR="00BF1E49" w:rsidRPr="00BF1E49" w:rsidRDefault="00BF1E49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90 720.00 zł</w:t>
            </w:r>
          </w:p>
        </w:tc>
        <w:tc>
          <w:tcPr>
            <w:tcW w:w="1280" w:type="dxa"/>
          </w:tcPr>
          <w:p w14:paraId="6E128216" w14:textId="51B20A95" w:rsidR="00A94C72" w:rsidRPr="00BF1E49" w:rsidRDefault="00A94C72" w:rsidP="00A94C72">
            <w:pPr>
              <w:spacing w:before="80" w:after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12 miesięcy</w:t>
            </w:r>
          </w:p>
        </w:tc>
        <w:tc>
          <w:tcPr>
            <w:tcW w:w="1716" w:type="dxa"/>
          </w:tcPr>
          <w:p w14:paraId="7D1BD529" w14:textId="49E5BA4D" w:rsidR="00BF1E49" w:rsidRPr="00BF1E49" w:rsidRDefault="00A94C72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48h</w:t>
            </w:r>
          </w:p>
        </w:tc>
        <w:tc>
          <w:tcPr>
            <w:tcW w:w="1225" w:type="dxa"/>
          </w:tcPr>
          <w:p w14:paraId="3FEFD98C" w14:textId="51F0C6A6" w:rsidR="00BF1E49" w:rsidRPr="00BF1E49" w:rsidRDefault="00A94C72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TAK</w:t>
            </w:r>
          </w:p>
        </w:tc>
      </w:tr>
      <w:tr w:rsidR="00BF1E49" w:rsidRPr="00BF1E49" w14:paraId="4B699FBF" w14:textId="6F79AFC4" w:rsidTr="00A94C72">
        <w:trPr>
          <w:trHeight w:val="1133"/>
        </w:trPr>
        <w:tc>
          <w:tcPr>
            <w:tcW w:w="739" w:type="dxa"/>
            <w:shd w:val="clear" w:color="auto" w:fill="auto"/>
            <w:vAlign w:val="center"/>
          </w:tcPr>
          <w:p w14:paraId="52ABEF77" w14:textId="77777777" w:rsidR="00BF1E49" w:rsidRPr="00BF1E49" w:rsidRDefault="00BF1E49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2</w:t>
            </w:r>
          </w:p>
        </w:tc>
        <w:tc>
          <w:tcPr>
            <w:tcW w:w="852" w:type="dxa"/>
            <w:shd w:val="clear" w:color="auto" w:fill="auto"/>
            <w:vAlign w:val="center"/>
          </w:tcPr>
          <w:p w14:paraId="290E946E" w14:textId="77777777" w:rsidR="00BF1E49" w:rsidRPr="00BF1E49" w:rsidRDefault="00BF1E49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1</w:t>
            </w:r>
          </w:p>
        </w:tc>
        <w:tc>
          <w:tcPr>
            <w:tcW w:w="2490" w:type="dxa"/>
            <w:shd w:val="clear" w:color="auto" w:fill="auto"/>
          </w:tcPr>
          <w:p w14:paraId="2F60FE87" w14:textId="77777777" w:rsidR="00BF1E49" w:rsidRPr="00BF1E49" w:rsidRDefault="00BF1E49" w:rsidP="00FF5352">
            <w:pPr>
              <w:spacing w:before="80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 xml:space="preserve">Edwards </w:t>
            </w:r>
            <w:proofErr w:type="spellStart"/>
            <w:r w:rsidRPr="00BF1E49">
              <w:rPr>
                <w:sz w:val="22"/>
                <w:szCs w:val="22"/>
              </w:rPr>
              <w:t>Lifesciences</w:t>
            </w:r>
            <w:proofErr w:type="spellEnd"/>
            <w:r w:rsidRPr="00BF1E49">
              <w:rPr>
                <w:sz w:val="22"/>
                <w:szCs w:val="22"/>
              </w:rPr>
              <w:t xml:space="preserve"> Poland Sp. z o.o.</w:t>
            </w:r>
          </w:p>
          <w:p w14:paraId="37114E38" w14:textId="660E95C5" w:rsidR="00BF1E49" w:rsidRPr="00BF1E49" w:rsidRDefault="00BF1E49" w:rsidP="00FF5352">
            <w:pPr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Aleje Jerozolimskie 100</w:t>
            </w:r>
          </w:p>
          <w:p w14:paraId="2DF297A2" w14:textId="77777777" w:rsidR="00BF1E49" w:rsidRPr="00BF1E49" w:rsidRDefault="00BF1E49" w:rsidP="00FF5352">
            <w:pPr>
              <w:spacing w:after="80"/>
              <w:jc w:val="both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00-807 Warszawa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4EAFDACC" w14:textId="77777777" w:rsidR="00BF1E49" w:rsidRPr="00BF1E49" w:rsidRDefault="00BF1E49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191 262.60 zł</w:t>
            </w:r>
          </w:p>
        </w:tc>
        <w:tc>
          <w:tcPr>
            <w:tcW w:w="1280" w:type="dxa"/>
          </w:tcPr>
          <w:p w14:paraId="2E1F801B" w14:textId="77777777" w:rsidR="00A94C72" w:rsidRDefault="00A94C72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</w:t>
            </w:r>
          </w:p>
          <w:p w14:paraId="6C6E8480" w14:textId="4FD4B48E" w:rsidR="00BF1E49" w:rsidRPr="00BF1E49" w:rsidRDefault="00A94C72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716" w:type="dxa"/>
          </w:tcPr>
          <w:p w14:paraId="542F54EC" w14:textId="77777777" w:rsidR="00A94C72" w:rsidRDefault="00A94C72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7CB4E6C5" w14:textId="7F3FF88E" w:rsidR="00BF1E49" w:rsidRPr="00BF1E49" w:rsidRDefault="00A94C72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48h</w:t>
            </w:r>
          </w:p>
        </w:tc>
        <w:tc>
          <w:tcPr>
            <w:tcW w:w="1225" w:type="dxa"/>
          </w:tcPr>
          <w:p w14:paraId="0831C452" w14:textId="77777777" w:rsidR="00A94C72" w:rsidRDefault="00A94C72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2A58DF3A" w14:textId="7E4A6C82" w:rsidR="00BF1E49" w:rsidRPr="00BF1E49" w:rsidRDefault="00A94C72" w:rsidP="00FF535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</w:tr>
      <w:tr w:rsidR="00A94C72" w:rsidRPr="00BF1E49" w14:paraId="0F50557F" w14:textId="2E7872A3" w:rsidTr="00A94C72">
        <w:trPr>
          <w:trHeight w:val="1133"/>
        </w:trPr>
        <w:tc>
          <w:tcPr>
            <w:tcW w:w="739" w:type="dxa"/>
            <w:shd w:val="clear" w:color="auto" w:fill="auto"/>
            <w:vAlign w:val="center"/>
          </w:tcPr>
          <w:p w14:paraId="2E2241D9" w14:textId="77777777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852" w:type="dxa"/>
            <w:shd w:val="clear" w:color="auto" w:fill="auto"/>
            <w:vAlign w:val="center"/>
          </w:tcPr>
          <w:p w14:paraId="7344E50A" w14:textId="77777777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4</w:t>
            </w:r>
          </w:p>
        </w:tc>
        <w:tc>
          <w:tcPr>
            <w:tcW w:w="2490" w:type="dxa"/>
            <w:shd w:val="clear" w:color="auto" w:fill="auto"/>
          </w:tcPr>
          <w:p w14:paraId="3513AE37" w14:textId="77777777" w:rsidR="00A94C72" w:rsidRPr="00BF1E49" w:rsidRDefault="00A94C72" w:rsidP="00A94C72">
            <w:pPr>
              <w:spacing w:before="80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GE Medical Systems Polska Sp. z o.o.</w:t>
            </w:r>
          </w:p>
          <w:p w14:paraId="4F0F37F1" w14:textId="434249A4" w:rsidR="00A94C72" w:rsidRPr="00BF1E49" w:rsidRDefault="00A94C72" w:rsidP="00A94C72">
            <w:pPr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 xml:space="preserve">ul. Wołoska 9 </w:t>
            </w:r>
          </w:p>
          <w:p w14:paraId="15E1E8BA" w14:textId="77777777" w:rsidR="00A94C72" w:rsidRPr="00BF1E49" w:rsidRDefault="00A94C72" w:rsidP="00A94C72">
            <w:pPr>
              <w:spacing w:after="80"/>
              <w:jc w:val="both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02-583 Warszawa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16A9E8B0" w14:textId="77777777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19 980.00 zł</w:t>
            </w:r>
          </w:p>
        </w:tc>
        <w:tc>
          <w:tcPr>
            <w:tcW w:w="1280" w:type="dxa"/>
          </w:tcPr>
          <w:p w14:paraId="18BE2CE7" w14:textId="77777777" w:rsidR="00A94C72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73843E19" w14:textId="3DDB14EA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716" w:type="dxa"/>
          </w:tcPr>
          <w:p w14:paraId="65D8F8F5" w14:textId="77777777" w:rsidR="00A94C72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5C4811B1" w14:textId="4FD3A9F7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48h</w:t>
            </w:r>
          </w:p>
        </w:tc>
        <w:tc>
          <w:tcPr>
            <w:tcW w:w="1225" w:type="dxa"/>
          </w:tcPr>
          <w:p w14:paraId="062C5634" w14:textId="77777777" w:rsidR="00A94C72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5DD2A464" w14:textId="6DF3CAD3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</w:tr>
      <w:tr w:rsidR="00A94C72" w:rsidRPr="00BF1E49" w14:paraId="70335660" w14:textId="74F96D9C" w:rsidTr="00A94C72">
        <w:trPr>
          <w:trHeight w:val="1078"/>
        </w:trPr>
        <w:tc>
          <w:tcPr>
            <w:tcW w:w="739" w:type="dxa"/>
            <w:shd w:val="clear" w:color="auto" w:fill="auto"/>
            <w:vAlign w:val="center"/>
          </w:tcPr>
          <w:p w14:paraId="17ECAD66" w14:textId="77777777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3</w:t>
            </w:r>
          </w:p>
        </w:tc>
        <w:tc>
          <w:tcPr>
            <w:tcW w:w="852" w:type="dxa"/>
            <w:shd w:val="clear" w:color="auto" w:fill="auto"/>
            <w:vAlign w:val="center"/>
          </w:tcPr>
          <w:p w14:paraId="6DC4E7BC" w14:textId="77777777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5</w:t>
            </w:r>
          </w:p>
        </w:tc>
        <w:tc>
          <w:tcPr>
            <w:tcW w:w="2490" w:type="dxa"/>
            <w:shd w:val="clear" w:color="auto" w:fill="auto"/>
          </w:tcPr>
          <w:p w14:paraId="35FB14A7" w14:textId="77777777" w:rsidR="00A94C72" w:rsidRPr="00BF1E49" w:rsidRDefault="00A94C72" w:rsidP="00A94C72">
            <w:pPr>
              <w:spacing w:before="80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GE Medical Systems Polska Sp. z o.o.</w:t>
            </w:r>
          </w:p>
          <w:p w14:paraId="558564C2" w14:textId="77777777" w:rsidR="00A94C72" w:rsidRPr="00BF1E49" w:rsidRDefault="00A94C72" w:rsidP="00A94C72">
            <w:pPr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 xml:space="preserve">ul. Wołoska 9 </w:t>
            </w:r>
          </w:p>
          <w:p w14:paraId="4262A866" w14:textId="77777777" w:rsidR="00A94C72" w:rsidRPr="00BF1E49" w:rsidRDefault="00A94C72" w:rsidP="00A94C72">
            <w:pPr>
              <w:spacing w:after="80"/>
              <w:jc w:val="both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02-583 Warszawa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5DE33349" w14:textId="77777777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179 820.00 zł</w:t>
            </w:r>
          </w:p>
        </w:tc>
        <w:tc>
          <w:tcPr>
            <w:tcW w:w="1280" w:type="dxa"/>
          </w:tcPr>
          <w:p w14:paraId="743EC0E0" w14:textId="77777777" w:rsidR="00A94C72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7FEE9832" w14:textId="267A460A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716" w:type="dxa"/>
          </w:tcPr>
          <w:p w14:paraId="3BDDC06E" w14:textId="77777777" w:rsidR="00A94C72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2C06EA1E" w14:textId="452C0AC9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48h</w:t>
            </w:r>
          </w:p>
        </w:tc>
        <w:tc>
          <w:tcPr>
            <w:tcW w:w="1225" w:type="dxa"/>
          </w:tcPr>
          <w:p w14:paraId="45A69E28" w14:textId="77777777" w:rsidR="00A94C72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1FEEFF59" w14:textId="240E35E8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</w:tr>
      <w:tr w:rsidR="00A94C72" w:rsidRPr="00BF1E49" w14:paraId="42629A3A" w14:textId="2EC6AE9C" w:rsidTr="00A94C72">
        <w:trPr>
          <w:trHeight w:val="1165"/>
        </w:trPr>
        <w:tc>
          <w:tcPr>
            <w:tcW w:w="739" w:type="dxa"/>
            <w:shd w:val="clear" w:color="auto" w:fill="auto"/>
            <w:vAlign w:val="center"/>
          </w:tcPr>
          <w:p w14:paraId="7C859F6D" w14:textId="77777777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3</w:t>
            </w:r>
          </w:p>
        </w:tc>
        <w:tc>
          <w:tcPr>
            <w:tcW w:w="852" w:type="dxa"/>
            <w:shd w:val="clear" w:color="auto" w:fill="auto"/>
            <w:vAlign w:val="center"/>
          </w:tcPr>
          <w:p w14:paraId="2D4210DC" w14:textId="77777777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6</w:t>
            </w:r>
          </w:p>
        </w:tc>
        <w:tc>
          <w:tcPr>
            <w:tcW w:w="2490" w:type="dxa"/>
            <w:shd w:val="clear" w:color="auto" w:fill="auto"/>
          </w:tcPr>
          <w:p w14:paraId="5A8D8FED" w14:textId="77777777" w:rsidR="00A94C72" w:rsidRPr="00BF1E49" w:rsidRDefault="00A94C72" w:rsidP="00A94C72">
            <w:pPr>
              <w:spacing w:before="80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GE Medical Systems Polska Sp. z o.o.</w:t>
            </w:r>
          </w:p>
          <w:p w14:paraId="79774D46" w14:textId="77777777" w:rsidR="00A94C72" w:rsidRPr="00BF1E49" w:rsidRDefault="00A94C72" w:rsidP="00A94C72">
            <w:pPr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 xml:space="preserve">ul. Wołoska 9 </w:t>
            </w:r>
          </w:p>
          <w:p w14:paraId="797C1400" w14:textId="77777777" w:rsidR="00A94C72" w:rsidRPr="00BF1E49" w:rsidRDefault="00A94C72" w:rsidP="00A94C72">
            <w:pPr>
              <w:spacing w:after="80"/>
              <w:jc w:val="both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02-583 Warszawa</w:t>
            </w:r>
          </w:p>
        </w:tc>
        <w:tc>
          <w:tcPr>
            <w:tcW w:w="1476" w:type="dxa"/>
            <w:shd w:val="clear" w:color="auto" w:fill="auto"/>
            <w:vAlign w:val="center"/>
          </w:tcPr>
          <w:p w14:paraId="28182C27" w14:textId="77777777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F1E49">
              <w:rPr>
                <w:sz w:val="22"/>
                <w:szCs w:val="22"/>
              </w:rPr>
              <w:t>201 960.00 zł</w:t>
            </w:r>
          </w:p>
        </w:tc>
        <w:tc>
          <w:tcPr>
            <w:tcW w:w="1280" w:type="dxa"/>
          </w:tcPr>
          <w:p w14:paraId="42C7EE87" w14:textId="77777777" w:rsidR="00A94C72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7C9D282A" w14:textId="0B167E13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716" w:type="dxa"/>
          </w:tcPr>
          <w:p w14:paraId="78EF47E3" w14:textId="77777777" w:rsidR="00A94C72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4426484F" w14:textId="0EA5B705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48h</w:t>
            </w:r>
          </w:p>
        </w:tc>
        <w:tc>
          <w:tcPr>
            <w:tcW w:w="1225" w:type="dxa"/>
          </w:tcPr>
          <w:p w14:paraId="066AEF7F" w14:textId="77777777" w:rsidR="00A94C72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</w:p>
          <w:p w14:paraId="17254FC5" w14:textId="4F7282D9" w:rsidR="00A94C72" w:rsidRPr="00BF1E49" w:rsidRDefault="00A94C72" w:rsidP="00A94C72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</w:p>
        </w:tc>
      </w:tr>
    </w:tbl>
    <w:p w14:paraId="5BC3768A" w14:textId="77777777" w:rsidR="00A80738" w:rsidRPr="00BF1E49" w:rsidRDefault="00A80738" w:rsidP="00470C67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  <w:r w:rsidRPr="00BF1E49">
        <w:rPr>
          <w:i/>
          <w:szCs w:val="24"/>
        </w:rPr>
        <w:t>Zamawiający</w:t>
      </w:r>
    </w:p>
    <w:bookmarkEnd w:id="0"/>
    <w:sectPr w:rsidR="00A80738" w:rsidRPr="00BF1E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FA2D0" w14:textId="77777777" w:rsidR="00390B3D" w:rsidRDefault="00390B3D">
      <w:r>
        <w:separator/>
      </w:r>
    </w:p>
  </w:endnote>
  <w:endnote w:type="continuationSeparator" w:id="0">
    <w:p w14:paraId="2C996C9C" w14:textId="77777777" w:rsidR="00390B3D" w:rsidRDefault="00390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111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E743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ED8CB" w14:textId="768A8ED7" w:rsidR="009F189D" w:rsidRDefault="004C429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D18F275" wp14:editId="23AE735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8BCF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1CFB7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DED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E869D2" w14:textId="77777777" w:rsidR="009F189D" w:rsidRDefault="009F189D">
    <w:pPr>
      <w:pStyle w:val="Stopka"/>
      <w:tabs>
        <w:tab w:val="clear" w:pos="4536"/>
      </w:tabs>
      <w:jc w:val="center"/>
    </w:pPr>
  </w:p>
  <w:p w14:paraId="7C309EC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82008" w14:textId="77777777" w:rsidR="00390B3D" w:rsidRDefault="00390B3D">
      <w:r>
        <w:separator/>
      </w:r>
    </w:p>
  </w:footnote>
  <w:footnote w:type="continuationSeparator" w:id="0">
    <w:p w14:paraId="7B87633A" w14:textId="77777777" w:rsidR="00390B3D" w:rsidRDefault="00390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A779A" w14:textId="77777777" w:rsidR="004617AE" w:rsidRDefault="00461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B8A3A" w14:textId="77777777" w:rsidR="004617AE" w:rsidRDefault="004617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0FCF2" w14:textId="77777777" w:rsidR="004617AE" w:rsidRDefault="004617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B3D"/>
    <w:rsid w:val="00007727"/>
    <w:rsid w:val="00017720"/>
    <w:rsid w:val="00035488"/>
    <w:rsid w:val="000D7F25"/>
    <w:rsid w:val="000E00E5"/>
    <w:rsid w:val="00173B20"/>
    <w:rsid w:val="001C69FF"/>
    <w:rsid w:val="0023318D"/>
    <w:rsid w:val="00390B3D"/>
    <w:rsid w:val="003D72FD"/>
    <w:rsid w:val="00423179"/>
    <w:rsid w:val="004617AE"/>
    <w:rsid w:val="00470C67"/>
    <w:rsid w:val="00490DC0"/>
    <w:rsid w:val="00493F8C"/>
    <w:rsid w:val="004C4298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94C72"/>
    <w:rsid w:val="00BB547B"/>
    <w:rsid w:val="00BF1E49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077628"/>
  <w15:chartTrackingRefBased/>
  <w15:docId w15:val="{09569EEA-5B8E-43FF-B593-94098F6B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293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2022-10-20T08:39:00Z</dcterms:created>
  <dcterms:modified xsi:type="dcterms:W3CDTF">2022-10-20T09:18:00Z</dcterms:modified>
</cp:coreProperties>
</file>