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4A051" w14:textId="77777777" w:rsidR="00FB7F50" w:rsidRPr="0050595C" w:rsidRDefault="00892E9F" w:rsidP="00FB7F50">
      <w:pPr>
        <w:spacing w:after="240"/>
        <w:jc w:val="right"/>
      </w:pPr>
      <w:bookmarkStart w:id="0" w:name="_Hlk53520193"/>
      <w:r w:rsidRPr="0050595C">
        <w:t>Poznań</w:t>
      </w:r>
      <w:r w:rsidR="00FB7F50" w:rsidRPr="0050595C">
        <w:t xml:space="preserve"> dnia: </w:t>
      </w:r>
      <w:r w:rsidRPr="0050595C">
        <w:t>2022-10-20</w:t>
      </w:r>
    </w:p>
    <w:p w14:paraId="5A074041" w14:textId="77777777" w:rsidR="00FB7F50" w:rsidRPr="0050595C" w:rsidRDefault="00FB7F50" w:rsidP="004E7234">
      <w:pPr>
        <w:spacing w:after="240"/>
      </w:pPr>
    </w:p>
    <w:p w14:paraId="6338EF21" w14:textId="77777777" w:rsidR="00892E9F" w:rsidRPr="0050595C" w:rsidRDefault="00892E9F" w:rsidP="00FB7F50">
      <w:pPr>
        <w:spacing w:after="40"/>
        <w:rPr>
          <w:b/>
          <w:bCs/>
        </w:rPr>
      </w:pPr>
      <w:r w:rsidRPr="0050595C">
        <w:rPr>
          <w:b/>
          <w:bCs/>
        </w:rPr>
        <w:t>Szpital Wojewódzki w Poznaniu</w:t>
      </w:r>
    </w:p>
    <w:p w14:paraId="1A3AA5F3" w14:textId="77777777" w:rsidR="00FB7F50" w:rsidRPr="0050595C" w:rsidRDefault="00892E9F" w:rsidP="00FB7F50">
      <w:pPr>
        <w:spacing w:after="40"/>
        <w:rPr>
          <w:b/>
          <w:bCs/>
        </w:rPr>
      </w:pPr>
      <w:r w:rsidRPr="0050595C">
        <w:rPr>
          <w:b/>
          <w:bCs/>
        </w:rPr>
        <w:t>Dział Zamówień Publicznych</w:t>
      </w:r>
    </w:p>
    <w:p w14:paraId="56FD1067" w14:textId="4DD6F615" w:rsidR="00FB7F50" w:rsidRPr="0050595C" w:rsidRDefault="0050595C" w:rsidP="00FB7F50">
      <w:r>
        <w:t xml:space="preserve">ul. </w:t>
      </w:r>
      <w:r w:rsidR="00892E9F" w:rsidRPr="0050595C">
        <w:t>Juraszów</w:t>
      </w:r>
      <w:r w:rsidR="00FB7F50" w:rsidRPr="0050595C">
        <w:t xml:space="preserve"> </w:t>
      </w:r>
      <w:r w:rsidR="00892E9F" w:rsidRPr="0050595C">
        <w:t>7/19</w:t>
      </w:r>
    </w:p>
    <w:p w14:paraId="456B10F1" w14:textId="77777777" w:rsidR="00FB7F50" w:rsidRPr="0050595C" w:rsidRDefault="00892E9F" w:rsidP="00FB7F50">
      <w:r w:rsidRPr="0050595C">
        <w:t>60-479</w:t>
      </w:r>
      <w:r w:rsidR="00FB7F50" w:rsidRPr="0050595C">
        <w:t xml:space="preserve"> </w:t>
      </w:r>
      <w:r w:rsidRPr="0050595C">
        <w:t>Poznań</w:t>
      </w:r>
    </w:p>
    <w:p w14:paraId="584F8362" w14:textId="77777777" w:rsidR="00E62859" w:rsidRPr="0050595C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50595C">
        <w:rPr>
          <w:b/>
        </w:rPr>
        <w:t>WYKONAWCY</w:t>
      </w:r>
    </w:p>
    <w:p w14:paraId="7D70199E" w14:textId="77777777" w:rsidR="00E62859" w:rsidRPr="0050595C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50595C">
        <w:t>ubiegający się o zamówienie</w:t>
      </w:r>
    </w:p>
    <w:p w14:paraId="5093CC7E" w14:textId="77777777" w:rsidR="008642B3" w:rsidRPr="0050595C" w:rsidRDefault="009F0E5C">
      <w:pPr>
        <w:pStyle w:val="Nagwek1"/>
        <w:spacing w:before="600"/>
        <w:rPr>
          <w:szCs w:val="24"/>
        </w:rPr>
      </w:pPr>
      <w:r w:rsidRPr="0050595C">
        <w:rPr>
          <w:szCs w:val="24"/>
        </w:rPr>
        <w:t>ZAWIADOMIENIE</w:t>
      </w:r>
    </w:p>
    <w:p w14:paraId="5118CE9F" w14:textId="77777777" w:rsidR="008642B3" w:rsidRPr="0050595C" w:rsidRDefault="008642B3" w:rsidP="00C65E53">
      <w:pPr>
        <w:spacing w:after="480"/>
        <w:jc w:val="center"/>
        <w:rPr>
          <w:b/>
        </w:rPr>
      </w:pPr>
      <w:r w:rsidRPr="0050595C">
        <w:rPr>
          <w:b/>
        </w:rPr>
        <w:t xml:space="preserve">o </w:t>
      </w:r>
      <w:r w:rsidR="0054734E" w:rsidRPr="0050595C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892E9F" w:rsidRPr="0050595C" w14:paraId="5ABD8155" w14:textId="77777777" w:rsidTr="005C2E01">
        <w:trPr>
          <w:trHeight w:val="638"/>
        </w:trPr>
        <w:tc>
          <w:tcPr>
            <w:tcW w:w="959" w:type="dxa"/>
            <w:shd w:val="clear" w:color="auto" w:fill="auto"/>
          </w:tcPr>
          <w:p w14:paraId="3FBB833A" w14:textId="77777777" w:rsidR="00892E9F" w:rsidRPr="0050595C" w:rsidRDefault="00892E9F" w:rsidP="005C2E01">
            <w:pPr>
              <w:spacing w:after="60" w:line="276" w:lineRule="auto"/>
              <w:jc w:val="both"/>
            </w:pPr>
            <w:r w:rsidRPr="0050595C">
              <w:t>Dotyczy:</w:t>
            </w:r>
          </w:p>
        </w:tc>
        <w:tc>
          <w:tcPr>
            <w:tcW w:w="9261" w:type="dxa"/>
            <w:shd w:val="clear" w:color="auto" w:fill="auto"/>
          </w:tcPr>
          <w:p w14:paraId="17A61D44" w14:textId="53AFA917" w:rsidR="00892E9F" w:rsidRPr="0050595C" w:rsidRDefault="00892E9F" w:rsidP="005C2E01">
            <w:pPr>
              <w:spacing w:after="60" w:line="276" w:lineRule="auto"/>
              <w:jc w:val="both"/>
            </w:pPr>
            <w:r w:rsidRPr="0050595C">
              <w:t>postępowania o udzielenie zamówienia publicznego, prowadzonego w trybie Tryb podstawowy bez negocjacji - art. 275 pkt. 1 ustawy Pzp</w:t>
            </w:r>
            <w:r w:rsidRPr="0050595C">
              <w:rPr>
                <w:b/>
              </w:rPr>
              <w:t xml:space="preserve"> </w:t>
            </w:r>
            <w:r w:rsidRPr="0050595C">
              <w:rPr>
                <w:bCs/>
              </w:rPr>
              <w:t>na</w:t>
            </w:r>
            <w:r w:rsidRPr="0050595C">
              <w:rPr>
                <w:b/>
              </w:rPr>
              <w:t xml:space="preserve"> </w:t>
            </w:r>
            <w:r w:rsidRPr="0050595C">
              <w:rPr>
                <w:bCs/>
              </w:rPr>
              <w:t>”</w:t>
            </w:r>
            <w:r w:rsidRPr="0050595C">
              <w:rPr>
                <w:b/>
                <w:bCs/>
              </w:rPr>
              <w:t>Sukcesywna dostawa worków na zwłoki na potrzeby Szpitala Wojewódzkiego w Poznaniu</w:t>
            </w:r>
            <w:r w:rsidRPr="0050595C">
              <w:rPr>
                <w:bCs/>
              </w:rPr>
              <w:t>”</w:t>
            </w:r>
            <w:r w:rsidRPr="0050595C">
              <w:rPr>
                <w:b/>
              </w:rPr>
              <w:t xml:space="preserve"> </w:t>
            </w:r>
            <w:r w:rsidRPr="0050595C">
              <w:rPr>
                <w:bCs/>
              </w:rPr>
              <w:t>– znak sprawy</w:t>
            </w:r>
            <w:r w:rsidRPr="0050595C">
              <w:rPr>
                <w:b/>
              </w:rPr>
              <w:t xml:space="preserve"> SZW/DZP/62/2022</w:t>
            </w:r>
          </w:p>
        </w:tc>
      </w:tr>
    </w:tbl>
    <w:p w14:paraId="33178C98" w14:textId="77777777" w:rsidR="00892E9F" w:rsidRPr="0050595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50595C">
        <w:t xml:space="preserve">Zamawiający, </w:t>
      </w:r>
      <w:r w:rsidR="00892E9F" w:rsidRPr="0050595C">
        <w:rPr>
          <w:b/>
        </w:rPr>
        <w:t>Szpital Wojewódzki w Poznaniu</w:t>
      </w:r>
    </w:p>
    <w:p w14:paraId="29798095" w14:textId="14F6C19B" w:rsidR="008642B3" w:rsidRPr="0050595C" w:rsidRDefault="00892E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0595C">
        <w:rPr>
          <w:b/>
        </w:rPr>
        <w:t>Dział Zamówień Publicznych</w:t>
      </w:r>
      <w:r w:rsidR="00C65E53" w:rsidRPr="0050595C">
        <w:t xml:space="preserve">, działając na podstawie art. 253 ust. 1 ustawy z dnia 11 września 2019r. Prawo zamówień publicznych </w:t>
      </w:r>
      <w:r w:rsidRPr="0050595C">
        <w:t>(t.j. Dz. U. z 2022r. poz. 1710)</w:t>
      </w:r>
      <w:r w:rsidR="00C65E53" w:rsidRPr="0050595C">
        <w:t>, zwanej dalej „ustawą Pzp”</w:t>
      </w:r>
      <w:r w:rsidR="00D26ED6" w:rsidRPr="0050595C">
        <w:t xml:space="preserve">, </w:t>
      </w:r>
      <w:r w:rsidR="00C65E53" w:rsidRPr="0050595C">
        <w:t>informuje</w:t>
      </w:r>
      <w:r w:rsidR="00D26ED6" w:rsidRPr="0050595C">
        <w:t xml:space="preserve">, </w:t>
      </w:r>
      <w:r w:rsidR="0050595C">
        <w:br/>
      </w:r>
      <w:r w:rsidR="00D26ED6" w:rsidRPr="0050595C">
        <w:t xml:space="preserve">że w toczącym się postępowaniu o udzielenie zamówienia publicznego, jako </w:t>
      </w:r>
      <w:r w:rsidR="00756CDA" w:rsidRPr="0050595C">
        <w:t>najkorzystniejsz</w:t>
      </w:r>
      <w:r w:rsidR="00D26ED6" w:rsidRPr="0050595C">
        <w:t xml:space="preserve">a wybrana została </w:t>
      </w:r>
      <w:r w:rsidR="00756CDA" w:rsidRPr="0050595C">
        <w:t>ofer</w:t>
      </w:r>
      <w:r w:rsidR="00D26ED6" w:rsidRPr="0050595C">
        <w:t>t</w:t>
      </w:r>
      <w:r w:rsidR="009F0E5C" w:rsidRPr="0050595C">
        <w:t>a</w:t>
      </w:r>
      <w:r w:rsidR="00D26ED6" w:rsidRPr="0050595C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92E9F" w:rsidRPr="0050595C" w14:paraId="53296AED" w14:textId="77777777" w:rsidTr="005C2E01">
        <w:trPr>
          <w:cantSplit/>
        </w:trPr>
        <w:tc>
          <w:tcPr>
            <w:tcW w:w="10080" w:type="dxa"/>
          </w:tcPr>
          <w:p w14:paraId="3546940B" w14:textId="57DCE4B0" w:rsidR="00892E9F" w:rsidRPr="0050595C" w:rsidRDefault="00892E9F" w:rsidP="005C2E01">
            <w:pPr>
              <w:spacing w:before="120" w:after="40" w:line="276" w:lineRule="auto"/>
              <w:jc w:val="both"/>
              <w:rPr>
                <w:b/>
              </w:rPr>
            </w:pPr>
            <w:r w:rsidRPr="0050595C">
              <w:rPr>
                <w:b/>
              </w:rPr>
              <w:t>NAFOL</w:t>
            </w:r>
            <w:r w:rsidR="0050595C">
              <w:rPr>
                <w:b/>
              </w:rPr>
              <w:t xml:space="preserve"> Dariusz Janiak</w:t>
            </w:r>
          </w:p>
          <w:p w14:paraId="6FAA4182" w14:textId="352DAD8F" w:rsidR="00892E9F" w:rsidRPr="0050595C" w:rsidRDefault="0050595C" w:rsidP="005C2E01">
            <w:pPr>
              <w:jc w:val="both"/>
              <w:rPr>
                <w:bCs/>
              </w:rPr>
            </w:pPr>
            <w:r>
              <w:rPr>
                <w:bCs/>
              </w:rPr>
              <w:t>ul. W</w:t>
            </w:r>
            <w:r w:rsidR="00892E9F" w:rsidRPr="0050595C">
              <w:rPr>
                <w:bCs/>
              </w:rPr>
              <w:t xml:space="preserve">iejska 15 </w:t>
            </w:r>
          </w:p>
          <w:p w14:paraId="71A01E6C" w14:textId="77777777" w:rsidR="00892E9F" w:rsidRPr="0050595C" w:rsidRDefault="00892E9F" w:rsidP="005C2E01">
            <w:pPr>
              <w:jc w:val="both"/>
              <w:rPr>
                <w:bCs/>
              </w:rPr>
            </w:pPr>
            <w:r w:rsidRPr="0050595C">
              <w:rPr>
                <w:bCs/>
              </w:rPr>
              <w:t>62-580 Grodziec</w:t>
            </w:r>
          </w:p>
          <w:p w14:paraId="26BBFB5D" w14:textId="77777777" w:rsidR="00892E9F" w:rsidRPr="0050595C" w:rsidRDefault="00892E9F" w:rsidP="005C2E01">
            <w:pPr>
              <w:spacing w:before="40" w:after="40" w:line="276" w:lineRule="auto"/>
              <w:jc w:val="both"/>
            </w:pPr>
            <w:r w:rsidRPr="0050595C">
              <w:t>na:</w:t>
            </w:r>
          </w:p>
          <w:p w14:paraId="14A6E871" w14:textId="77777777" w:rsidR="00892E9F" w:rsidRPr="0050595C" w:rsidRDefault="00892E9F" w:rsidP="005C2E01">
            <w:pPr>
              <w:spacing w:line="360" w:lineRule="auto"/>
              <w:jc w:val="both"/>
              <w:rPr>
                <w:b/>
              </w:rPr>
            </w:pPr>
            <w:r w:rsidRPr="0050595C">
              <w:t xml:space="preserve">Sukcesywna dostawa worków na zwłoki na potrzeby Szpitala Wojewódzkiego w Poznaniu za cenę brutto </w:t>
            </w:r>
            <w:r w:rsidRPr="0050595C">
              <w:rPr>
                <w:b/>
              </w:rPr>
              <w:t>34 243.20 zł</w:t>
            </w:r>
            <w:r w:rsidRPr="0050595C">
              <w:rPr>
                <w:bCs/>
              </w:rPr>
              <w:t>.</w:t>
            </w:r>
          </w:p>
          <w:p w14:paraId="622FFFBB" w14:textId="77777777" w:rsidR="00892E9F" w:rsidRPr="0050595C" w:rsidRDefault="00892E9F" w:rsidP="005C2E01">
            <w:pPr>
              <w:spacing w:before="120" w:line="276" w:lineRule="auto"/>
              <w:jc w:val="both"/>
              <w:rPr>
                <w:color w:val="000000"/>
              </w:rPr>
            </w:pPr>
            <w:r w:rsidRPr="0050595C">
              <w:rPr>
                <w:color w:val="000000"/>
              </w:rPr>
              <w:t>Uzasadnienie wyboru:</w:t>
            </w:r>
          </w:p>
          <w:p w14:paraId="66728A1D" w14:textId="48462E7A" w:rsidR="00892E9F" w:rsidRPr="0050595C" w:rsidRDefault="00892E9F" w:rsidP="0050595C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</w:pPr>
            <w:r w:rsidRPr="0050595C">
              <w:t xml:space="preserve">Oferta otrzymała największą ilość punktów - łącznie 100,00 - w oparciu o określone </w:t>
            </w:r>
            <w:r w:rsidR="0050595C">
              <w:br/>
            </w:r>
            <w:r w:rsidRPr="0050595C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76F7F19E" w14:textId="77777777" w:rsidR="003A0AFC" w:rsidRPr="0050595C" w:rsidRDefault="00915B9E" w:rsidP="00915B9E">
      <w:pPr>
        <w:spacing w:before="240" w:after="120"/>
        <w:jc w:val="both"/>
        <w:rPr>
          <w:color w:val="000000"/>
        </w:rPr>
      </w:pPr>
      <w:r w:rsidRPr="0050595C">
        <w:rPr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6"/>
        <w:gridCol w:w="2835"/>
        <w:gridCol w:w="2835"/>
      </w:tblGrid>
      <w:tr w:rsidR="0050595C" w:rsidRPr="0050595C" w14:paraId="4FBB1D85" w14:textId="77777777" w:rsidTr="0050595C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20FD2D57" w14:textId="77777777" w:rsidR="0050595C" w:rsidRPr="0050595C" w:rsidRDefault="005059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50595C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686" w:type="dxa"/>
            <w:shd w:val="clear" w:color="auto" w:fill="EDEDED"/>
            <w:vAlign w:val="center"/>
          </w:tcPr>
          <w:p w14:paraId="2BC12EA9" w14:textId="75C61B92" w:rsidR="0050595C" w:rsidRPr="0050595C" w:rsidRDefault="005059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2D27CAE2" w14:textId="77777777" w:rsidR="0050595C" w:rsidRPr="0050595C" w:rsidRDefault="0050595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>Cena oferty brutto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087370CD" w14:textId="77777777" w:rsidR="0050595C" w:rsidRPr="0050595C" w:rsidRDefault="005059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50595C" w:rsidRPr="0050595C" w14:paraId="17EA9B98" w14:textId="77777777" w:rsidTr="0050595C">
        <w:tc>
          <w:tcPr>
            <w:tcW w:w="851" w:type="dxa"/>
            <w:vAlign w:val="center"/>
          </w:tcPr>
          <w:p w14:paraId="5868683B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vAlign w:val="center"/>
          </w:tcPr>
          <w:p w14:paraId="3873955F" w14:textId="40652FC7" w:rsidR="0050595C" w:rsidRPr="0050595C" w:rsidRDefault="0050595C" w:rsidP="005C2E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/>
                <w:sz w:val="24"/>
                <w:szCs w:val="24"/>
              </w:rPr>
              <w:t>NAFOL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Dariusz Janiak</w:t>
            </w:r>
          </w:p>
          <w:p w14:paraId="4536339B" w14:textId="35605D99" w:rsidR="0050595C" w:rsidRPr="0050595C" w:rsidRDefault="0050595C" w:rsidP="005C2E01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ul. W</w:t>
            </w: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iejska 15 </w:t>
            </w:r>
          </w:p>
          <w:p w14:paraId="4B668FD5" w14:textId="77777777" w:rsidR="0050595C" w:rsidRPr="0050595C" w:rsidRDefault="0050595C" w:rsidP="005C2E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>62-580 Grodziec</w:t>
            </w:r>
          </w:p>
        </w:tc>
        <w:tc>
          <w:tcPr>
            <w:tcW w:w="2835" w:type="dxa"/>
            <w:vAlign w:val="center"/>
          </w:tcPr>
          <w:p w14:paraId="38A8C601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14:paraId="15FCA24A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  <w:tr w:rsidR="0050595C" w:rsidRPr="0050595C" w14:paraId="11999903" w14:textId="77777777" w:rsidTr="0050595C">
        <w:tc>
          <w:tcPr>
            <w:tcW w:w="851" w:type="dxa"/>
            <w:vAlign w:val="center"/>
          </w:tcPr>
          <w:p w14:paraId="1E5FDE3A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6" w:type="dxa"/>
            <w:vAlign w:val="center"/>
          </w:tcPr>
          <w:p w14:paraId="5EDD1FE6" w14:textId="77777777" w:rsidR="0050595C" w:rsidRPr="0050595C" w:rsidRDefault="0050595C" w:rsidP="005C2E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/>
                <w:sz w:val="24"/>
                <w:szCs w:val="24"/>
              </w:rPr>
              <w:t>Helplast Bis Joanna Hadasik</w:t>
            </w:r>
          </w:p>
          <w:p w14:paraId="641DA9AC" w14:textId="4BF7B002" w:rsidR="0050595C" w:rsidRPr="0050595C" w:rsidRDefault="0050595C" w:rsidP="005C2E01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Gliwicka 42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</w:p>
          <w:p w14:paraId="610313A2" w14:textId="77777777" w:rsidR="0050595C" w:rsidRPr="0050595C" w:rsidRDefault="0050595C" w:rsidP="005C2E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>43-180 Orzesze</w:t>
            </w:r>
          </w:p>
        </w:tc>
        <w:tc>
          <w:tcPr>
            <w:tcW w:w="2835" w:type="dxa"/>
            <w:vAlign w:val="center"/>
          </w:tcPr>
          <w:p w14:paraId="4E151A1F" w14:textId="4C952F50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  96,6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14:paraId="33063E87" w14:textId="7832E709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  96,6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0595C" w:rsidRPr="0050595C" w14:paraId="69F54556" w14:textId="77777777" w:rsidTr="0050595C">
        <w:tc>
          <w:tcPr>
            <w:tcW w:w="851" w:type="dxa"/>
            <w:vAlign w:val="center"/>
          </w:tcPr>
          <w:p w14:paraId="4C8FC502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vAlign w:val="center"/>
          </w:tcPr>
          <w:p w14:paraId="4285AB0D" w14:textId="77777777" w:rsidR="0050595C" w:rsidRPr="0050595C" w:rsidRDefault="0050595C" w:rsidP="005C2E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/>
                <w:sz w:val="24"/>
                <w:szCs w:val="24"/>
              </w:rPr>
              <w:t>AB-MED Hurtownia Farmaceutyczna Beata Bogdziewicz-Murmyło</w:t>
            </w:r>
          </w:p>
          <w:p w14:paraId="1CFFFCF3" w14:textId="6CA10025" w:rsidR="0050595C" w:rsidRPr="0050595C" w:rsidRDefault="0050595C" w:rsidP="005C2E01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Damrta 147 </w:t>
            </w:r>
          </w:p>
          <w:p w14:paraId="2397A6FC" w14:textId="77777777" w:rsidR="0050595C" w:rsidRPr="0050595C" w:rsidRDefault="0050595C" w:rsidP="005C2E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>43-100 Tychy</w:t>
            </w:r>
          </w:p>
        </w:tc>
        <w:tc>
          <w:tcPr>
            <w:tcW w:w="2835" w:type="dxa"/>
            <w:vAlign w:val="center"/>
          </w:tcPr>
          <w:p w14:paraId="0BEDC793" w14:textId="5BA3A36F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  84,8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14:paraId="04BD370B" w14:textId="357EBE5F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  84,8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0595C" w:rsidRPr="0050595C" w14:paraId="72FD8D92" w14:textId="77777777" w:rsidTr="0050595C">
        <w:tc>
          <w:tcPr>
            <w:tcW w:w="851" w:type="dxa"/>
            <w:vAlign w:val="center"/>
          </w:tcPr>
          <w:p w14:paraId="0171D1C2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vAlign w:val="center"/>
          </w:tcPr>
          <w:p w14:paraId="0688A6F8" w14:textId="44D93AFA" w:rsidR="0050595C" w:rsidRPr="0050595C" w:rsidRDefault="0050595C" w:rsidP="005C2E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olf Company Sp. z o. o.</w:t>
            </w:r>
          </w:p>
          <w:p w14:paraId="437A2102" w14:textId="0B247DCB" w:rsidR="0050595C" w:rsidRPr="0050595C" w:rsidRDefault="0050595C" w:rsidP="005C2E01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ul. Nowogrodzka 31</w:t>
            </w: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116 </w:t>
            </w:r>
          </w:p>
          <w:p w14:paraId="3F510F71" w14:textId="2ADE159E" w:rsidR="0050595C" w:rsidRPr="0050595C" w:rsidRDefault="0050595C" w:rsidP="005C2E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511</w:t>
            </w: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23CA481B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  39,75</w:t>
            </w:r>
          </w:p>
        </w:tc>
        <w:tc>
          <w:tcPr>
            <w:tcW w:w="2835" w:type="dxa"/>
            <w:vAlign w:val="center"/>
          </w:tcPr>
          <w:p w14:paraId="26E67AB1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 xml:space="preserve">  39,75</w:t>
            </w:r>
          </w:p>
        </w:tc>
      </w:tr>
      <w:tr w:rsidR="0050595C" w:rsidRPr="0050595C" w14:paraId="6719DB3E" w14:textId="77777777" w:rsidTr="00C056B4">
        <w:tc>
          <w:tcPr>
            <w:tcW w:w="851" w:type="dxa"/>
            <w:vAlign w:val="center"/>
          </w:tcPr>
          <w:p w14:paraId="042D1FDD" w14:textId="77777777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522C24A5" w14:textId="303477FE" w:rsidR="0050595C" w:rsidRPr="0050595C" w:rsidRDefault="0050595C" w:rsidP="005C2E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Firma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CIEFOL</w:t>
            </w:r>
            <w:r w:rsidRPr="005059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Grzegorz Ciesielski</w:t>
            </w:r>
          </w:p>
          <w:p w14:paraId="0286B319" w14:textId="25049154" w:rsidR="0050595C" w:rsidRPr="0050595C" w:rsidRDefault="0050595C" w:rsidP="005C2E01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Słowackiego 106 </w:t>
            </w:r>
          </w:p>
          <w:p w14:paraId="049181CE" w14:textId="77777777" w:rsidR="0050595C" w:rsidRPr="0050595C" w:rsidRDefault="0050595C" w:rsidP="005C2E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595C">
              <w:rPr>
                <w:rFonts w:ascii="Times New Roman" w:hAnsi="Times New Roman" w:cs="Times New Roman"/>
                <w:bCs/>
                <w:sz w:val="24"/>
                <w:szCs w:val="24"/>
              </w:rPr>
              <w:t>97-500 Radomsko</w:t>
            </w:r>
          </w:p>
        </w:tc>
        <w:tc>
          <w:tcPr>
            <w:tcW w:w="5670" w:type="dxa"/>
            <w:gridSpan w:val="2"/>
            <w:vAlign w:val="center"/>
          </w:tcPr>
          <w:p w14:paraId="14B7B7FB" w14:textId="6572D695" w:rsidR="0050595C" w:rsidRPr="0050595C" w:rsidRDefault="0050595C" w:rsidP="005C2E01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Oferta nie podlega punktacji</w:t>
            </w:r>
          </w:p>
        </w:tc>
      </w:tr>
    </w:tbl>
    <w:p w14:paraId="65FCC92A" w14:textId="77777777" w:rsidR="00E85D70" w:rsidRPr="0050595C" w:rsidRDefault="00E85D70" w:rsidP="004E7234">
      <w:pPr>
        <w:spacing w:before="120"/>
        <w:ind w:firstLine="709"/>
        <w:jc w:val="both"/>
        <w:rPr>
          <w:color w:val="000000"/>
        </w:rPr>
      </w:pPr>
    </w:p>
    <w:p w14:paraId="2DBE42D3" w14:textId="4A5E0424" w:rsidR="008642B3" w:rsidRPr="0050595C" w:rsidRDefault="00B464D3" w:rsidP="004E7234">
      <w:pPr>
        <w:spacing w:after="120"/>
        <w:jc w:val="both"/>
        <w:rPr>
          <w:color w:val="000000"/>
        </w:rPr>
      </w:pPr>
      <w:r w:rsidRPr="0050595C">
        <w:rPr>
          <w:color w:val="000000"/>
        </w:rPr>
        <w:t xml:space="preserve">Informacja o </w:t>
      </w:r>
      <w:r w:rsidR="0050595C">
        <w:rPr>
          <w:color w:val="000000"/>
        </w:rPr>
        <w:t>W</w:t>
      </w:r>
      <w:r w:rsidRPr="0050595C">
        <w:rPr>
          <w:color w:val="000000"/>
        </w:rPr>
        <w:t>ykonawcach, których oferty</w:t>
      </w:r>
      <w:r w:rsidR="008642B3" w:rsidRPr="0050595C">
        <w:rPr>
          <w:color w:val="000000"/>
        </w:rPr>
        <w:t xml:space="preserve"> zostały</w:t>
      </w:r>
      <w:r w:rsidRPr="0050595C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"/>
        <w:gridCol w:w="2977"/>
        <w:gridCol w:w="6252"/>
      </w:tblGrid>
      <w:tr w:rsidR="008642B3" w:rsidRPr="0050595C" w14:paraId="2E7D3BC0" w14:textId="77777777" w:rsidTr="0050595C">
        <w:tc>
          <w:tcPr>
            <w:tcW w:w="921" w:type="dxa"/>
            <w:shd w:val="clear" w:color="auto" w:fill="EDEDED"/>
            <w:vAlign w:val="center"/>
          </w:tcPr>
          <w:p w14:paraId="77166813" w14:textId="77777777" w:rsidR="008642B3" w:rsidRPr="0050595C" w:rsidRDefault="002B6761" w:rsidP="00B464D3">
            <w:pPr>
              <w:spacing w:before="40" w:after="40"/>
              <w:jc w:val="center"/>
              <w:rPr>
                <w:bCs/>
              </w:rPr>
            </w:pPr>
            <w:r w:rsidRPr="0050595C">
              <w:rPr>
                <w:bCs/>
              </w:rPr>
              <w:t>Nr oferty</w:t>
            </w:r>
          </w:p>
        </w:tc>
        <w:tc>
          <w:tcPr>
            <w:tcW w:w="2977" w:type="dxa"/>
            <w:shd w:val="clear" w:color="auto" w:fill="EDEDED"/>
            <w:vAlign w:val="center"/>
          </w:tcPr>
          <w:p w14:paraId="31A38F6C" w14:textId="4756280D" w:rsidR="008642B3" w:rsidRPr="0050595C" w:rsidRDefault="00F33C66" w:rsidP="00B464D3">
            <w:pPr>
              <w:spacing w:before="40" w:after="40"/>
              <w:jc w:val="center"/>
              <w:rPr>
                <w:bCs/>
              </w:rPr>
            </w:pPr>
            <w:r w:rsidRPr="0050595C">
              <w:rPr>
                <w:bCs/>
              </w:rPr>
              <w:t>N</w:t>
            </w:r>
            <w:r w:rsidR="008642B3" w:rsidRPr="0050595C">
              <w:rPr>
                <w:bCs/>
              </w:rPr>
              <w:t xml:space="preserve">azwa i adres </w:t>
            </w:r>
            <w:r w:rsidR="0050595C">
              <w:rPr>
                <w:bCs/>
              </w:rPr>
              <w:t>W</w:t>
            </w:r>
            <w:r w:rsidR="008642B3" w:rsidRPr="0050595C">
              <w:rPr>
                <w:bCs/>
              </w:rPr>
              <w:t>ykonawcy</w:t>
            </w:r>
          </w:p>
        </w:tc>
        <w:tc>
          <w:tcPr>
            <w:tcW w:w="6252" w:type="dxa"/>
            <w:shd w:val="clear" w:color="auto" w:fill="EDEDED"/>
            <w:vAlign w:val="center"/>
          </w:tcPr>
          <w:p w14:paraId="6AC1F913" w14:textId="77777777" w:rsidR="008642B3" w:rsidRPr="0050595C" w:rsidRDefault="008642B3" w:rsidP="00B464D3">
            <w:pPr>
              <w:spacing w:before="40" w:after="40"/>
              <w:jc w:val="center"/>
              <w:rPr>
                <w:bCs/>
              </w:rPr>
            </w:pPr>
            <w:r w:rsidRPr="0050595C">
              <w:rPr>
                <w:bCs/>
              </w:rPr>
              <w:t>Uzasadnienie odrzucenia</w:t>
            </w:r>
            <w:r w:rsidR="00E407E4" w:rsidRPr="0050595C">
              <w:rPr>
                <w:bCs/>
              </w:rPr>
              <w:t xml:space="preserve"> oferty</w:t>
            </w:r>
          </w:p>
        </w:tc>
      </w:tr>
      <w:tr w:rsidR="00892E9F" w:rsidRPr="0050595C" w14:paraId="6C081F96" w14:textId="77777777" w:rsidTr="0050595C">
        <w:tc>
          <w:tcPr>
            <w:tcW w:w="921" w:type="dxa"/>
            <w:vAlign w:val="center"/>
          </w:tcPr>
          <w:p w14:paraId="1569F32B" w14:textId="77777777" w:rsidR="00892E9F" w:rsidRPr="0050595C" w:rsidRDefault="00892E9F" w:rsidP="005C2E01">
            <w:pPr>
              <w:jc w:val="center"/>
            </w:pPr>
            <w:r w:rsidRPr="0050595C">
              <w:t>2</w:t>
            </w:r>
          </w:p>
          <w:p w14:paraId="1CA277DD" w14:textId="77777777" w:rsidR="00892E9F" w:rsidRPr="0050595C" w:rsidRDefault="00892E9F" w:rsidP="005C2E01">
            <w:pPr>
              <w:jc w:val="center"/>
            </w:pPr>
          </w:p>
        </w:tc>
        <w:tc>
          <w:tcPr>
            <w:tcW w:w="2977" w:type="dxa"/>
            <w:vAlign w:val="center"/>
          </w:tcPr>
          <w:p w14:paraId="1FDD1874" w14:textId="3DD252C3" w:rsidR="00892E9F" w:rsidRPr="0050595C" w:rsidRDefault="00892E9F" w:rsidP="005C2E01">
            <w:pPr>
              <w:spacing w:before="40" w:after="40"/>
              <w:rPr>
                <w:b/>
                <w:bCs/>
              </w:rPr>
            </w:pPr>
            <w:r w:rsidRPr="0050595C">
              <w:rPr>
                <w:b/>
                <w:bCs/>
              </w:rPr>
              <w:t xml:space="preserve">Firma </w:t>
            </w:r>
            <w:r w:rsidR="0050595C">
              <w:rPr>
                <w:b/>
                <w:bCs/>
              </w:rPr>
              <w:t>CIEFOL</w:t>
            </w:r>
            <w:r w:rsidRPr="0050595C">
              <w:rPr>
                <w:b/>
                <w:bCs/>
              </w:rPr>
              <w:t xml:space="preserve"> Grzegorz Ciesielski</w:t>
            </w:r>
          </w:p>
          <w:p w14:paraId="7FFFD255" w14:textId="1D6A6751" w:rsidR="00892E9F" w:rsidRPr="0050595C" w:rsidRDefault="00B60DE0" w:rsidP="005C2E01">
            <w:r>
              <w:t xml:space="preserve">ul. </w:t>
            </w:r>
            <w:r w:rsidR="00892E9F" w:rsidRPr="0050595C">
              <w:t xml:space="preserve">Słowackiego 106 </w:t>
            </w:r>
          </w:p>
          <w:p w14:paraId="14350FED" w14:textId="77777777" w:rsidR="00892E9F" w:rsidRPr="0050595C" w:rsidRDefault="00892E9F" w:rsidP="005C2E01">
            <w:pPr>
              <w:spacing w:after="40"/>
            </w:pPr>
            <w:r w:rsidRPr="0050595C">
              <w:t>97-500 Radomsko</w:t>
            </w:r>
          </w:p>
        </w:tc>
        <w:tc>
          <w:tcPr>
            <w:tcW w:w="6252" w:type="dxa"/>
            <w:vAlign w:val="center"/>
          </w:tcPr>
          <w:p w14:paraId="52B0B31D" w14:textId="73D9D6DC" w:rsidR="00892E9F" w:rsidRPr="0050595C" w:rsidRDefault="00892E9F" w:rsidP="005C2E01">
            <w:pPr>
              <w:spacing w:after="40"/>
            </w:pPr>
            <w:r w:rsidRPr="0050595C">
              <w:t xml:space="preserve">Podstawa prawna: Art. 226 ust. 1 pkt </w:t>
            </w:r>
            <w:r w:rsidR="00B60DE0">
              <w:t>5</w:t>
            </w:r>
            <w:r w:rsidRPr="0050595C">
              <w:t xml:space="preserve"> ustawy Pzp</w:t>
            </w:r>
            <w:r w:rsidR="00B60DE0">
              <w:t xml:space="preserve"> </w:t>
            </w:r>
          </w:p>
          <w:p w14:paraId="5FD44C54" w14:textId="77777777" w:rsidR="00892E9F" w:rsidRPr="00B60DE0" w:rsidRDefault="00892E9F" w:rsidP="005C2E01">
            <w:pPr>
              <w:spacing w:before="120" w:after="60"/>
              <w:jc w:val="both"/>
              <w:rPr>
                <w:u w:val="single"/>
              </w:rPr>
            </w:pPr>
            <w:r w:rsidRPr="00B60DE0">
              <w:rPr>
                <w:u w:val="single"/>
              </w:rPr>
              <w:t>Uzasadnienie:</w:t>
            </w:r>
          </w:p>
          <w:p w14:paraId="6E8128D3" w14:textId="0EAC7301" w:rsidR="00B60DE0" w:rsidRPr="0050595C" w:rsidRDefault="00B60DE0" w:rsidP="00B60DE0">
            <w:pPr>
              <w:jc w:val="both"/>
            </w:pPr>
            <w:r>
              <w:t xml:space="preserve">Wykonawca podał cenę do trzech miejsc po przecinku co jest niezgodne z zapisami SWZ. Powoduje to, iż treść oferty </w:t>
            </w:r>
            <w:r>
              <w:br/>
              <w:t>jest niezgodna z warunkami zamówienia.</w:t>
            </w:r>
          </w:p>
        </w:tc>
      </w:tr>
    </w:tbl>
    <w:p w14:paraId="0EB09DEE" w14:textId="77777777" w:rsidR="008642B3" w:rsidRPr="0050595C" w:rsidRDefault="008642B3">
      <w:pPr>
        <w:spacing w:before="120" w:after="120"/>
        <w:jc w:val="both"/>
        <w:rPr>
          <w:color w:val="000000"/>
        </w:rPr>
      </w:pPr>
    </w:p>
    <w:p w14:paraId="28A75E3F" w14:textId="77777777" w:rsidR="009F0E5C" w:rsidRPr="0050595C" w:rsidRDefault="009F0E5C" w:rsidP="00D8427E">
      <w:pPr>
        <w:spacing w:after="40" w:line="276" w:lineRule="auto"/>
        <w:jc w:val="both"/>
      </w:pPr>
      <w:r w:rsidRPr="0050595C">
        <w:rPr>
          <w:b/>
          <w:bCs/>
        </w:rPr>
        <w:t xml:space="preserve">Informacja </w:t>
      </w:r>
      <w:r w:rsidR="00BD2174" w:rsidRPr="0050595C">
        <w:rPr>
          <w:b/>
          <w:bCs/>
        </w:rPr>
        <w:t>o terminie zawarcia umowy</w:t>
      </w:r>
    </w:p>
    <w:p w14:paraId="37D765DD" w14:textId="08C4B958" w:rsidR="00F960D7" w:rsidRPr="0050595C" w:rsidRDefault="00A029B8" w:rsidP="00D8427E">
      <w:pPr>
        <w:spacing w:after="120" w:line="276" w:lineRule="auto"/>
        <w:jc w:val="both"/>
      </w:pPr>
      <w:r w:rsidRPr="0050595C">
        <w:t>U</w:t>
      </w:r>
      <w:r w:rsidR="00F960D7" w:rsidRPr="0050595C">
        <w:t>mowa w sp</w:t>
      </w:r>
      <w:r w:rsidR="004C3459" w:rsidRPr="0050595C">
        <w:t>r</w:t>
      </w:r>
      <w:r w:rsidR="00F960D7" w:rsidRPr="0050595C">
        <w:t>awie zamówienia publicznego</w:t>
      </w:r>
      <w:r w:rsidR="00D8427E" w:rsidRPr="0050595C">
        <w:t xml:space="preserve">, zgodnie z art. </w:t>
      </w:r>
      <w:r w:rsidR="009F18DC" w:rsidRPr="0050595C">
        <w:t>308</w:t>
      </w:r>
      <w:r w:rsidR="00D8427E" w:rsidRPr="0050595C">
        <w:t xml:space="preserve"> ust. </w:t>
      </w:r>
      <w:r w:rsidR="009F18DC" w:rsidRPr="0050595C">
        <w:t>2</w:t>
      </w:r>
      <w:r w:rsidR="00D8427E" w:rsidRPr="0050595C">
        <w:t xml:space="preserve"> ustawy Pzp,</w:t>
      </w:r>
      <w:r w:rsidRPr="0050595C">
        <w:t xml:space="preserve"> zostanie</w:t>
      </w:r>
      <w:r w:rsidR="00F960D7" w:rsidRPr="0050595C">
        <w:t xml:space="preserve"> zawarta,</w:t>
      </w:r>
      <w:r w:rsidRPr="0050595C">
        <w:t xml:space="preserve"> </w:t>
      </w:r>
      <w:r w:rsidR="00B60DE0">
        <w:br/>
      </w:r>
      <w:r w:rsidR="00F960D7" w:rsidRPr="0050595C">
        <w:t xml:space="preserve">z </w:t>
      </w:r>
      <w:r w:rsidRPr="0050595C">
        <w:t xml:space="preserve">uwzględnieniem art. 577 ustawy Pzp, </w:t>
      </w:r>
      <w:r w:rsidR="00F960D7" w:rsidRPr="0050595C">
        <w:t>w terminie</w:t>
      </w:r>
      <w:r w:rsidR="00D8427E" w:rsidRPr="0050595C">
        <w:t xml:space="preserve"> </w:t>
      </w:r>
      <w:r w:rsidR="00892E9F" w:rsidRPr="0050595C">
        <w:t>nie krótszym niż 5 dni od dnia przesłania niniejszego zawiadomienia o wyborze najkorzystniejszej oferty.</w:t>
      </w:r>
    </w:p>
    <w:p w14:paraId="5D6B93FE" w14:textId="77777777" w:rsidR="00F960D7" w:rsidRPr="0050595C" w:rsidRDefault="00D8427E" w:rsidP="00F33C66">
      <w:pPr>
        <w:spacing w:line="276" w:lineRule="auto"/>
        <w:jc w:val="both"/>
      </w:pPr>
      <w:r w:rsidRPr="0050595C">
        <w:t xml:space="preserve">Umowa </w:t>
      </w:r>
      <w:r w:rsidR="00F960D7" w:rsidRPr="0050595C">
        <w:t>w sprawie zamówienia publicznego</w:t>
      </w:r>
      <w:r w:rsidRPr="0050595C">
        <w:t xml:space="preserve"> może być zawarta </w:t>
      </w:r>
      <w:r w:rsidR="00F960D7" w:rsidRPr="0050595C">
        <w:t xml:space="preserve">przed upływem terminu, o którym mowa powyżej, jeżeli zachodzą okoliczności wymienione w </w:t>
      </w:r>
      <w:r w:rsidRPr="0050595C">
        <w:t xml:space="preserve">art. </w:t>
      </w:r>
      <w:r w:rsidR="009F18DC" w:rsidRPr="0050595C">
        <w:t>308</w:t>
      </w:r>
      <w:r w:rsidR="00F960D7" w:rsidRPr="0050595C">
        <w:t xml:space="preserve"> ust. </w:t>
      </w:r>
      <w:r w:rsidR="009F18DC" w:rsidRPr="0050595C">
        <w:t>3</w:t>
      </w:r>
      <w:r w:rsidR="00F960D7" w:rsidRPr="0050595C">
        <w:t xml:space="preserve"> ustawy P</w:t>
      </w:r>
      <w:r w:rsidR="004657DA" w:rsidRPr="0050595C">
        <w:t>zp</w:t>
      </w:r>
      <w:r w:rsidR="00F960D7" w:rsidRPr="0050595C">
        <w:t>.</w:t>
      </w:r>
    </w:p>
    <w:p w14:paraId="031966C5" w14:textId="77777777" w:rsidR="00E428E9" w:rsidRPr="0050595C" w:rsidRDefault="00E428E9" w:rsidP="00F33C66">
      <w:pPr>
        <w:spacing w:line="276" w:lineRule="auto"/>
        <w:jc w:val="both"/>
      </w:pPr>
    </w:p>
    <w:p w14:paraId="008851D6" w14:textId="77777777" w:rsidR="00F960D7" w:rsidRPr="0050595C" w:rsidRDefault="00F960D7" w:rsidP="00F960D7">
      <w:pPr>
        <w:spacing w:line="360" w:lineRule="auto"/>
        <w:jc w:val="both"/>
        <w:rPr>
          <w:bCs/>
        </w:rPr>
      </w:pPr>
    </w:p>
    <w:p w14:paraId="08B8300D" w14:textId="77777777" w:rsidR="00E428E9" w:rsidRPr="0050595C" w:rsidRDefault="00E428E9" w:rsidP="00F960D7">
      <w:pPr>
        <w:spacing w:line="360" w:lineRule="auto"/>
        <w:jc w:val="both"/>
        <w:rPr>
          <w:bCs/>
        </w:rPr>
      </w:pPr>
    </w:p>
    <w:p w14:paraId="7FCE3A4D" w14:textId="77777777" w:rsidR="00B60DE0" w:rsidRDefault="00B60DE0" w:rsidP="00B60DE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59FA83E" w14:textId="77777777" w:rsidR="00B60DE0" w:rsidRDefault="00B60DE0" w:rsidP="00B60DE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9060732" w14:textId="77777777" w:rsidR="00B60DE0" w:rsidRDefault="00B60DE0" w:rsidP="00B60DE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74EFD99" w14:textId="77777777" w:rsidR="00B60DE0" w:rsidRDefault="00B60DE0" w:rsidP="00B60DE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C63E147" w14:textId="77777777" w:rsidR="00B60DE0" w:rsidRDefault="00B60DE0" w:rsidP="00B60DE0">
      <w:pPr>
        <w:spacing w:line="276" w:lineRule="auto"/>
        <w:ind w:left="5940"/>
      </w:pPr>
    </w:p>
    <w:p w14:paraId="1D181AC4" w14:textId="512B28EF" w:rsidR="00B464D3" w:rsidRPr="0050595C" w:rsidRDefault="00B464D3" w:rsidP="00E428E9">
      <w:pPr>
        <w:spacing w:after="480" w:line="360" w:lineRule="auto"/>
        <w:ind w:left="3119" w:right="866" w:firstLine="425"/>
        <w:jc w:val="right"/>
        <w:rPr>
          <w:i/>
        </w:rPr>
      </w:pPr>
    </w:p>
    <w:bookmarkEnd w:id="0"/>
    <w:p w14:paraId="4358687E" w14:textId="77777777" w:rsidR="008642B3" w:rsidRPr="0050595C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</w:rPr>
      </w:pPr>
    </w:p>
    <w:sectPr w:rsidR="008642B3" w:rsidRPr="0050595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FB0E7" w14:textId="77777777" w:rsidR="001146F9" w:rsidRDefault="001146F9">
      <w:r>
        <w:separator/>
      </w:r>
    </w:p>
  </w:endnote>
  <w:endnote w:type="continuationSeparator" w:id="0">
    <w:p w14:paraId="368A1E5A" w14:textId="77777777" w:rsidR="001146F9" w:rsidRDefault="00114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36F9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D2B4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1C12F5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41BE1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A8E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2F487" w14:textId="77777777" w:rsidR="001146F9" w:rsidRDefault="001146F9">
      <w:r>
        <w:separator/>
      </w:r>
    </w:p>
  </w:footnote>
  <w:footnote w:type="continuationSeparator" w:id="0">
    <w:p w14:paraId="715C7F61" w14:textId="77777777" w:rsidR="001146F9" w:rsidRDefault="00114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5DB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C98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828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95F"/>
    <w:rsid w:val="00022322"/>
    <w:rsid w:val="00042497"/>
    <w:rsid w:val="00074D88"/>
    <w:rsid w:val="000C1E6F"/>
    <w:rsid w:val="000E4E56"/>
    <w:rsid w:val="001146F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595C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D395F"/>
    <w:rsid w:val="007E2ACC"/>
    <w:rsid w:val="007E68C5"/>
    <w:rsid w:val="00832144"/>
    <w:rsid w:val="008567C7"/>
    <w:rsid w:val="008642B3"/>
    <w:rsid w:val="00892E9F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60DE0"/>
    <w:rsid w:val="00B8185B"/>
    <w:rsid w:val="00BD2174"/>
    <w:rsid w:val="00C423DD"/>
    <w:rsid w:val="00C60D7B"/>
    <w:rsid w:val="00C61D90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11934"/>
  <w15:chartTrackingRefBased/>
  <w15:docId w15:val="{2CED6080-E661-43A2-B810-A20ADDA3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2022-10-20T10:27:00Z</cp:lastPrinted>
  <dcterms:created xsi:type="dcterms:W3CDTF">2022-10-20T10:28:00Z</dcterms:created>
  <dcterms:modified xsi:type="dcterms:W3CDTF">2022-10-20T10:28:00Z</dcterms:modified>
</cp:coreProperties>
</file>