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C62EA" w14:textId="77777777" w:rsidR="00FB7F50" w:rsidRPr="00CF04D7" w:rsidRDefault="002F41D0" w:rsidP="002B43DB">
      <w:pPr>
        <w:jc w:val="right"/>
        <w:rPr>
          <w:rFonts w:ascii="Arial" w:hAnsi="Arial" w:cs="Arial"/>
        </w:rPr>
      </w:pPr>
      <w:bookmarkStart w:id="0" w:name="_Hlk53520193"/>
      <w:r w:rsidRPr="002F41D0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2F41D0">
        <w:rPr>
          <w:rFonts w:ascii="Arial" w:hAnsi="Arial" w:cs="Arial"/>
        </w:rPr>
        <w:t>2022-10-17</w:t>
      </w:r>
    </w:p>
    <w:p w14:paraId="6E273F2D" w14:textId="77777777" w:rsidR="002F41D0" w:rsidRPr="002F41D0" w:rsidRDefault="002F41D0" w:rsidP="002B43DB">
      <w:pPr>
        <w:rPr>
          <w:rFonts w:ascii="Arial" w:hAnsi="Arial" w:cs="Arial"/>
          <w:b/>
          <w:bCs/>
        </w:rPr>
      </w:pPr>
      <w:r w:rsidRPr="002F41D0">
        <w:rPr>
          <w:rFonts w:ascii="Arial" w:hAnsi="Arial" w:cs="Arial"/>
          <w:b/>
          <w:bCs/>
        </w:rPr>
        <w:t>Szpital Wojewódzki w Poznaniu</w:t>
      </w:r>
    </w:p>
    <w:p w14:paraId="72AFA19F" w14:textId="77777777" w:rsidR="00FB7F50" w:rsidRPr="00CF04D7" w:rsidRDefault="002F41D0" w:rsidP="002B43DB">
      <w:pPr>
        <w:rPr>
          <w:rFonts w:ascii="Arial" w:hAnsi="Arial" w:cs="Arial"/>
          <w:b/>
          <w:bCs/>
        </w:rPr>
      </w:pPr>
      <w:r w:rsidRPr="002F41D0">
        <w:rPr>
          <w:rFonts w:ascii="Arial" w:hAnsi="Arial" w:cs="Arial"/>
          <w:b/>
          <w:bCs/>
        </w:rPr>
        <w:t>Dział Zamówień Publicznych</w:t>
      </w:r>
    </w:p>
    <w:p w14:paraId="56D84FC4" w14:textId="77777777" w:rsidR="00FB7F50" w:rsidRPr="00CF04D7" w:rsidRDefault="002F41D0" w:rsidP="002B43DB">
      <w:pPr>
        <w:rPr>
          <w:rFonts w:ascii="Arial" w:hAnsi="Arial" w:cs="Arial"/>
        </w:rPr>
      </w:pPr>
      <w:r w:rsidRPr="002F41D0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2F41D0">
        <w:rPr>
          <w:rFonts w:ascii="Arial" w:hAnsi="Arial" w:cs="Arial"/>
        </w:rPr>
        <w:t>7/19</w:t>
      </w:r>
    </w:p>
    <w:p w14:paraId="4378E78C" w14:textId="77777777" w:rsidR="00FB7F50" w:rsidRPr="00CF04D7" w:rsidRDefault="002F41D0" w:rsidP="002B43DB">
      <w:pPr>
        <w:rPr>
          <w:rFonts w:ascii="Arial" w:hAnsi="Arial" w:cs="Arial"/>
        </w:rPr>
      </w:pPr>
      <w:r w:rsidRPr="002F41D0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2F41D0">
        <w:rPr>
          <w:rFonts w:ascii="Arial" w:hAnsi="Arial" w:cs="Arial"/>
        </w:rPr>
        <w:t>Poznań</w:t>
      </w:r>
    </w:p>
    <w:p w14:paraId="3A03947C" w14:textId="77777777" w:rsidR="002B43DB" w:rsidRDefault="002B43DB" w:rsidP="002B4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14:paraId="6B20A3A6" w14:textId="25654B39" w:rsidR="00E62859" w:rsidRPr="00CF04D7" w:rsidRDefault="00E62859" w:rsidP="002B4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5E32F689" w14:textId="36643D87" w:rsidR="00E62859" w:rsidRDefault="00E62859" w:rsidP="002B4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3E992DC6" w14:textId="157DD495" w:rsidR="002B43DB" w:rsidRDefault="002B43DB" w:rsidP="002B4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7510ED4" w14:textId="08DAEF0C" w:rsidR="002B43DB" w:rsidRDefault="002B43DB" w:rsidP="002B4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52116724" w14:textId="77777777" w:rsidR="00430665" w:rsidRPr="00CF04D7" w:rsidRDefault="00430665" w:rsidP="002B43DB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428E0E0" w14:textId="77777777" w:rsidR="008642B3" w:rsidRPr="00CF04D7" w:rsidRDefault="009F0E5C" w:rsidP="002B43DB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0F47DBED" w14:textId="1BB2A56C" w:rsidR="008642B3" w:rsidRDefault="008642B3" w:rsidP="002B43DB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2F80E1DF" w14:textId="77777777" w:rsidR="002B43DB" w:rsidRPr="00CF04D7" w:rsidRDefault="002B43DB" w:rsidP="002B43DB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2F41D0" w:rsidRPr="00CF04D7" w14:paraId="2B2608E5" w14:textId="77777777" w:rsidTr="0037589B">
        <w:trPr>
          <w:trHeight w:val="638"/>
        </w:trPr>
        <w:tc>
          <w:tcPr>
            <w:tcW w:w="959" w:type="dxa"/>
            <w:shd w:val="clear" w:color="auto" w:fill="auto"/>
          </w:tcPr>
          <w:p w14:paraId="52CCD1D0" w14:textId="77777777" w:rsidR="002F41D0" w:rsidRPr="00CF04D7" w:rsidRDefault="002F41D0" w:rsidP="002B43DB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3420C5" w14:textId="77777777" w:rsidR="002F41D0" w:rsidRDefault="002F41D0" w:rsidP="002B43DB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F41D0">
              <w:rPr>
                <w:rFonts w:ascii="Arial" w:hAnsi="Arial" w:cs="Arial"/>
              </w:rPr>
              <w:t>podstawowy</w:t>
            </w:r>
            <w:r w:rsidR="002B43DB">
              <w:rPr>
                <w:rFonts w:ascii="Arial" w:hAnsi="Arial" w:cs="Arial"/>
              </w:rPr>
              <w:t>m</w:t>
            </w:r>
            <w:r w:rsidRPr="002F41D0">
              <w:rPr>
                <w:rFonts w:ascii="Arial" w:hAnsi="Arial" w:cs="Arial"/>
              </w:rPr>
              <w:t xml:space="preserve"> bez negocjacji - art. 275 pkt. 1 ustawy Pzp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2F41D0">
              <w:rPr>
                <w:rFonts w:ascii="Arial" w:hAnsi="Arial" w:cs="Arial"/>
                <w:b/>
                <w:bCs/>
              </w:rPr>
              <w:t>Dostawa sprzętu jednorazowego i wielorazowego kompatybilnego z uretrotomem i laparoskopem firmy Olympus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2F41D0">
              <w:rPr>
                <w:rFonts w:ascii="Arial" w:hAnsi="Arial" w:cs="Arial"/>
                <w:b/>
              </w:rPr>
              <w:t>SZW/DZP/57/2022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65E4129D" w14:textId="77777777" w:rsidR="002B43DB" w:rsidRDefault="002B43DB" w:rsidP="002B43DB">
            <w:pPr>
              <w:jc w:val="both"/>
              <w:rPr>
                <w:rFonts w:ascii="Arial" w:hAnsi="Arial" w:cs="Arial"/>
                <w:bCs/>
              </w:rPr>
            </w:pPr>
          </w:p>
          <w:p w14:paraId="1699F3AE" w14:textId="5ED9D598" w:rsidR="002B43DB" w:rsidRPr="00CF04D7" w:rsidRDefault="002B43DB" w:rsidP="002B43D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385C30F" w14:textId="768DB23B" w:rsidR="008642B3" w:rsidRDefault="00C65E53" w:rsidP="002B43D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2F41D0" w:rsidRPr="002F41D0">
        <w:rPr>
          <w:rFonts w:ascii="Arial" w:hAnsi="Arial" w:cs="Arial"/>
          <w:b/>
        </w:rPr>
        <w:t>Szpital Wojewódzki w Poznaniu</w:t>
      </w:r>
      <w:r w:rsidR="002B43DB">
        <w:rPr>
          <w:rFonts w:ascii="Arial" w:hAnsi="Arial" w:cs="Arial"/>
          <w:b/>
        </w:rPr>
        <w:t xml:space="preserve">, </w:t>
      </w:r>
      <w:r w:rsidR="002F41D0" w:rsidRPr="002F41D0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F41D0" w:rsidRPr="002F41D0">
        <w:rPr>
          <w:rFonts w:ascii="Arial" w:hAnsi="Arial" w:cs="Arial"/>
        </w:rPr>
        <w:t>(t.j. Dz.U. z 2021r. poz. 1129 z późn. zm.)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34FB76FF" w14:textId="77777777" w:rsidR="002B43DB" w:rsidRPr="00CF04D7" w:rsidRDefault="002B43DB" w:rsidP="002B43D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41D0" w:rsidRPr="00CF04D7" w14:paraId="1CF664A2" w14:textId="77777777" w:rsidTr="003758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D98F323" w14:textId="77777777" w:rsidR="002F41D0" w:rsidRPr="00CF04D7" w:rsidRDefault="002F41D0" w:rsidP="002B43DB">
            <w:pPr>
              <w:jc w:val="both"/>
              <w:rPr>
                <w:rFonts w:ascii="Arial" w:hAnsi="Arial" w:cs="Arial"/>
                <w:b/>
              </w:rPr>
            </w:pPr>
            <w:r w:rsidRPr="002F41D0">
              <w:rPr>
                <w:rFonts w:ascii="Arial" w:hAnsi="Arial" w:cs="Arial"/>
                <w:b/>
              </w:rPr>
              <w:t>OLYMPUS POLSKA Sp. z o.o.</w:t>
            </w:r>
          </w:p>
          <w:p w14:paraId="0FB453A5" w14:textId="6379D665" w:rsidR="002F41D0" w:rsidRPr="00CF04D7" w:rsidRDefault="002F41D0" w:rsidP="002B43DB">
            <w:pPr>
              <w:jc w:val="both"/>
              <w:rPr>
                <w:rFonts w:ascii="Arial" w:hAnsi="Arial" w:cs="Arial"/>
                <w:bCs/>
              </w:rPr>
            </w:pPr>
            <w:r w:rsidRPr="002F41D0">
              <w:rPr>
                <w:rFonts w:ascii="Arial" w:hAnsi="Arial" w:cs="Arial"/>
                <w:bCs/>
              </w:rPr>
              <w:t xml:space="preserve">ul. </w:t>
            </w:r>
            <w:r w:rsidR="00430665">
              <w:rPr>
                <w:rFonts w:ascii="Arial" w:hAnsi="Arial" w:cs="Arial"/>
                <w:bCs/>
              </w:rPr>
              <w:t>Wynalazek 1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13F990D3" w14:textId="08212B6C" w:rsidR="002F41D0" w:rsidRPr="00CF04D7" w:rsidRDefault="00430665" w:rsidP="002B43D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02-677 Warszawa</w:t>
            </w:r>
          </w:p>
          <w:p w14:paraId="6835A4C0" w14:textId="77777777" w:rsidR="002F41D0" w:rsidRPr="00CF04D7" w:rsidRDefault="002F41D0" w:rsidP="002B43DB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6CFE3922" w14:textId="4C0B8B2C" w:rsidR="002F41D0" w:rsidRPr="00CF04D7" w:rsidRDefault="002B43DB" w:rsidP="002B43D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dostawę sprzętu jednorazowego i wielorazowego kompatybilnego z uretrotomem i laparoskopem firmy Olympus</w:t>
            </w:r>
            <w:r w:rsidR="002F41D0" w:rsidRPr="00CF04D7">
              <w:rPr>
                <w:rFonts w:ascii="Arial" w:hAnsi="Arial" w:cs="Arial"/>
              </w:rPr>
              <w:t xml:space="preserve"> za cenę brutto </w:t>
            </w:r>
            <w:r w:rsidR="002F41D0" w:rsidRPr="002F41D0">
              <w:rPr>
                <w:rFonts w:ascii="Arial" w:hAnsi="Arial" w:cs="Arial"/>
                <w:b/>
              </w:rPr>
              <w:t>94 483.61 zł</w:t>
            </w:r>
            <w:r w:rsidR="002F41D0" w:rsidRPr="00CF04D7">
              <w:rPr>
                <w:rFonts w:ascii="Arial" w:hAnsi="Arial" w:cs="Arial"/>
                <w:bCs/>
              </w:rPr>
              <w:t>.</w:t>
            </w:r>
          </w:p>
          <w:p w14:paraId="6FE2AFF4" w14:textId="77777777" w:rsidR="002F41D0" w:rsidRPr="00CF04D7" w:rsidRDefault="002F41D0" w:rsidP="002B43DB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66852557" w14:textId="03B3C666" w:rsidR="002F41D0" w:rsidRPr="002F41D0" w:rsidRDefault="002B43DB" w:rsidP="002B43DB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highlight w:val="darkGray"/>
              </w:rPr>
            </w:pPr>
            <w:r w:rsidRPr="002B43DB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2F7DD180" w14:textId="77777777" w:rsidR="00430665" w:rsidRDefault="00430665" w:rsidP="002B43DB">
      <w:pPr>
        <w:jc w:val="both"/>
        <w:rPr>
          <w:rFonts w:ascii="Arial" w:hAnsi="Arial" w:cs="Arial"/>
          <w:color w:val="000000"/>
        </w:rPr>
      </w:pPr>
    </w:p>
    <w:p w14:paraId="337F4F27" w14:textId="7B8B7113" w:rsidR="003A0AFC" w:rsidRPr="00CF04D7" w:rsidRDefault="00915B9E" w:rsidP="002B43DB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954"/>
        <w:gridCol w:w="1843"/>
        <w:gridCol w:w="1701"/>
      </w:tblGrid>
      <w:tr w:rsidR="002B43DB" w:rsidRPr="00CF04D7" w14:paraId="5B579755" w14:textId="77777777" w:rsidTr="002B43DB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360C5CC4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954" w:type="dxa"/>
            <w:shd w:val="clear" w:color="auto" w:fill="EDEDED"/>
            <w:vAlign w:val="center"/>
          </w:tcPr>
          <w:p w14:paraId="134F9DA1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shd w:val="clear" w:color="auto" w:fill="EDEDED"/>
            <w:vAlign w:val="center"/>
          </w:tcPr>
          <w:p w14:paraId="705ED578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F41D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715169E0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2B43DB" w:rsidRPr="00CF04D7" w14:paraId="54DF0A8F" w14:textId="77777777" w:rsidTr="002B43DB">
        <w:tc>
          <w:tcPr>
            <w:tcW w:w="709" w:type="dxa"/>
            <w:vAlign w:val="center"/>
          </w:tcPr>
          <w:p w14:paraId="4A557384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1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54" w:type="dxa"/>
            <w:vAlign w:val="center"/>
          </w:tcPr>
          <w:p w14:paraId="4B3D6E69" w14:textId="77777777" w:rsidR="002B43DB" w:rsidRPr="00CF04D7" w:rsidRDefault="002B43DB" w:rsidP="002B43DB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2F41D0">
              <w:rPr>
                <w:rFonts w:ascii="Arial" w:hAnsi="Arial" w:cs="Arial"/>
                <w:b/>
                <w:sz w:val="18"/>
                <w:szCs w:val="18"/>
              </w:rPr>
              <w:t>OLYMPUS POLSKA Sp. z o.o.</w:t>
            </w:r>
          </w:p>
          <w:p w14:paraId="0EC19BB9" w14:textId="77777777" w:rsidR="002B43DB" w:rsidRPr="00CF04D7" w:rsidRDefault="002B43DB" w:rsidP="002B43D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2F41D0">
              <w:rPr>
                <w:rFonts w:ascii="Arial" w:hAnsi="Arial" w:cs="Arial"/>
                <w:bCs/>
                <w:sz w:val="18"/>
                <w:szCs w:val="18"/>
              </w:rPr>
              <w:t>ul. Suwak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F41D0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47FB910" w14:textId="77777777" w:rsidR="002B43DB" w:rsidRPr="00CF04D7" w:rsidRDefault="002B43DB" w:rsidP="002B43D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2F41D0">
              <w:rPr>
                <w:rFonts w:ascii="Arial" w:hAnsi="Arial" w:cs="Arial"/>
                <w:bCs/>
                <w:sz w:val="18"/>
                <w:szCs w:val="18"/>
              </w:rPr>
              <w:t>02-676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F41D0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14:paraId="22EB5EC6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1D0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14:paraId="2EB0EF74" w14:textId="77777777" w:rsidR="002B43DB" w:rsidRPr="00CF04D7" w:rsidRDefault="002B43DB" w:rsidP="002B43D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F41D0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14:paraId="0BA4EC7D" w14:textId="77777777" w:rsidR="00E85D70" w:rsidRPr="00CF04D7" w:rsidRDefault="00E85D70" w:rsidP="002B43DB">
      <w:pPr>
        <w:ind w:firstLine="709"/>
        <w:jc w:val="both"/>
        <w:rPr>
          <w:rFonts w:ascii="Arial" w:hAnsi="Arial" w:cs="Arial"/>
          <w:color w:val="000000"/>
        </w:rPr>
      </w:pPr>
    </w:p>
    <w:p w14:paraId="51113766" w14:textId="77777777" w:rsidR="008642B3" w:rsidRPr="00CF04D7" w:rsidRDefault="00B464D3" w:rsidP="002B43DB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206625A6" w14:textId="77777777" w:rsidTr="00074D88">
        <w:tc>
          <w:tcPr>
            <w:tcW w:w="779" w:type="dxa"/>
            <w:shd w:val="clear" w:color="auto" w:fill="EDEDED"/>
            <w:vAlign w:val="center"/>
          </w:tcPr>
          <w:p w14:paraId="1C87228B" w14:textId="77777777" w:rsidR="008642B3" w:rsidRPr="00CF04D7" w:rsidRDefault="002B6761" w:rsidP="002B43D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0744E3D9" w14:textId="77777777" w:rsidR="008642B3" w:rsidRPr="00CF04D7" w:rsidRDefault="00F33C66" w:rsidP="002B43D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78E5BBE4" w14:textId="77777777" w:rsidR="008642B3" w:rsidRPr="00CF04D7" w:rsidRDefault="008642B3" w:rsidP="002B43D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419B7E24" w14:textId="77777777" w:rsidTr="00F33C66">
        <w:tc>
          <w:tcPr>
            <w:tcW w:w="779" w:type="dxa"/>
            <w:vAlign w:val="center"/>
          </w:tcPr>
          <w:p w14:paraId="09BF02B0" w14:textId="77777777" w:rsidR="002B6761" w:rsidRPr="00CF04D7" w:rsidRDefault="002B6761" w:rsidP="002B43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D6C1F2" w14:textId="77777777" w:rsidR="008642B3" w:rsidRPr="00CF04D7" w:rsidRDefault="008642B3" w:rsidP="002B43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CDB60F7" w14:textId="77777777" w:rsidR="008642B3" w:rsidRPr="00CF04D7" w:rsidRDefault="008642B3" w:rsidP="002B43D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723CDE8" w14:textId="77777777" w:rsidR="008642B3" w:rsidRPr="00CF04D7" w:rsidRDefault="008642B3" w:rsidP="002B43DB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39EFF97" w14:textId="77777777" w:rsidR="008642B3" w:rsidRPr="00CF04D7" w:rsidRDefault="008642B3" w:rsidP="002B43DB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5C03A8B" w14:textId="77777777" w:rsidR="008642B3" w:rsidRPr="00CF04D7" w:rsidRDefault="00E407E4" w:rsidP="002B43D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2A92B58C" w14:textId="77777777" w:rsidR="00E407E4" w:rsidRDefault="00E407E4" w:rsidP="002B43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94B8789" w14:textId="77777777" w:rsidR="008642B3" w:rsidRPr="00CF04D7" w:rsidRDefault="008642B3" w:rsidP="002B43D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431016" w14:textId="77777777" w:rsidR="008642B3" w:rsidRPr="00CF04D7" w:rsidRDefault="008642B3" w:rsidP="002B43DB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7CAAD44" w14:textId="77777777" w:rsidR="00430665" w:rsidRDefault="00430665" w:rsidP="002B43DB">
      <w:pPr>
        <w:jc w:val="both"/>
        <w:rPr>
          <w:rFonts w:ascii="Arial" w:hAnsi="Arial" w:cs="Arial"/>
          <w:b/>
          <w:bCs/>
        </w:rPr>
      </w:pPr>
    </w:p>
    <w:p w14:paraId="72D111DE" w14:textId="77777777" w:rsidR="00430665" w:rsidRDefault="00430665" w:rsidP="002B43DB">
      <w:pPr>
        <w:jc w:val="both"/>
        <w:rPr>
          <w:rFonts w:ascii="Arial" w:hAnsi="Arial" w:cs="Arial"/>
          <w:b/>
          <w:bCs/>
        </w:rPr>
      </w:pPr>
    </w:p>
    <w:p w14:paraId="78CCC9C5" w14:textId="4565F0BB" w:rsidR="009F0E5C" w:rsidRPr="00CF04D7" w:rsidRDefault="009F0E5C" w:rsidP="002B43DB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63658A18" w14:textId="77777777" w:rsidR="00F960D7" w:rsidRPr="00CF04D7" w:rsidRDefault="00A029B8" w:rsidP="002B43DB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2F41D0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496F9A8D" w14:textId="77777777" w:rsidR="00F960D7" w:rsidRDefault="00D8427E" w:rsidP="002B43DB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5988F946" w14:textId="77777777" w:rsidR="00E428E9" w:rsidRPr="00CF04D7" w:rsidRDefault="00E428E9" w:rsidP="002B43DB">
      <w:pPr>
        <w:jc w:val="both"/>
        <w:rPr>
          <w:rFonts w:ascii="Arial" w:hAnsi="Arial" w:cs="Arial"/>
        </w:rPr>
      </w:pPr>
    </w:p>
    <w:p w14:paraId="76CFDB67" w14:textId="77777777" w:rsidR="00F960D7" w:rsidRDefault="00F960D7" w:rsidP="002B43DB">
      <w:pPr>
        <w:jc w:val="both"/>
        <w:rPr>
          <w:rFonts w:ascii="Arial" w:hAnsi="Arial" w:cs="Arial"/>
          <w:bCs/>
        </w:rPr>
      </w:pPr>
    </w:p>
    <w:p w14:paraId="4CD56DF7" w14:textId="0A8E1B49" w:rsidR="00B464D3" w:rsidRDefault="00B464D3" w:rsidP="002B43DB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08B979F8" w14:textId="77777777" w:rsidR="00430665" w:rsidRDefault="00430665" w:rsidP="002B43DB">
      <w:pPr>
        <w:ind w:left="3119" w:right="866" w:firstLine="425"/>
        <w:jc w:val="right"/>
        <w:rPr>
          <w:rFonts w:ascii="Arial" w:hAnsi="Arial" w:cs="Arial"/>
          <w:i/>
        </w:rPr>
      </w:pPr>
    </w:p>
    <w:p w14:paraId="41F7D41A" w14:textId="77777777" w:rsidR="00430665" w:rsidRDefault="00430665" w:rsidP="0043066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B90B45F" w14:textId="3B549336" w:rsidR="00430665" w:rsidRDefault="00430665" w:rsidP="0043066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w Poznaniu</w:t>
      </w:r>
    </w:p>
    <w:p w14:paraId="596492ED" w14:textId="25DF03DE" w:rsidR="00430665" w:rsidRPr="006B27ED" w:rsidRDefault="00430665" w:rsidP="0043066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Piotr Nowicki</w:t>
      </w:r>
    </w:p>
    <w:p w14:paraId="026575F4" w14:textId="563E19DC" w:rsidR="00430665" w:rsidRPr="00E935D6" w:rsidRDefault="00430665" w:rsidP="00430665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6F5C26A0" w14:textId="77777777" w:rsidR="00430665" w:rsidRPr="00CF04D7" w:rsidRDefault="00430665" w:rsidP="002B43DB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1933C692" w14:textId="77777777" w:rsidR="008642B3" w:rsidRPr="00CF04D7" w:rsidRDefault="008642B3" w:rsidP="002B43DB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CFDA6" w14:textId="77777777" w:rsidR="006F505F" w:rsidRDefault="006F505F">
      <w:r>
        <w:separator/>
      </w:r>
    </w:p>
  </w:endnote>
  <w:endnote w:type="continuationSeparator" w:id="0">
    <w:p w14:paraId="12081188" w14:textId="77777777" w:rsidR="006F505F" w:rsidRDefault="006F5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02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08D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96E78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3C6A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6C70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4B1DD" w14:textId="77777777" w:rsidR="006F505F" w:rsidRDefault="006F505F">
      <w:r>
        <w:separator/>
      </w:r>
    </w:p>
  </w:footnote>
  <w:footnote w:type="continuationSeparator" w:id="0">
    <w:p w14:paraId="4FD9FBF3" w14:textId="77777777" w:rsidR="006F505F" w:rsidRDefault="006F5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7571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04C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61B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5F"/>
    <w:rsid w:val="00022322"/>
    <w:rsid w:val="00042497"/>
    <w:rsid w:val="00074D88"/>
    <w:rsid w:val="000C1E6F"/>
    <w:rsid w:val="000E4E56"/>
    <w:rsid w:val="001A1468"/>
    <w:rsid w:val="001B7815"/>
    <w:rsid w:val="002B1E4F"/>
    <w:rsid w:val="002B43DB"/>
    <w:rsid w:val="002B6761"/>
    <w:rsid w:val="002F41D0"/>
    <w:rsid w:val="003445A0"/>
    <w:rsid w:val="003A0AFC"/>
    <w:rsid w:val="003D611C"/>
    <w:rsid w:val="0043066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505F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ED92F7"/>
  <w15:chartTrackingRefBased/>
  <w15:docId w15:val="{12D90E89-1F37-47C3-B604-FBD9A9ED4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306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2022-10-17T08:15:00Z</cp:lastPrinted>
  <dcterms:created xsi:type="dcterms:W3CDTF">2022-10-17T08:16:00Z</dcterms:created>
  <dcterms:modified xsi:type="dcterms:W3CDTF">2022-10-17T08:16:00Z</dcterms:modified>
</cp:coreProperties>
</file>