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D049D" w14:textId="77777777" w:rsidR="00FB7F50" w:rsidRPr="00CF04D7" w:rsidRDefault="009872B3" w:rsidP="00D12D14">
      <w:pPr>
        <w:jc w:val="right"/>
        <w:rPr>
          <w:rFonts w:ascii="Arial" w:hAnsi="Arial" w:cs="Arial"/>
        </w:rPr>
      </w:pPr>
      <w:bookmarkStart w:id="0" w:name="_Hlk53520193"/>
      <w:r w:rsidRPr="009872B3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9872B3">
        <w:rPr>
          <w:rFonts w:ascii="Arial" w:hAnsi="Arial" w:cs="Arial"/>
        </w:rPr>
        <w:t>2022-10-17</w:t>
      </w:r>
    </w:p>
    <w:p w14:paraId="5FFB8C59" w14:textId="77777777" w:rsidR="009872B3" w:rsidRPr="009872B3" w:rsidRDefault="009872B3" w:rsidP="00D12D14">
      <w:pPr>
        <w:rPr>
          <w:rFonts w:ascii="Arial" w:hAnsi="Arial" w:cs="Arial"/>
          <w:b/>
          <w:bCs/>
        </w:rPr>
      </w:pPr>
      <w:r w:rsidRPr="009872B3">
        <w:rPr>
          <w:rFonts w:ascii="Arial" w:hAnsi="Arial" w:cs="Arial"/>
          <w:b/>
          <w:bCs/>
        </w:rPr>
        <w:t>Szpital Wojewódzki w Poznaniu</w:t>
      </w:r>
    </w:p>
    <w:p w14:paraId="50441B3B" w14:textId="77777777" w:rsidR="00FB7F50" w:rsidRPr="00CF04D7" w:rsidRDefault="009872B3" w:rsidP="00D12D14">
      <w:pPr>
        <w:rPr>
          <w:rFonts w:ascii="Arial" w:hAnsi="Arial" w:cs="Arial"/>
          <w:b/>
          <w:bCs/>
        </w:rPr>
      </w:pPr>
      <w:r w:rsidRPr="009872B3">
        <w:rPr>
          <w:rFonts w:ascii="Arial" w:hAnsi="Arial" w:cs="Arial"/>
          <w:b/>
          <w:bCs/>
        </w:rPr>
        <w:t>Dział Zamówień Publicznych</w:t>
      </w:r>
    </w:p>
    <w:p w14:paraId="5FD58BA9" w14:textId="77777777" w:rsidR="00FB7F50" w:rsidRPr="00CF04D7" w:rsidRDefault="009872B3" w:rsidP="00D12D14">
      <w:pPr>
        <w:rPr>
          <w:rFonts w:ascii="Arial" w:hAnsi="Arial" w:cs="Arial"/>
        </w:rPr>
      </w:pPr>
      <w:r w:rsidRPr="009872B3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9872B3">
        <w:rPr>
          <w:rFonts w:ascii="Arial" w:hAnsi="Arial" w:cs="Arial"/>
        </w:rPr>
        <w:t>7/19</w:t>
      </w:r>
    </w:p>
    <w:p w14:paraId="1E5BBB72" w14:textId="77777777" w:rsidR="00FB7F50" w:rsidRPr="00CF04D7" w:rsidRDefault="009872B3" w:rsidP="00D12D14">
      <w:pPr>
        <w:rPr>
          <w:rFonts w:ascii="Arial" w:hAnsi="Arial" w:cs="Arial"/>
        </w:rPr>
      </w:pPr>
      <w:r w:rsidRPr="009872B3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9872B3">
        <w:rPr>
          <w:rFonts w:ascii="Arial" w:hAnsi="Arial" w:cs="Arial"/>
        </w:rPr>
        <w:t>Poznań</w:t>
      </w:r>
    </w:p>
    <w:p w14:paraId="3C7B8A41" w14:textId="77777777" w:rsidR="00D12D14" w:rsidRDefault="00D12D14" w:rsidP="00D12D1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14:paraId="6F7E11EE" w14:textId="6A73B5B4" w:rsidR="00E62859" w:rsidRDefault="00E62859" w:rsidP="00D12D1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5282D7AA" w14:textId="72671E6B" w:rsidR="00E62859" w:rsidRDefault="00E62859" w:rsidP="00D12D1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7906D0CD" w14:textId="2764AB31" w:rsidR="00D12D14" w:rsidRDefault="00D12D14" w:rsidP="00D12D1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5C083BCF" w14:textId="77777777" w:rsidR="003C6644" w:rsidRDefault="003C6644" w:rsidP="00D12D1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1D80DE9" w14:textId="77777777" w:rsidR="00D12D14" w:rsidRPr="00CF04D7" w:rsidRDefault="00D12D14" w:rsidP="00D12D1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0986682" w14:textId="77777777" w:rsidR="008642B3" w:rsidRPr="00CF04D7" w:rsidRDefault="009F0E5C" w:rsidP="00D12D14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71A14338" w14:textId="489A76D1" w:rsidR="008642B3" w:rsidRDefault="008642B3" w:rsidP="00D12D14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68CCFB3A" w14:textId="77777777" w:rsidR="00D12D14" w:rsidRPr="00CF04D7" w:rsidRDefault="00D12D14" w:rsidP="00D12D14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9872B3" w:rsidRPr="00CF04D7" w14:paraId="1EC8D8B7" w14:textId="77777777" w:rsidTr="00F826DF">
        <w:trPr>
          <w:trHeight w:val="638"/>
        </w:trPr>
        <w:tc>
          <w:tcPr>
            <w:tcW w:w="959" w:type="dxa"/>
            <w:shd w:val="clear" w:color="auto" w:fill="auto"/>
          </w:tcPr>
          <w:p w14:paraId="529CABD0" w14:textId="77777777" w:rsidR="009872B3" w:rsidRPr="00CF04D7" w:rsidRDefault="009872B3" w:rsidP="00D12D14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43EE21" w14:textId="77777777" w:rsidR="009872B3" w:rsidRDefault="009872B3" w:rsidP="00D12D14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872B3">
              <w:rPr>
                <w:rFonts w:ascii="Arial" w:hAnsi="Arial" w:cs="Arial"/>
              </w:rPr>
              <w:t>podstawowy</w:t>
            </w:r>
            <w:r w:rsidR="00D12D14">
              <w:rPr>
                <w:rFonts w:ascii="Arial" w:hAnsi="Arial" w:cs="Arial"/>
              </w:rPr>
              <w:t>m</w:t>
            </w:r>
            <w:r w:rsidRPr="009872B3">
              <w:rPr>
                <w:rFonts w:ascii="Arial" w:hAnsi="Arial" w:cs="Arial"/>
              </w:rPr>
              <w:t xml:space="preserve"> bez negocjacji - art. 275 pkt. 1 ustawy Pzp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9872B3">
              <w:rPr>
                <w:rFonts w:ascii="Arial" w:hAnsi="Arial" w:cs="Arial"/>
                <w:b/>
                <w:bCs/>
              </w:rPr>
              <w:t>Dostawa środków gospodarstwa domowego na potrzeby Szpitala Wojewódzkiego w Poznaniu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9872B3">
              <w:rPr>
                <w:rFonts w:ascii="Arial" w:hAnsi="Arial" w:cs="Arial"/>
                <w:b/>
              </w:rPr>
              <w:t>SZW/DZP/63/2022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7CE29E6B" w14:textId="77777777" w:rsidR="00D12D14" w:rsidRDefault="00D12D14" w:rsidP="00D12D14">
            <w:pPr>
              <w:jc w:val="both"/>
              <w:rPr>
                <w:rFonts w:ascii="Arial" w:hAnsi="Arial" w:cs="Arial"/>
                <w:bCs/>
              </w:rPr>
            </w:pPr>
          </w:p>
          <w:p w14:paraId="5F78224D" w14:textId="00133B9D" w:rsidR="00D12D14" w:rsidRPr="00CF04D7" w:rsidRDefault="00D12D14" w:rsidP="00D12D14">
            <w:pPr>
              <w:jc w:val="both"/>
              <w:rPr>
                <w:rFonts w:ascii="Arial" w:hAnsi="Arial" w:cs="Arial"/>
              </w:rPr>
            </w:pPr>
          </w:p>
        </w:tc>
      </w:tr>
    </w:tbl>
    <w:p w14:paraId="0882A3F0" w14:textId="2AA87E8C" w:rsidR="008642B3" w:rsidRDefault="00C65E53" w:rsidP="00D12D1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9872B3" w:rsidRPr="009872B3">
        <w:rPr>
          <w:rFonts w:ascii="Arial" w:hAnsi="Arial" w:cs="Arial"/>
          <w:b/>
        </w:rPr>
        <w:t>Szpital Wojewódzki w Poznaniu</w:t>
      </w:r>
      <w:r w:rsidR="00D12D14">
        <w:rPr>
          <w:rFonts w:ascii="Arial" w:hAnsi="Arial" w:cs="Arial"/>
          <w:b/>
        </w:rPr>
        <w:t xml:space="preserve">, </w:t>
      </w:r>
      <w:r w:rsidR="009872B3" w:rsidRPr="009872B3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9872B3" w:rsidRPr="009872B3">
        <w:rPr>
          <w:rFonts w:ascii="Arial" w:hAnsi="Arial" w:cs="Arial"/>
        </w:rPr>
        <w:t>(t.j. Dz.U. z 2021r. poz. 1129 z późn. zm.)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1D0B8E30" w14:textId="77777777" w:rsidR="00D12D14" w:rsidRPr="00CF04D7" w:rsidRDefault="00D12D14" w:rsidP="00D12D1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872B3" w:rsidRPr="00CF04D7" w14:paraId="6C483DDF" w14:textId="77777777" w:rsidTr="00F826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6D7E975" w14:textId="77777777" w:rsidR="009872B3" w:rsidRPr="00CF04D7" w:rsidRDefault="009872B3" w:rsidP="00D12D14">
            <w:pPr>
              <w:jc w:val="both"/>
              <w:rPr>
                <w:rFonts w:ascii="Arial" w:hAnsi="Arial" w:cs="Arial"/>
                <w:b/>
              </w:rPr>
            </w:pPr>
            <w:r w:rsidRPr="009872B3">
              <w:rPr>
                <w:rFonts w:ascii="Arial" w:hAnsi="Arial" w:cs="Arial"/>
                <w:b/>
              </w:rPr>
              <w:t>ADI Hurtownia Chemii Gospodarczej Sp. z o.o.</w:t>
            </w:r>
          </w:p>
          <w:p w14:paraId="7423FAFA" w14:textId="51DCA6CE" w:rsidR="009872B3" w:rsidRPr="00CF04D7" w:rsidRDefault="003C6644" w:rsidP="00D12D1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Kamienna 12</w:t>
            </w:r>
            <w:r w:rsidR="009872B3" w:rsidRPr="00CF04D7">
              <w:rPr>
                <w:rFonts w:ascii="Arial" w:hAnsi="Arial" w:cs="Arial"/>
                <w:bCs/>
              </w:rPr>
              <w:t xml:space="preserve"> </w:t>
            </w:r>
          </w:p>
          <w:p w14:paraId="236041FB" w14:textId="5353CF05" w:rsidR="009872B3" w:rsidRPr="00CF04D7" w:rsidRDefault="009872B3" w:rsidP="00D12D14">
            <w:pPr>
              <w:jc w:val="both"/>
              <w:rPr>
                <w:rFonts w:ascii="Arial" w:hAnsi="Arial" w:cs="Arial"/>
                <w:bCs/>
              </w:rPr>
            </w:pPr>
            <w:r w:rsidRPr="009872B3">
              <w:rPr>
                <w:rFonts w:ascii="Arial" w:hAnsi="Arial" w:cs="Arial"/>
                <w:bCs/>
              </w:rPr>
              <w:t>6</w:t>
            </w:r>
            <w:r w:rsidR="003C6644">
              <w:rPr>
                <w:rFonts w:ascii="Arial" w:hAnsi="Arial" w:cs="Arial"/>
                <w:bCs/>
              </w:rPr>
              <w:t>2-081 Przeźmierowo</w:t>
            </w:r>
          </w:p>
          <w:p w14:paraId="3ED00915" w14:textId="77777777" w:rsidR="009872B3" w:rsidRPr="00CF04D7" w:rsidRDefault="009872B3" w:rsidP="00D12D14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4DF94EBC" w14:textId="77777777" w:rsidR="009872B3" w:rsidRPr="00CF04D7" w:rsidRDefault="009872B3" w:rsidP="00D12D14">
            <w:pPr>
              <w:jc w:val="both"/>
              <w:rPr>
                <w:rFonts w:ascii="Arial" w:hAnsi="Arial" w:cs="Arial"/>
                <w:b/>
              </w:rPr>
            </w:pPr>
            <w:r w:rsidRPr="009872B3">
              <w:rPr>
                <w:rFonts w:ascii="Arial" w:hAnsi="Arial" w:cs="Arial"/>
              </w:rPr>
              <w:t>Dostawa środków gospodarstwa domowego na potrzeby Szpitala Wojewódzkiego w Poznaniu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9872B3">
              <w:rPr>
                <w:rFonts w:ascii="Arial" w:hAnsi="Arial" w:cs="Arial"/>
                <w:b/>
              </w:rPr>
              <w:t>217 160.38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704E4F8C" w14:textId="77777777" w:rsidR="009872B3" w:rsidRPr="00CF04D7" w:rsidRDefault="009872B3" w:rsidP="00D12D14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074E921E" w14:textId="0B3F31C5" w:rsidR="009872B3" w:rsidRPr="009872B3" w:rsidRDefault="00D12D14" w:rsidP="00D12D14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highlight w:val="darkGray"/>
              </w:rPr>
            </w:pPr>
            <w:r w:rsidRPr="00D12D1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312F4BB8" w14:textId="77777777" w:rsidR="00D12D14" w:rsidRDefault="00D12D14" w:rsidP="00D12D14">
      <w:pPr>
        <w:jc w:val="both"/>
        <w:rPr>
          <w:rFonts w:ascii="Arial" w:hAnsi="Arial" w:cs="Arial"/>
          <w:color w:val="000000"/>
        </w:rPr>
      </w:pPr>
    </w:p>
    <w:p w14:paraId="2A7A7DF6" w14:textId="0309FCAE" w:rsidR="003A0AFC" w:rsidRPr="00CF04D7" w:rsidRDefault="00D12D14" w:rsidP="00D12D14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915B9E" w:rsidRPr="00CF04D7">
        <w:rPr>
          <w:rFonts w:ascii="Arial" w:hAnsi="Arial" w:cs="Arial"/>
          <w:color w:val="000000"/>
        </w:rPr>
        <w:t>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701"/>
        <w:gridCol w:w="2552"/>
      </w:tblGrid>
      <w:tr w:rsidR="00D12D14" w:rsidRPr="00CF04D7" w14:paraId="490600AB" w14:textId="77777777" w:rsidTr="003C6644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383F1A36" w14:textId="77777777" w:rsidR="00D12D14" w:rsidRPr="00CF04D7" w:rsidRDefault="00D12D14" w:rsidP="00D12D1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shd w:val="clear" w:color="auto" w:fill="EDEDED"/>
            <w:vAlign w:val="center"/>
          </w:tcPr>
          <w:p w14:paraId="67DD6D45" w14:textId="77777777" w:rsidR="00D12D14" w:rsidRPr="00CF04D7" w:rsidRDefault="00D12D14" w:rsidP="00D12D1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34B5E03C" w14:textId="77777777" w:rsidR="00D12D14" w:rsidRPr="00CF04D7" w:rsidRDefault="00D12D14" w:rsidP="00D12D14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872B3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shd w:val="clear" w:color="auto" w:fill="EDEDED"/>
            <w:vAlign w:val="center"/>
          </w:tcPr>
          <w:p w14:paraId="6DDCC1DC" w14:textId="77777777" w:rsidR="00D12D14" w:rsidRPr="00CF04D7" w:rsidRDefault="00D12D14" w:rsidP="00D12D1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D12D14" w:rsidRPr="00CF04D7" w14:paraId="17CBF371" w14:textId="77777777" w:rsidTr="003C6644">
        <w:tc>
          <w:tcPr>
            <w:tcW w:w="709" w:type="dxa"/>
            <w:vAlign w:val="center"/>
          </w:tcPr>
          <w:p w14:paraId="065481C2" w14:textId="77777777" w:rsidR="00D12D14" w:rsidRPr="00CF04D7" w:rsidRDefault="00D12D14" w:rsidP="00D12D1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72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14:paraId="73029696" w14:textId="77777777" w:rsidR="00D12D14" w:rsidRPr="00CF04D7" w:rsidRDefault="00D12D14" w:rsidP="00D12D14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9872B3">
              <w:rPr>
                <w:rFonts w:ascii="Arial" w:hAnsi="Arial" w:cs="Arial"/>
                <w:b/>
                <w:sz w:val="18"/>
                <w:szCs w:val="18"/>
              </w:rPr>
              <w:t>ADI Hurtownia Chemii Gospodarczej Sp. z o.o.</w:t>
            </w:r>
          </w:p>
          <w:p w14:paraId="4557F1A7" w14:textId="7FEB1815" w:rsidR="00D12D14" w:rsidRPr="00CF04D7" w:rsidRDefault="003C6644" w:rsidP="00D12D1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Kamienna 12</w:t>
            </w:r>
          </w:p>
          <w:p w14:paraId="59DE6291" w14:textId="6B7800B0" w:rsidR="00D12D14" w:rsidRPr="00CF04D7" w:rsidRDefault="003C6644" w:rsidP="00D12D1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62-081 Przeźmierowo</w:t>
            </w:r>
          </w:p>
        </w:tc>
        <w:tc>
          <w:tcPr>
            <w:tcW w:w="1701" w:type="dxa"/>
            <w:vAlign w:val="center"/>
          </w:tcPr>
          <w:p w14:paraId="437838C8" w14:textId="77777777" w:rsidR="00D12D14" w:rsidRPr="00CF04D7" w:rsidRDefault="00D12D14" w:rsidP="00D12D1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72B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27A248B4" w14:textId="77777777" w:rsidR="00D12D14" w:rsidRPr="00CF04D7" w:rsidRDefault="00D12D14" w:rsidP="00D12D1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72B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14:paraId="0646E58F" w14:textId="77777777" w:rsidR="00E85D70" w:rsidRPr="00CF04D7" w:rsidRDefault="00E85D70" w:rsidP="00D12D14">
      <w:pPr>
        <w:ind w:firstLine="709"/>
        <w:jc w:val="both"/>
        <w:rPr>
          <w:rFonts w:ascii="Arial" w:hAnsi="Arial" w:cs="Arial"/>
          <w:color w:val="000000"/>
        </w:rPr>
      </w:pPr>
    </w:p>
    <w:p w14:paraId="68E15891" w14:textId="77777777" w:rsidR="008642B3" w:rsidRPr="00CF04D7" w:rsidRDefault="00B464D3" w:rsidP="00D12D14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44177118" w14:textId="77777777" w:rsidTr="00074D88">
        <w:tc>
          <w:tcPr>
            <w:tcW w:w="779" w:type="dxa"/>
            <w:shd w:val="clear" w:color="auto" w:fill="EDEDED"/>
            <w:vAlign w:val="center"/>
          </w:tcPr>
          <w:p w14:paraId="280FA6AB" w14:textId="77777777" w:rsidR="008642B3" w:rsidRPr="00CF04D7" w:rsidRDefault="002B6761" w:rsidP="00D12D1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7B79A87D" w14:textId="77777777" w:rsidR="008642B3" w:rsidRPr="00CF04D7" w:rsidRDefault="00F33C66" w:rsidP="00D12D1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0541B05C" w14:textId="77777777" w:rsidR="008642B3" w:rsidRPr="00CF04D7" w:rsidRDefault="008642B3" w:rsidP="00D12D1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3EADCB9B" w14:textId="77777777" w:rsidTr="00F33C66">
        <w:tc>
          <w:tcPr>
            <w:tcW w:w="779" w:type="dxa"/>
            <w:vAlign w:val="center"/>
          </w:tcPr>
          <w:p w14:paraId="525A7DFC" w14:textId="77777777" w:rsidR="002B6761" w:rsidRPr="00CF04D7" w:rsidRDefault="002B6761" w:rsidP="00D12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A00556" w14:textId="77777777" w:rsidR="008642B3" w:rsidRPr="00CF04D7" w:rsidRDefault="008642B3" w:rsidP="00D12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9F99773" w14:textId="77777777" w:rsidR="008642B3" w:rsidRPr="00CF04D7" w:rsidRDefault="008642B3" w:rsidP="00D12D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733DD23" w14:textId="77777777" w:rsidR="008642B3" w:rsidRPr="00CF04D7" w:rsidRDefault="008642B3" w:rsidP="00D12D14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BB750B2" w14:textId="77777777" w:rsidR="008642B3" w:rsidRPr="00CF04D7" w:rsidRDefault="008642B3" w:rsidP="00D12D14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29F935C" w14:textId="77777777" w:rsidR="008642B3" w:rsidRPr="00CF04D7" w:rsidRDefault="00E407E4" w:rsidP="00D12D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5EE4E9F7" w14:textId="77777777" w:rsidR="00E407E4" w:rsidRDefault="00E407E4" w:rsidP="00D12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EF095C1" w14:textId="77777777" w:rsidR="008642B3" w:rsidRPr="00CF04D7" w:rsidRDefault="008642B3" w:rsidP="00D12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68BF85" w14:textId="77777777" w:rsidR="008642B3" w:rsidRPr="00CF04D7" w:rsidRDefault="008642B3" w:rsidP="00D12D14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366B0BC9" w14:textId="77777777" w:rsidR="003C6644" w:rsidRDefault="003C6644" w:rsidP="00D12D14">
      <w:pPr>
        <w:jc w:val="both"/>
        <w:rPr>
          <w:rFonts w:ascii="Arial" w:hAnsi="Arial" w:cs="Arial"/>
          <w:b/>
          <w:bCs/>
        </w:rPr>
      </w:pPr>
    </w:p>
    <w:p w14:paraId="50854770" w14:textId="77777777" w:rsidR="003C6644" w:rsidRDefault="003C6644" w:rsidP="00D12D14">
      <w:pPr>
        <w:jc w:val="both"/>
        <w:rPr>
          <w:rFonts w:ascii="Arial" w:hAnsi="Arial" w:cs="Arial"/>
          <w:b/>
          <w:bCs/>
        </w:rPr>
      </w:pPr>
    </w:p>
    <w:p w14:paraId="74060E6F" w14:textId="77777777" w:rsidR="003C6644" w:rsidRDefault="003C6644" w:rsidP="00D12D14">
      <w:pPr>
        <w:jc w:val="both"/>
        <w:rPr>
          <w:rFonts w:ascii="Arial" w:hAnsi="Arial" w:cs="Arial"/>
          <w:b/>
          <w:bCs/>
        </w:rPr>
      </w:pPr>
    </w:p>
    <w:p w14:paraId="49880C5C" w14:textId="24127B04" w:rsidR="009F0E5C" w:rsidRPr="00CF04D7" w:rsidRDefault="009F0E5C" w:rsidP="00D12D14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034F045C" w14:textId="77777777" w:rsidR="00F960D7" w:rsidRPr="00CF04D7" w:rsidRDefault="00A029B8" w:rsidP="00D12D14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9872B3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0966F639" w14:textId="77777777" w:rsidR="00F960D7" w:rsidRDefault="00D8427E" w:rsidP="00D12D14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4E00900C" w14:textId="77777777" w:rsidR="00E428E9" w:rsidRPr="00CF04D7" w:rsidRDefault="00E428E9" w:rsidP="00D12D14">
      <w:pPr>
        <w:jc w:val="both"/>
        <w:rPr>
          <w:rFonts w:ascii="Arial" w:hAnsi="Arial" w:cs="Arial"/>
        </w:rPr>
      </w:pPr>
    </w:p>
    <w:p w14:paraId="3491FAC6" w14:textId="77777777" w:rsidR="00E428E9" w:rsidRPr="00CF04D7" w:rsidRDefault="00E428E9" w:rsidP="00D12D14">
      <w:pPr>
        <w:jc w:val="both"/>
        <w:rPr>
          <w:rFonts w:ascii="Arial" w:hAnsi="Arial" w:cs="Arial"/>
          <w:bCs/>
        </w:rPr>
      </w:pPr>
    </w:p>
    <w:p w14:paraId="5F4E5AEA" w14:textId="1B3C0504" w:rsidR="00B464D3" w:rsidRDefault="00B464D3" w:rsidP="00D12D14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68992438" w14:textId="77777777" w:rsidR="003C6644" w:rsidRPr="00CF04D7" w:rsidRDefault="003C6644" w:rsidP="00D12D14">
      <w:pPr>
        <w:ind w:left="3119" w:right="866" w:firstLine="425"/>
        <w:jc w:val="right"/>
        <w:rPr>
          <w:rFonts w:ascii="Arial" w:hAnsi="Arial" w:cs="Arial"/>
          <w:i/>
        </w:rPr>
      </w:pPr>
    </w:p>
    <w:p w14:paraId="023803C1" w14:textId="77777777" w:rsidR="003C6644" w:rsidRDefault="003C6644" w:rsidP="007F1E1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9F4B16B" w14:textId="1C1D0E7C" w:rsidR="003C6644" w:rsidRDefault="003C6644" w:rsidP="007F1E1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 w:rsidR="007F1E1D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w Poznaniu</w:t>
      </w:r>
    </w:p>
    <w:p w14:paraId="7B473973" w14:textId="7C6F824F" w:rsidR="003C6644" w:rsidRPr="006B27ED" w:rsidRDefault="003C6644" w:rsidP="007F1E1D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7F1E1D"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 xml:space="preserve">   Piotr Nowicki</w:t>
      </w:r>
    </w:p>
    <w:p w14:paraId="7673F0FA" w14:textId="77777777" w:rsidR="003C6644" w:rsidRPr="00E935D6" w:rsidRDefault="003C6644" w:rsidP="003C6644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p w14:paraId="5C02ACCE" w14:textId="6F1400EB" w:rsidR="00B464D3" w:rsidRPr="00CF04D7" w:rsidRDefault="00B464D3" w:rsidP="00D12D14">
      <w:pPr>
        <w:ind w:right="866"/>
        <w:jc w:val="right"/>
        <w:rPr>
          <w:rFonts w:ascii="Arial" w:hAnsi="Arial" w:cs="Arial"/>
          <w:vertAlign w:val="superscript"/>
        </w:rPr>
      </w:pPr>
    </w:p>
    <w:bookmarkEnd w:id="0"/>
    <w:p w14:paraId="6DAC46F4" w14:textId="77777777" w:rsidR="008642B3" w:rsidRPr="00CF04D7" w:rsidRDefault="008642B3" w:rsidP="00D12D14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9D6C2" w14:textId="77777777" w:rsidR="00554027" w:rsidRDefault="00554027">
      <w:r>
        <w:separator/>
      </w:r>
    </w:p>
  </w:endnote>
  <w:endnote w:type="continuationSeparator" w:id="0">
    <w:p w14:paraId="10368554" w14:textId="77777777" w:rsidR="00554027" w:rsidRDefault="00554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0D7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AB9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FBD5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47BF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2A0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E449B" w14:textId="77777777" w:rsidR="00554027" w:rsidRDefault="00554027">
      <w:r>
        <w:separator/>
      </w:r>
    </w:p>
  </w:footnote>
  <w:footnote w:type="continuationSeparator" w:id="0">
    <w:p w14:paraId="2FBC9425" w14:textId="77777777" w:rsidR="00554027" w:rsidRDefault="00554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860E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5E4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5F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027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C664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4027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1E1D"/>
    <w:rsid w:val="00832144"/>
    <w:rsid w:val="008567C7"/>
    <w:rsid w:val="008642B3"/>
    <w:rsid w:val="008A6C10"/>
    <w:rsid w:val="008E5102"/>
    <w:rsid w:val="00915B9E"/>
    <w:rsid w:val="00952256"/>
    <w:rsid w:val="0097748A"/>
    <w:rsid w:val="009872B3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12D14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78B91"/>
  <w15:chartTrackingRefBased/>
  <w15:docId w15:val="{FEA207D8-C767-45E3-A891-D6EE4230A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C664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2022-10-17T06:38:00Z</cp:lastPrinted>
  <dcterms:created xsi:type="dcterms:W3CDTF">2022-10-17T06:39:00Z</dcterms:created>
  <dcterms:modified xsi:type="dcterms:W3CDTF">2022-10-17T06:39:00Z</dcterms:modified>
</cp:coreProperties>
</file>