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76121" w14:textId="77777777" w:rsidR="00FA12E5" w:rsidRDefault="00FA12E5" w:rsidP="00FB7F50">
      <w:pPr>
        <w:spacing w:after="240"/>
        <w:jc w:val="right"/>
      </w:pPr>
      <w:bookmarkStart w:id="0" w:name="_Hlk53520193"/>
    </w:p>
    <w:p w14:paraId="4C0F37E6" w14:textId="660A5DA5" w:rsidR="00FB7F50" w:rsidRPr="009C305E" w:rsidRDefault="00EA6396" w:rsidP="00FB7F50">
      <w:pPr>
        <w:spacing w:after="240"/>
        <w:jc w:val="right"/>
      </w:pPr>
      <w:r w:rsidRPr="009C305E">
        <w:t>Poznań</w:t>
      </w:r>
      <w:r w:rsidR="00FB7F50" w:rsidRPr="009C305E">
        <w:t xml:space="preserve"> dnia: </w:t>
      </w:r>
      <w:r w:rsidRPr="009C305E">
        <w:t>2022-10-24</w:t>
      </w:r>
    </w:p>
    <w:p w14:paraId="7EE05A70" w14:textId="77777777" w:rsidR="00FB7F50" w:rsidRPr="009C305E" w:rsidRDefault="00FB7F50" w:rsidP="004E7234">
      <w:pPr>
        <w:spacing w:after="240"/>
      </w:pPr>
    </w:p>
    <w:p w14:paraId="7FFA8826" w14:textId="77777777" w:rsidR="00EA6396" w:rsidRPr="009C305E" w:rsidRDefault="00EA6396" w:rsidP="00FB7F50">
      <w:pPr>
        <w:spacing w:after="40"/>
        <w:rPr>
          <w:b/>
          <w:bCs/>
        </w:rPr>
      </w:pPr>
      <w:r w:rsidRPr="009C305E">
        <w:rPr>
          <w:b/>
          <w:bCs/>
        </w:rPr>
        <w:t>Szpital Wojewódzki w Poznaniu</w:t>
      </w:r>
    </w:p>
    <w:p w14:paraId="4946179C" w14:textId="77777777" w:rsidR="00FB7F50" w:rsidRPr="009C305E" w:rsidRDefault="00EA6396" w:rsidP="00FB7F50">
      <w:pPr>
        <w:spacing w:after="40"/>
        <w:rPr>
          <w:b/>
          <w:bCs/>
        </w:rPr>
      </w:pPr>
      <w:r w:rsidRPr="009C305E">
        <w:rPr>
          <w:b/>
          <w:bCs/>
        </w:rPr>
        <w:t>Dział Zamówień Publicznych</w:t>
      </w:r>
    </w:p>
    <w:p w14:paraId="2104949D" w14:textId="23BC3DC5" w:rsidR="00FB7F50" w:rsidRPr="009C305E" w:rsidRDefault="009C305E" w:rsidP="00FB7F50">
      <w:r>
        <w:t xml:space="preserve">ul. </w:t>
      </w:r>
      <w:r w:rsidR="00EA6396" w:rsidRPr="009C305E">
        <w:t>Juraszów</w:t>
      </w:r>
      <w:r w:rsidR="00FB7F50" w:rsidRPr="009C305E">
        <w:t xml:space="preserve"> </w:t>
      </w:r>
      <w:r w:rsidR="00EA6396" w:rsidRPr="009C305E">
        <w:t>7/19</w:t>
      </w:r>
    </w:p>
    <w:p w14:paraId="47C615D0" w14:textId="77777777" w:rsidR="00FB7F50" w:rsidRPr="009C305E" w:rsidRDefault="00EA6396" w:rsidP="00FB7F50">
      <w:r w:rsidRPr="009C305E">
        <w:t>60-479</w:t>
      </w:r>
      <w:r w:rsidR="00FB7F50" w:rsidRPr="009C305E">
        <w:t xml:space="preserve"> </w:t>
      </w:r>
      <w:r w:rsidRPr="009C305E">
        <w:t>Poznań</w:t>
      </w:r>
    </w:p>
    <w:p w14:paraId="578FFB38" w14:textId="77777777" w:rsidR="00E62859" w:rsidRPr="009C305E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9C305E">
        <w:rPr>
          <w:b/>
        </w:rPr>
        <w:t>WYKONAWCY</w:t>
      </w:r>
    </w:p>
    <w:p w14:paraId="49A57068" w14:textId="77777777" w:rsidR="00E62859" w:rsidRPr="009C305E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9C305E">
        <w:t>ubiegający się o zamówienie</w:t>
      </w:r>
    </w:p>
    <w:p w14:paraId="6AD6102F" w14:textId="77777777" w:rsidR="008642B3" w:rsidRPr="009C305E" w:rsidRDefault="009F0E5C">
      <w:pPr>
        <w:pStyle w:val="Nagwek1"/>
        <w:spacing w:before="600"/>
        <w:rPr>
          <w:szCs w:val="24"/>
        </w:rPr>
      </w:pPr>
      <w:r w:rsidRPr="009C305E">
        <w:rPr>
          <w:szCs w:val="24"/>
        </w:rPr>
        <w:t>ZAWIADOMIENIE</w:t>
      </w:r>
    </w:p>
    <w:p w14:paraId="3137C313" w14:textId="77777777" w:rsidR="008642B3" w:rsidRPr="009C305E" w:rsidRDefault="008642B3" w:rsidP="00C65E53">
      <w:pPr>
        <w:spacing w:after="480"/>
        <w:jc w:val="center"/>
        <w:rPr>
          <w:b/>
        </w:rPr>
      </w:pPr>
      <w:r w:rsidRPr="009C305E">
        <w:rPr>
          <w:b/>
        </w:rPr>
        <w:t xml:space="preserve">o </w:t>
      </w:r>
      <w:r w:rsidR="0054734E" w:rsidRPr="009C305E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EA6396" w:rsidRPr="009C305E" w14:paraId="55CFCA7E" w14:textId="77777777" w:rsidTr="00BC288F">
        <w:trPr>
          <w:trHeight w:val="638"/>
        </w:trPr>
        <w:tc>
          <w:tcPr>
            <w:tcW w:w="959" w:type="dxa"/>
            <w:shd w:val="clear" w:color="auto" w:fill="auto"/>
          </w:tcPr>
          <w:p w14:paraId="43438E3D" w14:textId="77777777" w:rsidR="00EA6396" w:rsidRPr="009C305E" w:rsidRDefault="00EA6396" w:rsidP="00BC288F">
            <w:pPr>
              <w:spacing w:after="60" w:line="276" w:lineRule="auto"/>
              <w:jc w:val="both"/>
            </w:pPr>
            <w:r w:rsidRPr="009C305E"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B487F0" w14:textId="499BC710" w:rsidR="00EA6396" w:rsidRPr="009C305E" w:rsidRDefault="00EA6396" w:rsidP="00BC288F">
            <w:pPr>
              <w:spacing w:after="60" w:line="276" w:lineRule="auto"/>
              <w:jc w:val="both"/>
            </w:pPr>
            <w:r w:rsidRPr="009C305E">
              <w:t>postępowania o udzielenie zamówienia publicznego, prowadzonego w trybie Tryb podstawowy bez negocjacji - art. 275 pkt. 1 ustawy Pzp</w:t>
            </w:r>
            <w:r w:rsidRPr="009C305E">
              <w:rPr>
                <w:b/>
              </w:rPr>
              <w:t xml:space="preserve"> </w:t>
            </w:r>
            <w:r w:rsidRPr="009C305E">
              <w:rPr>
                <w:bCs/>
              </w:rPr>
              <w:t>na</w:t>
            </w:r>
            <w:r w:rsidRPr="009C305E">
              <w:rPr>
                <w:b/>
              </w:rPr>
              <w:t xml:space="preserve"> </w:t>
            </w:r>
            <w:r w:rsidRPr="009C305E">
              <w:rPr>
                <w:bCs/>
              </w:rPr>
              <w:t>”</w:t>
            </w:r>
            <w:r w:rsidRPr="009C305E">
              <w:rPr>
                <w:b/>
                <w:bCs/>
              </w:rPr>
              <w:t xml:space="preserve">Wykonanie dokumentacji projektowo - kosztorysowej dla zadania pod nazwą ,,Modernizacja instalacji elektroenergetycznej w Szpitalu Wojewódzkim w Poznaniu przy ul. Juraszów 7/19, </w:t>
            </w:r>
            <w:r w:rsidR="009C305E">
              <w:rPr>
                <w:b/>
                <w:bCs/>
              </w:rPr>
              <w:br/>
            </w:r>
            <w:r w:rsidRPr="009C305E">
              <w:rPr>
                <w:b/>
                <w:bCs/>
              </w:rPr>
              <w:t>60-479 Poznań"</w:t>
            </w:r>
            <w:r w:rsidRPr="009C305E">
              <w:rPr>
                <w:bCs/>
              </w:rPr>
              <w:t>”</w:t>
            </w:r>
            <w:r w:rsidRPr="009C305E">
              <w:rPr>
                <w:b/>
              </w:rPr>
              <w:t xml:space="preserve"> </w:t>
            </w:r>
            <w:r w:rsidRPr="009C305E">
              <w:rPr>
                <w:bCs/>
              </w:rPr>
              <w:t>– znak sprawy</w:t>
            </w:r>
            <w:r w:rsidRPr="009C305E">
              <w:rPr>
                <w:b/>
              </w:rPr>
              <w:t xml:space="preserve"> SZW/DZP/61/2022</w:t>
            </w:r>
          </w:p>
        </w:tc>
      </w:tr>
    </w:tbl>
    <w:p w14:paraId="1F98287B" w14:textId="77777777" w:rsidR="00EA6396" w:rsidRPr="009C305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9C305E">
        <w:t xml:space="preserve">Zamawiający, </w:t>
      </w:r>
      <w:r w:rsidR="00EA6396" w:rsidRPr="009C305E">
        <w:rPr>
          <w:b/>
        </w:rPr>
        <w:t>Szpital Wojewódzki w Poznaniu</w:t>
      </w:r>
    </w:p>
    <w:p w14:paraId="2B55AEF5" w14:textId="7830918B" w:rsidR="008642B3" w:rsidRPr="009C305E" w:rsidRDefault="00EA639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C305E">
        <w:rPr>
          <w:b/>
        </w:rPr>
        <w:t>Dział Zamówień Publicznych</w:t>
      </w:r>
      <w:r w:rsidR="00C65E53" w:rsidRPr="009C305E">
        <w:t xml:space="preserve">, działając na podstawie art. 253 ust. 1 ustawy z dnia 11 września 2019r. Prawo zamówień publicznych </w:t>
      </w:r>
      <w:r w:rsidRPr="009C305E">
        <w:t>(t.j. Dz. U. z 2022r. poz. 1710)</w:t>
      </w:r>
      <w:r w:rsidR="00C65E53" w:rsidRPr="009C305E">
        <w:t>, zwanej dalej „ustawą Pzp”</w:t>
      </w:r>
      <w:r w:rsidR="00D26ED6" w:rsidRPr="009C305E">
        <w:t xml:space="preserve">, </w:t>
      </w:r>
      <w:r w:rsidR="00C65E53" w:rsidRPr="009C305E">
        <w:t>informuje</w:t>
      </w:r>
      <w:r w:rsidR="00D26ED6" w:rsidRPr="009C305E">
        <w:t xml:space="preserve">, </w:t>
      </w:r>
      <w:r w:rsidR="009C305E">
        <w:br/>
      </w:r>
      <w:r w:rsidR="00D26ED6" w:rsidRPr="009C305E">
        <w:t xml:space="preserve">że w toczącym się postępowaniu o udzielenie zamówienia publicznego, jako </w:t>
      </w:r>
      <w:r w:rsidR="00756CDA" w:rsidRPr="009C305E">
        <w:t>najkorzystniejsz</w:t>
      </w:r>
      <w:r w:rsidR="00D26ED6" w:rsidRPr="009C305E">
        <w:t xml:space="preserve">a wybrana została </w:t>
      </w:r>
      <w:r w:rsidR="00756CDA" w:rsidRPr="009C305E">
        <w:t>ofer</w:t>
      </w:r>
      <w:r w:rsidR="00D26ED6" w:rsidRPr="009C305E">
        <w:t>t</w:t>
      </w:r>
      <w:r w:rsidR="009F0E5C" w:rsidRPr="009C305E">
        <w:t>a</w:t>
      </w:r>
      <w:r w:rsidR="00D26ED6" w:rsidRPr="009C305E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A6396" w:rsidRPr="009C305E" w14:paraId="2CF7D346" w14:textId="77777777" w:rsidTr="00BC288F">
        <w:trPr>
          <w:cantSplit/>
        </w:trPr>
        <w:tc>
          <w:tcPr>
            <w:tcW w:w="10080" w:type="dxa"/>
          </w:tcPr>
          <w:p w14:paraId="1125B04B" w14:textId="77777777" w:rsidR="00EA6396" w:rsidRPr="009C305E" w:rsidRDefault="00EA6396" w:rsidP="00BC288F">
            <w:pPr>
              <w:spacing w:before="120" w:after="40" w:line="276" w:lineRule="auto"/>
              <w:jc w:val="both"/>
              <w:rPr>
                <w:b/>
              </w:rPr>
            </w:pPr>
            <w:r w:rsidRPr="009C305E">
              <w:rPr>
                <w:b/>
              </w:rPr>
              <w:t>Team Projekt FM Spółka z o. o.</w:t>
            </w:r>
          </w:p>
          <w:p w14:paraId="6DE8E511" w14:textId="66903811" w:rsidR="00EA6396" w:rsidRPr="009C305E" w:rsidRDefault="009C305E" w:rsidP="00BC288F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EA6396" w:rsidRPr="009C305E">
              <w:rPr>
                <w:bCs/>
              </w:rPr>
              <w:t>Święty Marcin 29 /8</w:t>
            </w:r>
          </w:p>
          <w:p w14:paraId="1AA8A361" w14:textId="77777777" w:rsidR="00EA6396" w:rsidRPr="009C305E" w:rsidRDefault="00EA6396" w:rsidP="00BC288F">
            <w:pPr>
              <w:jc w:val="both"/>
              <w:rPr>
                <w:bCs/>
              </w:rPr>
            </w:pPr>
            <w:r w:rsidRPr="009C305E">
              <w:rPr>
                <w:bCs/>
              </w:rPr>
              <w:t>61-806 Poznań</w:t>
            </w:r>
          </w:p>
          <w:p w14:paraId="529090C9" w14:textId="77777777" w:rsidR="00EA6396" w:rsidRPr="009C305E" w:rsidRDefault="00EA6396" w:rsidP="00BC288F">
            <w:pPr>
              <w:spacing w:before="40" w:after="40" w:line="276" w:lineRule="auto"/>
              <w:jc w:val="both"/>
            </w:pPr>
            <w:r w:rsidRPr="009C305E">
              <w:t>na:</w:t>
            </w:r>
          </w:p>
          <w:p w14:paraId="0F0F52FA" w14:textId="45C3C5F5" w:rsidR="00EA6396" w:rsidRPr="009C305E" w:rsidRDefault="00EA6396" w:rsidP="00BC288F">
            <w:pPr>
              <w:spacing w:line="360" w:lineRule="auto"/>
              <w:jc w:val="both"/>
              <w:rPr>
                <w:b/>
              </w:rPr>
            </w:pPr>
            <w:r w:rsidRPr="009C305E">
              <w:t xml:space="preserve">Wykonanie dokumentacji projektowo - kosztorysowej dla zadania pod nazwą: ,,Modernizacja instalacji elektroenergetycznej w Szpitalu Wojewódzkim w Poznaniu przy ul. Juraszów 7/19, </w:t>
            </w:r>
            <w:r w:rsidR="009C305E">
              <w:br/>
            </w:r>
            <w:r w:rsidRPr="009C305E">
              <w:t xml:space="preserve">60-479 Poznań" za cenę brutto </w:t>
            </w:r>
            <w:r w:rsidRPr="009C305E">
              <w:rPr>
                <w:b/>
              </w:rPr>
              <w:t>199 900.00 zł</w:t>
            </w:r>
            <w:r w:rsidRPr="009C305E">
              <w:rPr>
                <w:bCs/>
              </w:rPr>
              <w:t>.</w:t>
            </w:r>
          </w:p>
          <w:p w14:paraId="59EF0022" w14:textId="77777777" w:rsidR="00EA6396" w:rsidRPr="009C305E" w:rsidRDefault="00EA6396" w:rsidP="00BC288F">
            <w:pPr>
              <w:spacing w:before="120" w:line="276" w:lineRule="auto"/>
              <w:jc w:val="both"/>
              <w:rPr>
                <w:color w:val="000000"/>
              </w:rPr>
            </w:pPr>
            <w:r w:rsidRPr="009C305E">
              <w:rPr>
                <w:color w:val="000000"/>
              </w:rPr>
              <w:t>Uzasadnienie wyboru:</w:t>
            </w:r>
          </w:p>
          <w:p w14:paraId="40E504D9" w14:textId="72679FFE" w:rsidR="00EA6396" w:rsidRPr="009C305E" w:rsidRDefault="00EA6396" w:rsidP="009C305E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</w:pPr>
            <w:r w:rsidRPr="009C305E">
              <w:t xml:space="preserve">Oferta otrzymała największą ilość punktów - łącznie 100,00 - w oparciu o określone </w:t>
            </w:r>
            <w:r w:rsidR="009C305E">
              <w:br/>
            </w:r>
            <w:r w:rsidRPr="009C305E"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067FD900" w14:textId="77777777" w:rsidR="009C305E" w:rsidRDefault="009C305E" w:rsidP="00915B9E">
      <w:pPr>
        <w:spacing w:before="240" w:after="120"/>
        <w:jc w:val="both"/>
        <w:rPr>
          <w:color w:val="000000"/>
        </w:rPr>
      </w:pPr>
    </w:p>
    <w:p w14:paraId="3A70E11F" w14:textId="71B47883" w:rsidR="003A0AFC" w:rsidRPr="009C305E" w:rsidRDefault="00915B9E" w:rsidP="00915B9E">
      <w:pPr>
        <w:spacing w:before="240" w:after="120"/>
        <w:jc w:val="both"/>
        <w:rPr>
          <w:color w:val="000000"/>
        </w:rPr>
      </w:pPr>
      <w:r w:rsidRPr="009C305E">
        <w:rPr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2693"/>
        <w:gridCol w:w="3119"/>
      </w:tblGrid>
      <w:tr w:rsidR="009C305E" w:rsidRPr="009C305E" w14:paraId="5148D4BF" w14:textId="77777777" w:rsidTr="009C305E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14:paraId="1779410C" w14:textId="77777777" w:rsidR="009C305E" w:rsidRPr="009C305E" w:rsidRDefault="009C30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9C305E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shd w:val="clear" w:color="auto" w:fill="EDEDED"/>
            <w:vAlign w:val="center"/>
          </w:tcPr>
          <w:p w14:paraId="21C13A95" w14:textId="0F655AAB" w:rsidR="009C305E" w:rsidRPr="009C305E" w:rsidRDefault="009C30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5E">
              <w:rPr>
                <w:rFonts w:ascii="Times New Roman" w:hAnsi="Times New Roman" w:cs="Times New Roman"/>
                <w:sz w:val="24"/>
                <w:szCs w:val="24"/>
              </w:rPr>
              <w:t xml:space="preserve">Nazwa i adres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9C305E">
              <w:rPr>
                <w:rFonts w:ascii="Times New Roman" w:hAnsi="Times New Roman" w:cs="Times New Roman"/>
                <w:sz w:val="24"/>
                <w:szCs w:val="24"/>
              </w:rPr>
              <w:t>ykonawcy</w:t>
            </w:r>
          </w:p>
        </w:tc>
        <w:tc>
          <w:tcPr>
            <w:tcW w:w="2693" w:type="dxa"/>
            <w:shd w:val="clear" w:color="auto" w:fill="EDEDED"/>
            <w:vAlign w:val="center"/>
          </w:tcPr>
          <w:p w14:paraId="0CF13C13" w14:textId="77777777" w:rsidR="009C305E" w:rsidRPr="009C305E" w:rsidRDefault="009C305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305E">
              <w:rPr>
                <w:rFonts w:ascii="Times New Roman" w:hAnsi="Times New Roman" w:cs="Times New Roman"/>
                <w:bCs/>
                <w:sz w:val="24"/>
                <w:szCs w:val="24"/>
              </w:rPr>
              <w:t>Cena oferty brutto</w:t>
            </w:r>
          </w:p>
        </w:tc>
        <w:tc>
          <w:tcPr>
            <w:tcW w:w="3119" w:type="dxa"/>
            <w:shd w:val="clear" w:color="auto" w:fill="EDEDED"/>
            <w:vAlign w:val="center"/>
          </w:tcPr>
          <w:p w14:paraId="4EFCBF6F" w14:textId="77777777" w:rsidR="009C305E" w:rsidRPr="009C305E" w:rsidRDefault="009C30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5E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9C305E" w:rsidRPr="009C305E" w14:paraId="752B60AA" w14:textId="77777777" w:rsidTr="009C305E">
        <w:tc>
          <w:tcPr>
            <w:tcW w:w="851" w:type="dxa"/>
            <w:vAlign w:val="center"/>
          </w:tcPr>
          <w:p w14:paraId="721691E7" w14:textId="77777777" w:rsidR="009C305E" w:rsidRPr="009C305E" w:rsidRDefault="009C305E" w:rsidP="00BC288F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vAlign w:val="center"/>
          </w:tcPr>
          <w:p w14:paraId="66E8480C" w14:textId="77777777" w:rsidR="009C305E" w:rsidRPr="009C305E" w:rsidRDefault="009C305E" w:rsidP="00BC288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05E">
              <w:rPr>
                <w:rFonts w:ascii="Times New Roman" w:hAnsi="Times New Roman" w:cs="Times New Roman"/>
                <w:b/>
                <w:sz w:val="24"/>
                <w:szCs w:val="24"/>
              </w:rPr>
              <w:t>Team Projekt FM Spółka z o. o.</w:t>
            </w:r>
          </w:p>
          <w:p w14:paraId="7820DB62" w14:textId="5AC848C5" w:rsidR="009C305E" w:rsidRPr="009C305E" w:rsidRDefault="009C305E" w:rsidP="00BC288F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</w:t>
            </w:r>
            <w:r w:rsidRPr="009C305E">
              <w:rPr>
                <w:rFonts w:ascii="Times New Roman" w:hAnsi="Times New Roman" w:cs="Times New Roman"/>
                <w:bCs/>
                <w:sz w:val="24"/>
                <w:szCs w:val="24"/>
              </w:rPr>
              <w:t>Święty Marcin 29 /8</w:t>
            </w:r>
          </w:p>
          <w:p w14:paraId="1F8D3571" w14:textId="77777777" w:rsidR="009C305E" w:rsidRPr="009C305E" w:rsidRDefault="009C305E" w:rsidP="00BC288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305E">
              <w:rPr>
                <w:rFonts w:ascii="Times New Roman" w:hAnsi="Times New Roman" w:cs="Times New Roman"/>
                <w:bCs/>
                <w:sz w:val="24"/>
                <w:szCs w:val="24"/>
              </w:rPr>
              <w:t>61-806 Poznań</w:t>
            </w:r>
          </w:p>
        </w:tc>
        <w:tc>
          <w:tcPr>
            <w:tcW w:w="2693" w:type="dxa"/>
            <w:vAlign w:val="center"/>
          </w:tcPr>
          <w:p w14:paraId="0747E6D4" w14:textId="77777777" w:rsidR="009C305E" w:rsidRPr="009C305E" w:rsidRDefault="009C305E" w:rsidP="00BC288F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5E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  <w:tc>
          <w:tcPr>
            <w:tcW w:w="3119" w:type="dxa"/>
            <w:vAlign w:val="center"/>
          </w:tcPr>
          <w:p w14:paraId="2CFCB152" w14:textId="77777777" w:rsidR="009C305E" w:rsidRPr="009C305E" w:rsidRDefault="009C305E" w:rsidP="00BC288F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5E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</w:tr>
    </w:tbl>
    <w:p w14:paraId="1C285DB6" w14:textId="77777777" w:rsidR="00E85D70" w:rsidRPr="009C305E" w:rsidRDefault="00E85D70" w:rsidP="004E7234">
      <w:pPr>
        <w:spacing w:before="120"/>
        <w:ind w:firstLine="709"/>
        <w:jc w:val="both"/>
        <w:rPr>
          <w:color w:val="000000"/>
        </w:rPr>
      </w:pPr>
    </w:p>
    <w:p w14:paraId="539FBDA6" w14:textId="377A631D" w:rsidR="008642B3" w:rsidRPr="009C305E" w:rsidRDefault="00B464D3" w:rsidP="004E7234">
      <w:pPr>
        <w:spacing w:after="120"/>
        <w:jc w:val="both"/>
        <w:rPr>
          <w:color w:val="000000"/>
        </w:rPr>
      </w:pPr>
      <w:r w:rsidRPr="009C305E">
        <w:rPr>
          <w:color w:val="000000"/>
        </w:rPr>
        <w:t xml:space="preserve">Informacja o </w:t>
      </w:r>
      <w:r w:rsidR="009C305E">
        <w:rPr>
          <w:color w:val="000000"/>
        </w:rPr>
        <w:t>W</w:t>
      </w:r>
      <w:r w:rsidRPr="009C305E">
        <w:rPr>
          <w:color w:val="000000"/>
        </w:rPr>
        <w:t>ykonawcach, których oferty</w:t>
      </w:r>
      <w:r w:rsidR="008642B3" w:rsidRPr="009C305E">
        <w:rPr>
          <w:color w:val="000000"/>
        </w:rPr>
        <w:t xml:space="preserve"> zostały</w:t>
      </w:r>
      <w:r w:rsidRPr="009C305E">
        <w:rPr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"/>
        <w:gridCol w:w="2816"/>
        <w:gridCol w:w="6413"/>
      </w:tblGrid>
      <w:tr w:rsidR="008642B3" w:rsidRPr="009C305E" w14:paraId="5695CE70" w14:textId="77777777" w:rsidTr="009C305E">
        <w:tc>
          <w:tcPr>
            <w:tcW w:w="921" w:type="dxa"/>
            <w:shd w:val="clear" w:color="auto" w:fill="EDEDED"/>
            <w:vAlign w:val="center"/>
          </w:tcPr>
          <w:p w14:paraId="323B5B6D" w14:textId="77777777" w:rsidR="008642B3" w:rsidRPr="009C305E" w:rsidRDefault="002B6761" w:rsidP="00B464D3">
            <w:pPr>
              <w:spacing w:before="40" w:after="40"/>
              <w:jc w:val="center"/>
              <w:rPr>
                <w:bCs/>
              </w:rPr>
            </w:pPr>
            <w:r w:rsidRPr="009C305E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EDEDED"/>
            <w:vAlign w:val="center"/>
          </w:tcPr>
          <w:p w14:paraId="2A2F416F" w14:textId="26BE1F40" w:rsidR="008642B3" w:rsidRPr="009C305E" w:rsidRDefault="00F33C66" w:rsidP="00B464D3">
            <w:pPr>
              <w:spacing w:before="40" w:after="40"/>
              <w:jc w:val="center"/>
              <w:rPr>
                <w:bCs/>
              </w:rPr>
            </w:pPr>
            <w:r w:rsidRPr="009C305E">
              <w:rPr>
                <w:bCs/>
              </w:rPr>
              <w:t>N</w:t>
            </w:r>
            <w:r w:rsidR="008642B3" w:rsidRPr="009C305E">
              <w:rPr>
                <w:bCs/>
              </w:rPr>
              <w:t xml:space="preserve">azwa i adres </w:t>
            </w:r>
            <w:r w:rsidR="009C305E">
              <w:rPr>
                <w:bCs/>
              </w:rPr>
              <w:t>W</w:t>
            </w:r>
            <w:r w:rsidR="008642B3" w:rsidRPr="009C305E">
              <w:rPr>
                <w:bCs/>
              </w:rPr>
              <w:t>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71EE1B2F" w14:textId="77777777" w:rsidR="008642B3" w:rsidRPr="009C305E" w:rsidRDefault="008642B3" w:rsidP="00B464D3">
            <w:pPr>
              <w:spacing w:before="40" w:after="40"/>
              <w:jc w:val="center"/>
              <w:rPr>
                <w:bCs/>
              </w:rPr>
            </w:pPr>
            <w:r w:rsidRPr="009C305E">
              <w:rPr>
                <w:bCs/>
              </w:rPr>
              <w:t>Uzasadnienie odrzucenia</w:t>
            </w:r>
            <w:r w:rsidR="00E407E4" w:rsidRPr="009C305E">
              <w:rPr>
                <w:bCs/>
              </w:rPr>
              <w:t xml:space="preserve"> oferty</w:t>
            </w:r>
          </w:p>
        </w:tc>
      </w:tr>
      <w:tr w:rsidR="008642B3" w:rsidRPr="009C305E" w14:paraId="4AE5C407" w14:textId="77777777" w:rsidTr="009C305E">
        <w:tc>
          <w:tcPr>
            <w:tcW w:w="921" w:type="dxa"/>
            <w:vAlign w:val="center"/>
          </w:tcPr>
          <w:p w14:paraId="4C1D7BF9" w14:textId="77777777" w:rsidR="002B6761" w:rsidRPr="009C305E" w:rsidRDefault="002B6761" w:rsidP="004E7234">
            <w:pPr>
              <w:jc w:val="center"/>
            </w:pPr>
          </w:p>
          <w:p w14:paraId="2229DEC5" w14:textId="77777777" w:rsidR="008642B3" w:rsidRPr="009C305E" w:rsidRDefault="008642B3" w:rsidP="004E7234">
            <w:pPr>
              <w:jc w:val="center"/>
            </w:pPr>
          </w:p>
        </w:tc>
        <w:tc>
          <w:tcPr>
            <w:tcW w:w="2816" w:type="dxa"/>
            <w:vAlign w:val="center"/>
          </w:tcPr>
          <w:p w14:paraId="3B53E0D7" w14:textId="77777777" w:rsidR="008642B3" w:rsidRPr="009C305E" w:rsidRDefault="008642B3" w:rsidP="002B6761">
            <w:pPr>
              <w:spacing w:before="40" w:after="40"/>
              <w:rPr>
                <w:b/>
                <w:bCs/>
              </w:rPr>
            </w:pPr>
          </w:p>
          <w:p w14:paraId="1BE57791" w14:textId="77777777" w:rsidR="008642B3" w:rsidRPr="009C305E" w:rsidRDefault="008642B3">
            <w:r w:rsidRPr="009C305E">
              <w:t xml:space="preserve">  </w:t>
            </w:r>
          </w:p>
          <w:p w14:paraId="4D28B8E3" w14:textId="77777777" w:rsidR="008642B3" w:rsidRPr="009C305E" w:rsidRDefault="008642B3" w:rsidP="002B6761">
            <w:pPr>
              <w:spacing w:after="40"/>
            </w:pPr>
            <w:r w:rsidRPr="009C305E">
              <w:t xml:space="preserve"> </w:t>
            </w:r>
          </w:p>
        </w:tc>
        <w:tc>
          <w:tcPr>
            <w:tcW w:w="6413" w:type="dxa"/>
            <w:vAlign w:val="center"/>
          </w:tcPr>
          <w:p w14:paraId="0FDDCBF2" w14:textId="77777777" w:rsidR="008642B3" w:rsidRPr="009C305E" w:rsidRDefault="008642B3" w:rsidP="009C305E">
            <w:pPr>
              <w:spacing w:before="120" w:after="60"/>
              <w:jc w:val="both"/>
            </w:pPr>
          </w:p>
        </w:tc>
      </w:tr>
    </w:tbl>
    <w:p w14:paraId="6B9E1476" w14:textId="3C9C8A03" w:rsidR="008642B3" w:rsidRDefault="008642B3">
      <w:pPr>
        <w:spacing w:before="120" w:after="120"/>
        <w:jc w:val="both"/>
        <w:rPr>
          <w:color w:val="000000"/>
        </w:rPr>
      </w:pPr>
    </w:p>
    <w:p w14:paraId="2D50A1A1" w14:textId="77777777" w:rsidR="009C305E" w:rsidRDefault="009C305E" w:rsidP="009C305E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Przed zawarciem umowy:</w:t>
      </w:r>
    </w:p>
    <w:p w14:paraId="0955589C" w14:textId="25E7DB19" w:rsidR="009C305E" w:rsidRPr="009C305E" w:rsidRDefault="009C305E" w:rsidP="009C305E">
      <w:pPr>
        <w:spacing w:before="120" w:line="276" w:lineRule="auto"/>
        <w:jc w:val="both"/>
        <w:rPr>
          <w:b/>
          <w:sz w:val="22"/>
          <w:szCs w:val="22"/>
        </w:rPr>
      </w:pPr>
      <w:r w:rsidRPr="009C305E">
        <w:rPr>
          <w:bCs/>
          <w:iCs/>
          <w:color w:val="000000"/>
          <w:sz w:val="22"/>
          <w:szCs w:val="22"/>
          <w:lang w:eastAsia="x-none"/>
        </w:rPr>
        <w:t xml:space="preserve">Zamawiający przypomina, iż zgodnie z rozdziałem 24 SWZ oraz &amp; 22 wzoru umowy, Wykonawca którego oferta została wybrana jako najkorzystniejsza </w:t>
      </w:r>
      <w:r w:rsidRPr="009C305E">
        <w:rPr>
          <w:b/>
          <w:iCs/>
          <w:color w:val="000000"/>
          <w:sz w:val="22"/>
          <w:szCs w:val="22"/>
          <w:lang w:val="x-none" w:eastAsia="x-none"/>
        </w:rPr>
        <w:t xml:space="preserve">wnosi </w:t>
      </w:r>
      <w:r w:rsidRPr="009C305E">
        <w:rPr>
          <w:b/>
          <w:iCs/>
          <w:color w:val="000000"/>
          <w:sz w:val="22"/>
          <w:szCs w:val="22"/>
          <w:lang w:eastAsia="x-none"/>
        </w:rPr>
        <w:t>zabezpieczenie</w:t>
      </w:r>
      <w:r w:rsidRPr="009C305E">
        <w:rPr>
          <w:b/>
          <w:iCs/>
          <w:color w:val="000000"/>
          <w:sz w:val="22"/>
          <w:szCs w:val="22"/>
          <w:lang w:val="x-none" w:eastAsia="x-none"/>
        </w:rPr>
        <w:t xml:space="preserve"> należytego wykonania Umowy w wysokości 5% wartości oferty brutto</w:t>
      </w:r>
      <w:r w:rsidRPr="009C305E">
        <w:rPr>
          <w:b/>
          <w:iCs/>
          <w:color w:val="000000"/>
          <w:sz w:val="22"/>
          <w:szCs w:val="22"/>
          <w:lang w:eastAsia="x-none"/>
        </w:rPr>
        <w:t xml:space="preserve"> podanej w ofercie.</w:t>
      </w:r>
    </w:p>
    <w:p w14:paraId="23BE613D" w14:textId="38013726" w:rsidR="009C305E" w:rsidRPr="007276B8" w:rsidRDefault="009C305E" w:rsidP="009C305E">
      <w:pPr>
        <w:spacing w:line="276" w:lineRule="auto"/>
        <w:jc w:val="both"/>
        <w:rPr>
          <w:bCs/>
          <w:iCs/>
          <w:color w:val="000000"/>
          <w:u w:val="single"/>
          <w:lang w:eastAsia="x-none"/>
        </w:rPr>
      </w:pPr>
      <w:r w:rsidRPr="007276B8">
        <w:rPr>
          <w:bCs/>
          <w:iCs/>
          <w:color w:val="000000"/>
          <w:u w:val="single"/>
          <w:lang w:eastAsia="x-none"/>
        </w:rPr>
        <w:t>Dowód wniesienia zabezpieczenia należytego wykonania umowy Wykonawca przedstawi Zamawiające</w:t>
      </w:r>
      <w:r>
        <w:rPr>
          <w:bCs/>
          <w:iCs/>
          <w:color w:val="000000"/>
          <w:u w:val="single"/>
          <w:lang w:eastAsia="x-none"/>
        </w:rPr>
        <w:t>mu</w:t>
      </w:r>
      <w:r w:rsidRPr="007276B8">
        <w:rPr>
          <w:bCs/>
          <w:iCs/>
          <w:color w:val="000000"/>
          <w:u w:val="single"/>
          <w:lang w:eastAsia="x-none"/>
        </w:rPr>
        <w:t xml:space="preserve"> najpóźniej do dnia </w:t>
      </w:r>
      <w:r>
        <w:rPr>
          <w:bCs/>
          <w:iCs/>
          <w:color w:val="000000"/>
          <w:u w:val="single"/>
          <w:lang w:eastAsia="x-none"/>
        </w:rPr>
        <w:t>04</w:t>
      </w:r>
      <w:r w:rsidRPr="007276B8">
        <w:rPr>
          <w:bCs/>
          <w:iCs/>
          <w:color w:val="000000"/>
          <w:u w:val="single"/>
          <w:lang w:eastAsia="x-none"/>
        </w:rPr>
        <w:t>.</w:t>
      </w:r>
      <w:r>
        <w:rPr>
          <w:bCs/>
          <w:iCs/>
          <w:color w:val="000000"/>
          <w:u w:val="single"/>
          <w:lang w:eastAsia="x-none"/>
        </w:rPr>
        <w:t>11</w:t>
      </w:r>
      <w:r w:rsidRPr="007276B8">
        <w:rPr>
          <w:bCs/>
          <w:iCs/>
          <w:color w:val="000000"/>
          <w:u w:val="single"/>
          <w:lang w:eastAsia="x-none"/>
        </w:rPr>
        <w:t>.2022 r.</w:t>
      </w:r>
    </w:p>
    <w:p w14:paraId="5C67577A" w14:textId="0393BA9E" w:rsidR="009C305E" w:rsidRDefault="009C305E">
      <w:pPr>
        <w:spacing w:before="120" w:after="120"/>
        <w:jc w:val="both"/>
        <w:rPr>
          <w:color w:val="000000"/>
        </w:rPr>
      </w:pPr>
    </w:p>
    <w:p w14:paraId="556AE3F6" w14:textId="77777777" w:rsidR="009C305E" w:rsidRPr="009C305E" w:rsidRDefault="009C305E">
      <w:pPr>
        <w:spacing w:before="120" w:after="120"/>
        <w:jc w:val="both"/>
        <w:rPr>
          <w:color w:val="000000"/>
        </w:rPr>
      </w:pPr>
    </w:p>
    <w:p w14:paraId="2A83DD7E" w14:textId="77777777" w:rsidR="009F0E5C" w:rsidRPr="009C305E" w:rsidRDefault="009F0E5C" w:rsidP="00D8427E">
      <w:pPr>
        <w:spacing w:after="40" w:line="276" w:lineRule="auto"/>
        <w:jc w:val="both"/>
      </w:pPr>
      <w:r w:rsidRPr="009C305E">
        <w:rPr>
          <w:b/>
          <w:bCs/>
        </w:rPr>
        <w:t xml:space="preserve">Informacja </w:t>
      </w:r>
      <w:r w:rsidR="00BD2174" w:rsidRPr="009C305E">
        <w:rPr>
          <w:b/>
          <w:bCs/>
        </w:rPr>
        <w:t>o terminie zawarcia umowy</w:t>
      </w:r>
    </w:p>
    <w:p w14:paraId="1FD4F089" w14:textId="66C1AF98" w:rsidR="00F960D7" w:rsidRPr="009C305E" w:rsidRDefault="00A029B8" w:rsidP="00D8427E">
      <w:pPr>
        <w:spacing w:after="120" w:line="276" w:lineRule="auto"/>
        <w:jc w:val="both"/>
      </w:pPr>
      <w:r w:rsidRPr="009C305E">
        <w:t>U</w:t>
      </w:r>
      <w:r w:rsidR="00F960D7" w:rsidRPr="009C305E">
        <w:t>mowa w sp</w:t>
      </w:r>
      <w:r w:rsidR="004C3459" w:rsidRPr="009C305E">
        <w:t>r</w:t>
      </w:r>
      <w:r w:rsidR="00F960D7" w:rsidRPr="009C305E">
        <w:t>awie zamówienia publicznego</w:t>
      </w:r>
      <w:r w:rsidR="00D8427E" w:rsidRPr="009C305E">
        <w:t xml:space="preserve">, zgodnie z art. </w:t>
      </w:r>
      <w:r w:rsidR="009F18DC" w:rsidRPr="009C305E">
        <w:t>308</w:t>
      </w:r>
      <w:r w:rsidR="00D8427E" w:rsidRPr="009C305E">
        <w:t xml:space="preserve"> ust. </w:t>
      </w:r>
      <w:r w:rsidR="009F18DC" w:rsidRPr="009C305E">
        <w:t>2</w:t>
      </w:r>
      <w:r w:rsidR="00D8427E" w:rsidRPr="009C305E">
        <w:t xml:space="preserve"> ustawy Pzp,</w:t>
      </w:r>
      <w:r w:rsidRPr="009C305E">
        <w:t xml:space="preserve"> zostanie</w:t>
      </w:r>
      <w:r w:rsidR="00F960D7" w:rsidRPr="009C305E">
        <w:t xml:space="preserve"> zawarta,</w:t>
      </w:r>
      <w:r w:rsidRPr="009C305E">
        <w:t xml:space="preserve"> </w:t>
      </w:r>
      <w:r w:rsidR="009C305E">
        <w:br/>
      </w:r>
      <w:r w:rsidR="00F960D7" w:rsidRPr="009C305E">
        <w:t xml:space="preserve">z </w:t>
      </w:r>
      <w:r w:rsidRPr="009C305E">
        <w:t xml:space="preserve">uwzględnieniem art. 577 ustawy Pzp, </w:t>
      </w:r>
      <w:r w:rsidR="00F960D7" w:rsidRPr="009C305E">
        <w:t>w terminie</w:t>
      </w:r>
      <w:r w:rsidR="00D8427E" w:rsidRPr="009C305E">
        <w:t xml:space="preserve"> </w:t>
      </w:r>
      <w:r w:rsidR="00EA6396" w:rsidRPr="009C305E">
        <w:t>nie krótszym niż 5 dni od dnia przesłania niniejszego zawiadomienia o wyborze najkorzystniejszej oferty.</w:t>
      </w:r>
    </w:p>
    <w:p w14:paraId="471C6F5E" w14:textId="77777777" w:rsidR="00F960D7" w:rsidRPr="009C305E" w:rsidRDefault="00D8427E" w:rsidP="00F33C66">
      <w:pPr>
        <w:spacing w:line="276" w:lineRule="auto"/>
        <w:jc w:val="both"/>
      </w:pPr>
      <w:r w:rsidRPr="009C305E">
        <w:t xml:space="preserve">Umowa </w:t>
      </w:r>
      <w:r w:rsidR="00F960D7" w:rsidRPr="009C305E">
        <w:t>w sprawie zamówienia publicznego</w:t>
      </w:r>
      <w:r w:rsidRPr="009C305E">
        <w:t xml:space="preserve"> może być zawarta </w:t>
      </w:r>
      <w:r w:rsidR="00F960D7" w:rsidRPr="009C305E">
        <w:t xml:space="preserve">przed upływem terminu, o którym mowa powyżej, jeżeli zachodzą okoliczności wymienione w </w:t>
      </w:r>
      <w:r w:rsidRPr="009C305E">
        <w:t xml:space="preserve">art. </w:t>
      </w:r>
      <w:r w:rsidR="009F18DC" w:rsidRPr="009C305E">
        <w:t>308</w:t>
      </w:r>
      <w:r w:rsidR="00F960D7" w:rsidRPr="009C305E">
        <w:t xml:space="preserve"> ust. </w:t>
      </w:r>
      <w:r w:rsidR="009F18DC" w:rsidRPr="009C305E">
        <w:t>3</w:t>
      </w:r>
      <w:r w:rsidR="00F960D7" w:rsidRPr="009C305E">
        <w:t xml:space="preserve"> ustawy P</w:t>
      </w:r>
      <w:r w:rsidR="004657DA" w:rsidRPr="009C305E">
        <w:t>zp</w:t>
      </w:r>
      <w:r w:rsidR="00F960D7" w:rsidRPr="009C305E">
        <w:t>.</w:t>
      </w:r>
    </w:p>
    <w:p w14:paraId="28E93A73" w14:textId="77777777" w:rsidR="00E428E9" w:rsidRPr="009C305E" w:rsidRDefault="00E428E9" w:rsidP="00F33C66">
      <w:pPr>
        <w:spacing w:line="276" w:lineRule="auto"/>
        <w:jc w:val="both"/>
      </w:pPr>
    </w:p>
    <w:p w14:paraId="16740454" w14:textId="77777777" w:rsidR="00F960D7" w:rsidRPr="009C305E" w:rsidRDefault="00F960D7" w:rsidP="00F960D7">
      <w:pPr>
        <w:spacing w:line="360" w:lineRule="auto"/>
        <w:jc w:val="both"/>
        <w:rPr>
          <w:bCs/>
        </w:rPr>
      </w:pPr>
    </w:p>
    <w:p w14:paraId="7BD6C6FB" w14:textId="77777777" w:rsidR="00E428E9" w:rsidRPr="009C305E" w:rsidRDefault="00E428E9" w:rsidP="00F960D7">
      <w:pPr>
        <w:spacing w:line="360" w:lineRule="auto"/>
        <w:jc w:val="both"/>
        <w:rPr>
          <w:bCs/>
        </w:rPr>
      </w:pPr>
    </w:p>
    <w:p w14:paraId="4FF33177" w14:textId="77777777" w:rsidR="00A46D88" w:rsidRDefault="00A46D88" w:rsidP="00A46D88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FBD75A0" w14:textId="77777777" w:rsidR="00A46D88" w:rsidRDefault="00A46D88" w:rsidP="00A46D8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2565B55" w14:textId="77777777" w:rsidR="00A46D88" w:rsidRDefault="00A46D88" w:rsidP="00A46D8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5FAAE69" w14:textId="77777777" w:rsidR="00A46D88" w:rsidRPr="004229DE" w:rsidRDefault="00A46D88" w:rsidP="00A46D88">
      <w:pPr>
        <w:ind w:firstLine="425"/>
        <w:jc w:val="center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337E256" w14:textId="2F7A3B4A" w:rsidR="00B464D3" w:rsidRPr="009C305E" w:rsidRDefault="00EA6396" w:rsidP="00E428E9">
      <w:pPr>
        <w:ind w:right="866"/>
        <w:jc w:val="right"/>
        <w:rPr>
          <w:vertAlign w:val="superscript"/>
        </w:rPr>
      </w:pPr>
      <w:r w:rsidRPr="009C305E">
        <w:t xml:space="preserve">  </w:t>
      </w:r>
    </w:p>
    <w:bookmarkEnd w:id="0"/>
    <w:p w14:paraId="11F2B9B6" w14:textId="77777777" w:rsidR="008642B3" w:rsidRPr="009C305E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</w:rPr>
      </w:pPr>
    </w:p>
    <w:sectPr w:rsidR="008642B3" w:rsidRPr="009C305E" w:rsidSect="00E85D70"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D329B" w14:textId="77777777" w:rsidR="008B5051" w:rsidRDefault="008B5051">
      <w:r>
        <w:separator/>
      </w:r>
    </w:p>
  </w:endnote>
  <w:endnote w:type="continuationSeparator" w:id="0">
    <w:p w14:paraId="1BE1233B" w14:textId="77777777" w:rsidR="008B5051" w:rsidRDefault="008B5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97E1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867C08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F52CCE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1D7A9" w14:textId="77777777" w:rsidR="008B5051" w:rsidRDefault="008B5051">
      <w:r>
        <w:separator/>
      </w:r>
    </w:p>
  </w:footnote>
  <w:footnote w:type="continuationSeparator" w:id="0">
    <w:p w14:paraId="04CE53FC" w14:textId="77777777" w:rsidR="008B5051" w:rsidRDefault="008B50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503932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6B3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66B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B5051"/>
    <w:rsid w:val="008E5102"/>
    <w:rsid w:val="00915B9E"/>
    <w:rsid w:val="00952256"/>
    <w:rsid w:val="0097748A"/>
    <w:rsid w:val="009902AA"/>
    <w:rsid w:val="009C305E"/>
    <w:rsid w:val="009F0E5C"/>
    <w:rsid w:val="009F18DC"/>
    <w:rsid w:val="00A02579"/>
    <w:rsid w:val="00A029B8"/>
    <w:rsid w:val="00A46D8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7D34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A6396"/>
    <w:rsid w:val="00F33C66"/>
    <w:rsid w:val="00F960D7"/>
    <w:rsid w:val="00FA06BB"/>
    <w:rsid w:val="00FA12E5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D58D60"/>
  <w15:chartTrackingRefBased/>
  <w15:docId w15:val="{1C3E49E9-6698-415F-9C35-C989A647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FA12E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433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2022-10-24T07:08:00Z</cp:lastPrinted>
  <dcterms:created xsi:type="dcterms:W3CDTF">2022-10-24T07:10:00Z</dcterms:created>
  <dcterms:modified xsi:type="dcterms:W3CDTF">2022-10-24T07:10:00Z</dcterms:modified>
</cp:coreProperties>
</file>