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92FA1" w14:textId="77777777" w:rsidR="005F4BC0" w:rsidRDefault="002804BD" w:rsidP="004F079B">
      <w:pPr>
        <w:spacing w:after="240"/>
        <w:jc w:val="right"/>
        <w:rPr>
          <w:sz w:val="22"/>
          <w:szCs w:val="22"/>
        </w:rPr>
      </w:pPr>
      <w:r w:rsidRPr="002804B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804BD">
        <w:rPr>
          <w:sz w:val="22"/>
          <w:szCs w:val="22"/>
        </w:rPr>
        <w:t>2022-10-24</w:t>
      </w:r>
    </w:p>
    <w:p w14:paraId="1075007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39EB76E" w14:textId="77777777" w:rsidR="002804BD" w:rsidRPr="002804BD" w:rsidRDefault="002804BD">
      <w:pPr>
        <w:rPr>
          <w:b/>
          <w:bCs/>
          <w:sz w:val="22"/>
          <w:szCs w:val="22"/>
        </w:rPr>
      </w:pPr>
      <w:r w:rsidRPr="002804BD">
        <w:rPr>
          <w:b/>
          <w:bCs/>
          <w:sz w:val="22"/>
          <w:szCs w:val="22"/>
        </w:rPr>
        <w:t>Szpital Wojewódzki w Poznaniu</w:t>
      </w:r>
    </w:p>
    <w:p w14:paraId="2AEFE2A2" w14:textId="77777777" w:rsidR="00F16C50" w:rsidRPr="00D91931" w:rsidRDefault="002804BD">
      <w:pPr>
        <w:rPr>
          <w:b/>
          <w:bCs/>
          <w:sz w:val="22"/>
          <w:szCs w:val="22"/>
        </w:rPr>
      </w:pPr>
      <w:r w:rsidRPr="002804BD">
        <w:rPr>
          <w:b/>
          <w:bCs/>
          <w:sz w:val="22"/>
          <w:szCs w:val="22"/>
        </w:rPr>
        <w:t>Dział Zamówień Publicznych</w:t>
      </w:r>
    </w:p>
    <w:p w14:paraId="4FD63B70" w14:textId="377037EF" w:rsidR="00F16C50" w:rsidRPr="00BD5546" w:rsidRDefault="000E7A6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804BD" w:rsidRPr="002804B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2804BD" w:rsidRPr="002804BD">
        <w:rPr>
          <w:sz w:val="22"/>
          <w:szCs w:val="22"/>
        </w:rPr>
        <w:t>7/19</w:t>
      </w:r>
    </w:p>
    <w:p w14:paraId="68B328AD" w14:textId="77777777" w:rsidR="00F16C50" w:rsidRPr="00BD5546" w:rsidRDefault="002804BD">
      <w:pPr>
        <w:rPr>
          <w:sz w:val="22"/>
          <w:szCs w:val="22"/>
        </w:rPr>
      </w:pPr>
      <w:r w:rsidRPr="002804B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804BD">
        <w:rPr>
          <w:sz w:val="22"/>
          <w:szCs w:val="22"/>
        </w:rPr>
        <w:t>Poznań</w:t>
      </w:r>
    </w:p>
    <w:p w14:paraId="08BFD9E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16E3E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331513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804BD" w:rsidRPr="002804BD">
        <w:rPr>
          <w:bCs/>
          <w:sz w:val="22"/>
          <w:szCs w:val="22"/>
        </w:rPr>
        <w:t>SZW/DZP/64/2022/10</w:t>
      </w:r>
      <w:r w:rsidRPr="00D91931">
        <w:rPr>
          <w:sz w:val="22"/>
          <w:szCs w:val="22"/>
        </w:rPr>
        <w:tab/>
        <w:t xml:space="preserve"> </w:t>
      </w:r>
    </w:p>
    <w:p w14:paraId="22BC5E2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74FFB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68311D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D50DA7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DB0F1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DF57E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3BEB4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FBDA94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804BD" w:rsidRPr="00607F9B" w14:paraId="27947FDF" w14:textId="77777777" w:rsidTr="00344A0D">
        <w:trPr>
          <w:trHeight w:val="638"/>
        </w:trPr>
        <w:tc>
          <w:tcPr>
            <w:tcW w:w="959" w:type="dxa"/>
            <w:shd w:val="clear" w:color="auto" w:fill="auto"/>
          </w:tcPr>
          <w:p w14:paraId="0A14FD1E" w14:textId="77777777" w:rsidR="002804BD" w:rsidRPr="00607F9B" w:rsidRDefault="002804BD" w:rsidP="00344A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3F0AF7" w14:textId="671EA3DD" w:rsidR="002804BD" w:rsidRPr="00607F9B" w:rsidRDefault="002804BD" w:rsidP="00344A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804BD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804BD">
              <w:rPr>
                <w:b/>
                <w:bCs/>
                <w:sz w:val="22"/>
                <w:szCs w:val="22"/>
              </w:rPr>
              <w:t>Przeglądy i naprawy sprzętu medycznego dla Filii nr 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804BD">
              <w:rPr>
                <w:b/>
                <w:sz w:val="22"/>
                <w:szCs w:val="22"/>
              </w:rPr>
              <w:t>SZW/DZP/64/2022</w:t>
            </w:r>
          </w:p>
        </w:tc>
      </w:tr>
    </w:tbl>
    <w:p w14:paraId="06FA5533" w14:textId="77777777" w:rsidR="002804BD" w:rsidRPr="002804B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804BD" w:rsidRPr="002804BD">
        <w:rPr>
          <w:rFonts w:ascii="Times New Roman" w:hAnsi="Times New Roman"/>
          <w:b/>
          <w:szCs w:val="22"/>
        </w:rPr>
        <w:t>Szpital Wojewódzki w Poznaniu</w:t>
      </w:r>
    </w:p>
    <w:p w14:paraId="4CA32812" w14:textId="3A64FC64" w:rsidR="004F079B" w:rsidRDefault="002804B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804B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2804BD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0E7A61">
        <w:rPr>
          <w:rFonts w:ascii="Times New Roman" w:hAnsi="Times New Roman"/>
          <w:szCs w:val="22"/>
        </w:rPr>
        <w:t xml:space="preserve"> </w:t>
      </w:r>
      <w:r w:rsidR="000E7A61" w:rsidRPr="00296B4D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0E7A61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2A450A44" w14:textId="4F33664A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804BD" w:rsidRPr="002804BD">
        <w:rPr>
          <w:rFonts w:ascii="Times New Roman" w:hAnsi="Times New Roman"/>
          <w:b/>
          <w:szCs w:val="22"/>
        </w:rPr>
        <w:t>2022-10-26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804BD" w:rsidRPr="002804B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804BD" w:rsidRPr="002804BD">
        <w:rPr>
          <w:rFonts w:ascii="Times New Roman" w:hAnsi="Times New Roman"/>
          <w:b/>
          <w:szCs w:val="22"/>
        </w:rPr>
        <w:t>2022-11-04</w:t>
      </w:r>
      <w:r w:rsidR="008365E9">
        <w:rPr>
          <w:rFonts w:ascii="Times New Roman" w:hAnsi="Times New Roman"/>
          <w:szCs w:val="22"/>
        </w:rPr>
        <w:t xml:space="preserve"> godz. </w:t>
      </w:r>
      <w:r w:rsidR="002804BD" w:rsidRPr="002804BD">
        <w:rPr>
          <w:rFonts w:ascii="Times New Roman" w:hAnsi="Times New Roman"/>
          <w:b/>
          <w:szCs w:val="22"/>
        </w:rPr>
        <w:t>09:00</w:t>
      </w:r>
    </w:p>
    <w:p w14:paraId="35A7905F" w14:textId="01E7F62F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804BD" w:rsidRPr="002804BD">
        <w:rPr>
          <w:rFonts w:ascii="Times New Roman" w:hAnsi="Times New Roman"/>
          <w:b/>
          <w:szCs w:val="22"/>
        </w:rPr>
        <w:t>2022-10-26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804BD" w:rsidRPr="002804B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804BD" w:rsidRPr="002804BD">
        <w:rPr>
          <w:rFonts w:ascii="Times New Roman" w:hAnsi="Times New Roman"/>
          <w:b/>
          <w:szCs w:val="22"/>
        </w:rPr>
        <w:t>2022-11-04</w:t>
      </w:r>
      <w:r w:rsidR="008365E9">
        <w:rPr>
          <w:rFonts w:ascii="Times New Roman" w:hAnsi="Times New Roman"/>
          <w:szCs w:val="22"/>
        </w:rPr>
        <w:t xml:space="preserve"> godz. </w:t>
      </w:r>
      <w:r w:rsidR="002804BD" w:rsidRPr="002804BD">
        <w:rPr>
          <w:rFonts w:ascii="Times New Roman" w:hAnsi="Times New Roman"/>
          <w:b/>
          <w:szCs w:val="22"/>
        </w:rPr>
        <w:t>10:00</w:t>
      </w:r>
    </w:p>
    <w:p w14:paraId="785A52C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C271E1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3BB662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DBD16AF" w14:textId="77777777" w:rsidR="000E7A61" w:rsidRDefault="000E7A61" w:rsidP="000E7A61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5A1C4291" w14:textId="77777777" w:rsidR="000E7A61" w:rsidRDefault="000E7A61" w:rsidP="000E7A6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9328C6C" w14:textId="77777777" w:rsidR="000E7A61" w:rsidRDefault="000E7A61" w:rsidP="000E7A6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341B33E" w14:textId="77777777" w:rsidR="000E7A61" w:rsidRDefault="000E7A61" w:rsidP="000E7A6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74AA64F" w14:textId="2D5DACDB" w:rsidR="00F16C50" w:rsidRPr="0046562F" w:rsidRDefault="00F16C50" w:rsidP="000E7A61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64633" w14:textId="77777777" w:rsidR="00960A01" w:rsidRDefault="00960A01">
      <w:r>
        <w:separator/>
      </w:r>
    </w:p>
  </w:endnote>
  <w:endnote w:type="continuationSeparator" w:id="0">
    <w:p w14:paraId="3FA7D158" w14:textId="77777777" w:rsidR="00960A01" w:rsidRDefault="00960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1CE3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673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AAE156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37706F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9E84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B4A85" w14:textId="77777777" w:rsidR="00960A01" w:rsidRDefault="00960A01">
      <w:r>
        <w:separator/>
      </w:r>
    </w:p>
  </w:footnote>
  <w:footnote w:type="continuationSeparator" w:id="0">
    <w:p w14:paraId="45EB403E" w14:textId="77777777" w:rsidR="00960A01" w:rsidRDefault="00960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2021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6D0F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FA66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3908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A01"/>
    <w:rsid w:val="000E7A61"/>
    <w:rsid w:val="00136AEA"/>
    <w:rsid w:val="0015679F"/>
    <w:rsid w:val="001C0165"/>
    <w:rsid w:val="001C5A4C"/>
    <w:rsid w:val="002804BD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60A01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84F745"/>
  <w15:chartTrackingRefBased/>
  <w15:docId w15:val="{6952AABB-4FB9-4A51-A88F-1F2A98C93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2022-10-24T10:39:00Z</cp:lastPrinted>
  <dcterms:created xsi:type="dcterms:W3CDTF">2022-10-24T10:39:00Z</dcterms:created>
  <dcterms:modified xsi:type="dcterms:W3CDTF">2022-10-24T10:39:00Z</dcterms:modified>
</cp:coreProperties>
</file>