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713CED" w14:textId="21839028" w:rsidR="005C0930" w:rsidRDefault="00A5020B" w:rsidP="005C0930">
      <w:pPr>
        <w:spacing w:after="240"/>
        <w:jc w:val="right"/>
        <w:rPr>
          <w:sz w:val="22"/>
          <w:szCs w:val="22"/>
        </w:rPr>
      </w:pPr>
      <w:r w:rsidRPr="00A5020B">
        <w:rPr>
          <w:sz w:val="22"/>
          <w:szCs w:val="22"/>
        </w:rPr>
        <w:t>Poznań</w:t>
      </w:r>
      <w:r w:rsidR="005C0930" w:rsidRPr="00D91931">
        <w:rPr>
          <w:sz w:val="22"/>
          <w:szCs w:val="22"/>
        </w:rPr>
        <w:t xml:space="preserve"> dnia: </w:t>
      </w:r>
      <w:r w:rsidRPr="00A5020B">
        <w:rPr>
          <w:sz w:val="22"/>
          <w:szCs w:val="22"/>
        </w:rPr>
        <w:t>2022-</w:t>
      </w:r>
      <w:r w:rsidR="00D37232">
        <w:rPr>
          <w:sz w:val="22"/>
          <w:szCs w:val="22"/>
        </w:rPr>
        <w:t>10</w:t>
      </w:r>
      <w:r w:rsidRPr="00A5020B">
        <w:rPr>
          <w:sz w:val="22"/>
          <w:szCs w:val="22"/>
        </w:rPr>
        <w:t>-</w:t>
      </w:r>
      <w:r w:rsidR="00D37232">
        <w:rPr>
          <w:sz w:val="22"/>
          <w:szCs w:val="22"/>
        </w:rPr>
        <w:t>25</w:t>
      </w:r>
    </w:p>
    <w:p w14:paraId="7BACD557" w14:textId="77777777" w:rsidR="00A5020B" w:rsidRPr="00A5020B" w:rsidRDefault="00A5020B" w:rsidP="005C0930">
      <w:pPr>
        <w:rPr>
          <w:b/>
          <w:bCs/>
          <w:sz w:val="22"/>
          <w:szCs w:val="22"/>
        </w:rPr>
      </w:pPr>
      <w:r w:rsidRPr="00A5020B">
        <w:rPr>
          <w:b/>
          <w:bCs/>
          <w:sz w:val="22"/>
          <w:szCs w:val="22"/>
        </w:rPr>
        <w:t>Szpital Wojewódzki w Poznaniu</w:t>
      </w:r>
    </w:p>
    <w:p w14:paraId="30816C88" w14:textId="77777777" w:rsidR="005C0930" w:rsidRPr="00D91931" w:rsidRDefault="00A5020B" w:rsidP="005C0930">
      <w:pPr>
        <w:rPr>
          <w:b/>
          <w:bCs/>
          <w:sz w:val="22"/>
          <w:szCs w:val="22"/>
        </w:rPr>
      </w:pPr>
      <w:r w:rsidRPr="00A5020B">
        <w:rPr>
          <w:b/>
          <w:bCs/>
          <w:sz w:val="22"/>
          <w:szCs w:val="22"/>
        </w:rPr>
        <w:t>Dział Zamówień Publicznych</w:t>
      </w:r>
    </w:p>
    <w:p w14:paraId="702D760B" w14:textId="60066E85" w:rsidR="005C0930" w:rsidRPr="00BD5546" w:rsidRDefault="00074749" w:rsidP="005C0930">
      <w:pPr>
        <w:rPr>
          <w:sz w:val="22"/>
          <w:szCs w:val="22"/>
        </w:rPr>
      </w:pPr>
      <w:r>
        <w:rPr>
          <w:sz w:val="22"/>
          <w:szCs w:val="22"/>
        </w:rPr>
        <w:t xml:space="preserve">ul. </w:t>
      </w:r>
      <w:r w:rsidR="00A5020B" w:rsidRPr="00A5020B">
        <w:rPr>
          <w:sz w:val="22"/>
          <w:szCs w:val="22"/>
        </w:rPr>
        <w:t>Juraszów</w:t>
      </w:r>
      <w:r w:rsidR="005C0930" w:rsidRPr="00BD5546">
        <w:rPr>
          <w:sz w:val="22"/>
          <w:szCs w:val="22"/>
        </w:rPr>
        <w:t xml:space="preserve"> </w:t>
      </w:r>
      <w:r w:rsidR="00A5020B" w:rsidRPr="00A5020B">
        <w:rPr>
          <w:sz w:val="22"/>
          <w:szCs w:val="22"/>
        </w:rPr>
        <w:t>7/19</w:t>
      </w:r>
    </w:p>
    <w:p w14:paraId="1B167FA1" w14:textId="77777777" w:rsidR="005C0930" w:rsidRPr="00BD5546" w:rsidRDefault="00A5020B" w:rsidP="005C0930">
      <w:pPr>
        <w:rPr>
          <w:sz w:val="22"/>
          <w:szCs w:val="22"/>
        </w:rPr>
      </w:pPr>
      <w:r w:rsidRPr="00A5020B">
        <w:rPr>
          <w:sz w:val="22"/>
          <w:szCs w:val="22"/>
        </w:rPr>
        <w:t>60-479</w:t>
      </w:r>
      <w:r w:rsidR="005C0930" w:rsidRPr="00BD5546">
        <w:rPr>
          <w:sz w:val="22"/>
          <w:szCs w:val="22"/>
        </w:rPr>
        <w:t xml:space="preserve"> </w:t>
      </w:r>
      <w:r w:rsidRPr="00A5020B">
        <w:rPr>
          <w:sz w:val="22"/>
          <w:szCs w:val="22"/>
        </w:rPr>
        <w:t>Poznań</w:t>
      </w:r>
    </w:p>
    <w:p w14:paraId="270C103C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14D789AB" w14:textId="332A4F30" w:rsidR="005C0930" w:rsidRPr="00D91931" w:rsidRDefault="00B26D41" w:rsidP="005C0930">
      <w:pPr>
        <w:pStyle w:val="Nagwek"/>
        <w:tabs>
          <w:tab w:val="clear" w:pos="4536"/>
        </w:tabs>
        <w:rPr>
          <w:sz w:val="22"/>
          <w:szCs w:val="22"/>
        </w:rPr>
      </w:pPr>
      <w:r>
        <w:rPr>
          <w:sz w:val="22"/>
          <w:szCs w:val="22"/>
        </w:rPr>
        <w:t xml:space="preserve">Sygnatura: </w:t>
      </w:r>
      <w:r w:rsidR="00A5020B" w:rsidRPr="00A5020B">
        <w:rPr>
          <w:b/>
          <w:sz w:val="22"/>
          <w:szCs w:val="22"/>
        </w:rPr>
        <w:t>SZW/DZP/</w:t>
      </w:r>
      <w:r w:rsidR="00D37232">
        <w:rPr>
          <w:b/>
          <w:sz w:val="22"/>
          <w:szCs w:val="22"/>
        </w:rPr>
        <w:t>53</w:t>
      </w:r>
      <w:r w:rsidR="00A5020B" w:rsidRPr="00A5020B">
        <w:rPr>
          <w:b/>
          <w:sz w:val="22"/>
          <w:szCs w:val="22"/>
        </w:rPr>
        <w:t>/2022</w:t>
      </w:r>
      <w:r w:rsidR="005C0930" w:rsidRPr="00D91931">
        <w:rPr>
          <w:sz w:val="22"/>
          <w:szCs w:val="22"/>
        </w:rPr>
        <w:tab/>
        <w:t xml:space="preserve"> </w:t>
      </w:r>
    </w:p>
    <w:p w14:paraId="2BC91D9E" w14:textId="77777777" w:rsidR="005C0930" w:rsidRPr="00D91931" w:rsidRDefault="005C0930" w:rsidP="005C0930">
      <w:pPr>
        <w:pStyle w:val="Nagwek"/>
        <w:tabs>
          <w:tab w:val="clear" w:pos="4536"/>
          <w:tab w:val="clear" w:pos="9072"/>
        </w:tabs>
        <w:rPr>
          <w:sz w:val="22"/>
          <w:szCs w:val="22"/>
        </w:rPr>
      </w:pPr>
    </w:p>
    <w:p w14:paraId="5D820E96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b/>
          <w:sz w:val="22"/>
          <w:szCs w:val="22"/>
        </w:rPr>
      </w:pPr>
      <w:r w:rsidRPr="00D91931">
        <w:rPr>
          <w:b/>
          <w:sz w:val="22"/>
          <w:szCs w:val="22"/>
        </w:rPr>
        <w:t>WYKONAWCY</w:t>
      </w:r>
    </w:p>
    <w:p w14:paraId="617688AD" w14:textId="77777777" w:rsidR="005C0930" w:rsidRPr="00D91931" w:rsidRDefault="005C0930" w:rsidP="005C0930">
      <w:pPr>
        <w:tabs>
          <w:tab w:val="left" w:pos="708"/>
          <w:tab w:val="center" w:pos="4536"/>
          <w:tab w:val="right" w:pos="9072"/>
        </w:tabs>
        <w:spacing w:after="20"/>
        <w:ind w:left="5245"/>
        <w:rPr>
          <w:sz w:val="22"/>
          <w:szCs w:val="22"/>
        </w:rPr>
      </w:pPr>
      <w:r w:rsidRPr="00D91931">
        <w:rPr>
          <w:sz w:val="22"/>
          <w:szCs w:val="22"/>
        </w:rPr>
        <w:t>ubiegający się o zamówienie publiczne</w:t>
      </w:r>
    </w:p>
    <w:p w14:paraId="1B663C2D" w14:textId="77777777" w:rsidR="00EF1037" w:rsidRDefault="00EF1037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05E0989" w14:textId="77777777" w:rsidR="00EF1037" w:rsidRDefault="00EF1037">
      <w:pPr>
        <w:pStyle w:val="Nagwek1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P O W I A D O M I E N I E</w:t>
      </w:r>
    </w:p>
    <w:p w14:paraId="72A0AACD" w14:textId="77777777" w:rsidR="00EF1037" w:rsidRDefault="00EF1037" w:rsidP="005C0930">
      <w:pPr>
        <w:pStyle w:val="Nagwek1"/>
        <w:spacing w:before="0" w:after="48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o zmianach  SWZ</w:t>
      </w:r>
    </w:p>
    <w:p w14:paraId="0965538B" w14:textId="0661E510" w:rsidR="00D37232" w:rsidRPr="00D37232" w:rsidRDefault="005C0930" w:rsidP="00D37232">
      <w:pPr>
        <w:spacing w:line="360" w:lineRule="auto"/>
        <w:jc w:val="both"/>
        <w:rPr>
          <w:b/>
          <w:bCs/>
          <w:sz w:val="22"/>
          <w:szCs w:val="22"/>
        </w:rPr>
      </w:pPr>
      <w:r w:rsidRPr="006A5DF1">
        <w:rPr>
          <w:sz w:val="22"/>
          <w:szCs w:val="22"/>
        </w:rPr>
        <w:t xml:space="preserve">Dotyczy: </w:t>
      </w:r>
      <w:r>
        <w:rPr>
          <w:sz w:val="22"/>
          <w:szCs w:val="22"/>
        </w:rPr>
        <w:t>p</w:t>
      </w:r>
      <w:r w:rsidRPr="006A5DF1">
        <w:rPr>
          <w:sz w:val="22"/>
          <w:szCs w:val="22"/>
        </w:rPr>
        <w:t>ostępowani</w:t>
      </w:r>
      <w:r>
        <w:rPr>
          <w:sz w:val="22"/>
          <w:szCs w:val="22"/>
        </w:rPr>
        <w:t>a</w:t>
      </w:r>
      <w:r w:rsidRPr="006A5DF1">
        <w:rPr>
          <w:sz w:val="22"/>
          <w:szCs w:val="22"/>
        </w:rPr>
        <w:t xml:space="preserve"> o udzielenie zamówienia publicznego, prowadzone</w:t>
      </w:r>
      <w:r>
        <w:rPr>
          <w:sz w:val="22"/>
          <w:szCs w:val="22"/>
        </w:rPr>
        <w:t>go</w:t>
      </w:r>
      <w:r w:rsidRPr="006A5DF1">
        <w:rPr>
          <w:sz w:val="22"/>
          <w:szCs w:val="22"/>
        </w:rPr>
        <w:t xml:space="preserve"> w trybie </w:t>
      </w:r>
      <w:r w:rsidR="00A5020B" w:rsidRPr="00A5020B">
        <w:rPr>
          <w:sz w:val="22"/>
          <w:szCs w:val="22"/>
        </w:rPr>
        <w:t>podstawowy</w:t>
      </w:r>
      <w:r w:rsidR="00D37232">
        <w:rPr>
          <w:sz w:val="22"/>
          <w:szCs w:val="22"/>
        </w:rPr>
        <w:t>m</w:t>
      </w:r>
      <w:r w:rsidR="00A5020B" w:rsidRPr="00A5020B">
        <w:rPr>
          <w:sz w:val="22"/>
          <w:szCs w:val="22"/>
        </w:rPr>
        <w:t xml:space="preserve"> bez negocjacji - art. 275 pkt. 1 ustawy </w:t>
      </w:r>
      <w:proofErr w:type="spellStart"/>
      <w:r w:rsidR="00A5020B" w:rsidRPr="00A5020B">
        <w:rPr>
          <w:sz w:val="22"/>
          <w:szCs w:val="22"/>
        </w:rPr>
        <w:t>Pzp</w:t>
      </w:r>
      <w:proofErr w:type="spellEnd"/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na</w:t>
      </w:r>
      <w:r w:rsidRPr="006A5DF1">
        <w:rPr>
          <w:b/>
          <w:sz w:val="22"/>
          <w:szCs w:val="22"/>
        </w:rPr>
        <w:t xml:space="preserve"> </w:t>
      </w:r>
      <w:r w:rsidRPr="006A5DF1">
        <w:rPr>
          <w:bCs/>
          <w:sz w:val="22"/>
          <w:szCs w:val="22"/>
        </w:rPr>
        <w:t>”</w:t>
      </w:r>
      <w:r w:rsidR="00D37232" w:rsidRPr="00D37232">
        <w:t xml:space="preserve"> </w:t>
      </w:r>
      <w:r w:rsidR="00D37232" w:rsidRPr="00D37232">
        <w:rPr>
          <w:b/>
          <w:bCs/>
          <w:sz w:val="22"/>
          <w:szCs w:val="22"/>
        </w:rPr>
        <w:t>Wykonanie dokumentacji projektowo kosztorysowej dla inwestycji:</w:t>
      </w:r>
    </w:p>
    <w:p w14:paraId="0F42C262" w14:textId="77777777" w:rsidR="00D37232" w:rsidRPr="00D37232" w:rsidRDefault="00D37232" w:rsidP="00D37232">
      <w:pPr>
        <w:spacing w:line="360" w:lineRule="auto"/>
        <w:jc w:val="both"/>
        <w:rPr>
          <w:b/>
          <w:bCs/>
          <w:sz w:val="22"/>
          <w:szCs w:val="22"/>
        </w:rPr>
      </w:pPr>
      <w:r w:rsidRPr="00D37232">
        <w:rPr>
          <w:b/>
          <w:bCs/>
          <w:sz w:val="22"/>
          <w:szCs w:val="22"/>
        </w:rPr>
        <w:t xml:space="preserve">1. „Modernizacja pomieszczeń budynku byłej apteki w Filii nr 2 Szpitala Wojewódzkiego w Poznaniu z przeznaczeniem na Dzienny Oddział Rehabilitacji Ogólnoustrojowej" </w:t>
      </w:r>
    </w:p>
    <w:p w14:paraId="18C5791B" w14:textId="2019922C" w:rsidR="00EF1037" w:rsidRPr="005C0930" w:rsidRDefault="00D37232" w:rsidP="00D37232">
      <w:pPr>
        <w:spacing w:line="360" w:lineRule="auto"/>
        <w:jc w:val="both"/>
        <w:rPr>
          <w:iCs/>
          <w:sz w:val="24"/>
        </w:rPr>
      </w:pPr>
      <w:r w:rsidRPr="00D37232">
        <w:rPr>
          <w:b/>
          <w:bCs/>
          <w:sz w:val="22"/>
          <w:szCs w:val="22"/>
        </w:rPr>
        <w:t>2. „Modernizacja dawnego skrzydła mieszkalnego w budynku E w Filii nr 2 Szpitala Wojewódzkiego w Poznaniu w celu poszerzenia bazy łóżkowej I Oddziału Rehabilitacji Kardiologicznej</w:t>
      </w:r>
      <w:r w:rsidR="00A5020B" w:rsidRPr="00A5020B">
        <w:rPr>
          <w:b/>
          <w:bCs/>
          <w:sz w:val="22"/>
          <w:szCs w:val="22"/>
        </w:rPr>
        <w:t>"</w:t>
      </w:r>
      <w:r w:rsidR="005C0930" w:rsidRPr="006A5DF1">
        <w:rPr>
          <w:b/>
          <w:sz w:val="22"/>
          <w:szCs w:val="22"/>
        </w:rPr>
        <w:t xml:space="preserve"> </w:t>
      </w:r>
      <w:r w:rsidR="005C0930" w:rsidRPr="006A5DF1">
        <w:rPr>
          <w:bCs/>
          <w:sz w:val="22"/>
          <w:szCs w:val="22"/>
        </w:rPr>
        <w:t>– znak sprawy</w:t>
      </w:r>
      <w:r w:rsidR="005C0930" w:rsidRPr="006A5DF1">
        <w:rPr>
          <w:b/>
          <w:sz w:val="22"/>
          <w:szCs w:val="22"/>
        </w:rPr>
        <w:t xml:space="preserve"> </w:t>
      </w:r>
      <w:r w:rsidR="00A5020B" w:rsidRPr="00A5020B">
        <w:rPr>
          <w:b/>
          <w:sz w:val="22"/>
          <w:szCs w:val="22"/>
        </w:rPr>
        <w:t>SZW/DZP/</w:t>
      </w:r>
      <w:r>
        <w:rPr>
          <w:b/>
          <w:sz w:val="22"/>
          <w:szCs w:val="22"/>
        </w:rPr>
        <w:t>53/</w:t>
      </w:r>
      <w:r w:rsidR="00A5020B" w:rsidRPr="00A5020B">
        <w:rPr>
          <w:b/>
          <w:sz w:val="22"/>
          <w:szCs w:val="22"/>
        </w:rPr>
        <w:t>2022</w:t>
      </w:r>
    </w:p>
    <w:p w14:paraId="70C5A7BE" w14:textId="77777777" w:rsidR="00A5020B" w:rsidRPr="00A5020B" w:rsidRDefault="005C0930">
      <w:pPr>
        <w:spacing w:before="120" w:after="120" w:line="360" w:lineRule="auto"/>
        <w:jc w:val="both"/>
        <w:rPr>
          <w:b/>
          <w:sz w:val="22"/>
          <w:szCs w:val="22"/>
        </w:rPr>
      </w:pPr>
      <w:r w:rsidRPr="005C0930">
        <w:rPr>
          <w:sz w:val="22"/>
          <w:szCs w:val="22"/>
        </w:rPr>
        <w:t xml:space="preserve">Zamawiający, </w:t>
      </w:r>
      <w:r w:rsidR="00A5020B" w:rsidRPr="00A5020B">
        <w:rPr>
          <w:b/>
          <w:sz w:val="22"/>
          <w:szCs w:val="22"/>
        </w:rPr>
        <w:t>Szpital Wojewódzki w Poznaniu</w:t>
      </w:r>
    </w:p>
    <w:p w14:paraId="69C10880" w14:textId="0C707BD6" w:rsidR="00EF1037" w:rsidRDefault="00A5020B">
      <w:pPr>
        <w:spacing w:before="120" w:after="120" w:line="360" w:lineRule="auto"/>
        <w:jc w:val="both"/>
        <w:rPr>
          <w:sz w:val="22"/>
          <w:szCs w:val="22"/>
        </w:rPr>
      </w:pPr>
      <w:r w:rsidRPr="00A5020B">
        <w:rPr>
          <w:b/>
          <w:sz w:val="22"/>
          <w:szCs w:val="22"/>
        </w:rPr>
        <w:t>Dział Zamówień Publicznych</w:t>
      </w:r>
      <w:r w:rsidR="005C0930" w:rsidRPr="005C0930">
        <w:rPr>
          <w:sz w:val="22"/>
          <w:szCs w:val="22"/>
        </w:rPr>
        <w:t xml:space="preserve">, działając na podstawie art. </w:t>
      </w:r>
      <w:r w:rsidR="00F004A8">
        <w:rPr>
          <w:sz w:val="22"/>
          <w:szCs w:val="22"/>
        </w:rPr>
        <w:t>286</w:t>
      </w:r>
      <w:r w:rsidR="005C0930" w:rsidRPr="005C0930">
        <w:rPr>
          <w:sz w:val="22"/>
          <w:szCs w:val="22"/>
        </w:rPr>
        <w:t xml:space="preserve"> ust. 1 i </w:t>
      </w:r>
      <w:r w:rsidR="00F004A8">
        <w:rPr>
          <w:sz w:val="22"/>
          <w:szCs w:val="22"/>
        </w:rPr>
        <w:t>7</w:t>
      </w:r>
      <w:r w:rsidR="005C0930" w:rsidRPr="005C0930">
        <w:rPr>
          <w:sz w:val="22"/>
          <w:szCs w:val="22"/>
        </w:rPr>
        <w:t xml:space="preserve"> ustawy z dnia 11 września 2019r. Prawo zamówień publicznych </w:t>
      </w:r>
      <w:r w:rsidRPr="00A5020B">
        <w:rPr>
          <w:sz w:val="22"/>
          <w:szCs w:val="22"/>
        </w:rPr>
        <w:t>(</w:t>
      </w:r>
      <w:proofErr w:type="spellStart"/>
      <w:r w:rsidRPr="00A5020B">
        <w:rPr>
          <w:sz w:val="22"/>
          <w:szCs w:val="22"/>
        </w:rPr>
        <w:t>t.j</w:t>
      </w:r>
      <w:proofErr w:type="spellEnd"/>
      <w:r w:rsidRPr="00A5020B">
        <w:rPr>
          <w:sz w:val="22"/>
          <w:szCs w:val="22"/>
        </w:rPr>
        <w:t>. Dz.U. z 2021r. poz. 1129)</w:t>
      </w:r>
      <w:r w:rsidR="005C0930" w:rsidRPr="005C0930">
        <w:rPr>
          <w:sz w:val="22"/>
          <w:szCs w:val="22"/>
        </w:rPr>
        <w:t xml:space="preserve">, </w:t>
      </w:r>
      <w:r w:rsidR="00EB3650">
        <w:rPr>
          <w:sz w:val="22"/>
          <w:szCs w:val="22"/>
        </w:rPr>
        <w:t xml:space="preserve">informuje o </w:t>
      </w:r>
      <w:r w:rsidR="005C0930" w:rsidRPr="005C0930">
        <w:rPr>
          <w:sz w:val="22"/>
          <w:szCs w:val="22"/>
        </w:rPr>
        <w:t>dokon</w:t>
      </w:r>
      <w:r w:rsidR="00EB3650">
        <w:rPr>
          <w:sz w:val="22"/>
          <w:szCs w:val="22"/>
        </w:rPr>
        <w:t>aniu</w:t>
      </w:r>
      <w:r w:rsidR="005C0930" w:rsidRPr="005C0930">
        <w:rPr>
          <w:sz w:val="22"/>
          <w:szCs w:val="22"/>
        </w:rPr>
        <w:t xml:space="preserve"> </w:t>
      </w:r>
      <w:r w:rsidR="00460DC4" w:rsidRPr="005C0930">
        <w:rPr>
          <w:sz w:val="22"/>
          <w:szCs w:val="22"/>
        </w:rPr>
        <w:t>zmian</w:t>
      </w:r>
      <w:r w:rsidR="005C0930" w:rsidRPr="005C0930">
        <w:rPr>
          <w:sz w:val="22"/>
          <w:szCs w:val="22"/>
        </w:rPr>
        <w:t xml:space="preserve"> </w:t>
      </w:r>
      <w:r w:rsidR="00074749">
        <w:rPr>
          <w:sz w:val="22"/>
          <w:szCs w:val="22"/>
        </w:rPr>
        <w:br/>
      </w:r>
      <w:r w:rsidR="005C0930" w:rsidRPr="005C0930">
        <w:rPr>
          <w:sz w:val="22"/>
          <w:szCs w:val="22"/>
        </w:rPr>
        <w:t>w z</w:t>
      </w:r>
      <w:r w:rsidR="00460DC4" w:rsidRPr="005C0930">
        <w:rPr>
          <w:sz w:val="22"/>
          <w:szCs w:val="22"/>
        </w:rPr>
        <w:t>apis</w:t>
      </w:r>
      <w:r w:rsidR="005C0930" w:rsidRPr="005C0930">
        <w:rPr>
          <w:sz w:val="22"/>
          <w:szCs w:val="22"/>
        </w:rPr>
        <w:t>ach</w:t>
      </w:r>
      <w:r w:rsidR="00460DC4" w:rsidRPr="005C0930">
        <w:rPr>
          <w:sz w:val="22"/>
          <w:szCs w:val="22"/>
        </w:rPr>
        <w:t xml:space="preserve"> </w:t>
      </w:r>
      <w:r w:rsidR="005C0930" w:rsidRPr="005C0930">
        <w:rPr>
          <w:sz w:val="22"/>
          <w:szCs w:val="22"/>
        </w:rPr>
        <w:t>S</w:t>
      </w:r>
      <w:r w:rsidR="00EF1037" w:rsidRPr="005C0930">
        <w:rPr>
          <w:sz w:val="22"/>
          <w:szCs w:val="22"/>
        </w:rPr>
        <w:t>pecyfikacji warunków zamówienia</w:t>
      </w:r>
      <w:r w:rsidR="00460DC4" w:rsidRPr="005C0930">
        <w:rPr>
          <w:sz w:val="22"/>
          <w:szCs w:val="22"/>
        </w:rPr>
        <w:t xml:space="preserve"> w następującym zakresie</w:t>
      </w:r>
      <w:r w:rsidR="00EF1037" w:rsidRPr="005C0930">
        <w:rPr>
          <w:sz w:val="22"/>
          <w:szCs w:val="22"/>
        </w:rPr>
        <w:t>:</w:t>
      </w:r>
    </w:p>
    <w:p w14:paraId="7B16C307" w14:textId="6E3BAFE9" w:rsidR="006C2E70" w:rsidRDefault="006C2E70" w:rsidP="00074749">
      <w:pPr>
        <w:spacing w:line="360" w:lineRule="auto"/>
        <w:jc w:val="both"/>
        <w:rPr>
          <w:sz w:val="22"/>
          <w:szCs w:val="22"/>
          <w:u w:val="single"/>
        </w:rPr>
      </w:pPr>
      <w:bookmarkStart w:id="0" w:name="_Hlk104197794"/>
      <w:r w:rsidRPr="006C2E70">
        <w:rPr>
          <w:sz w:val="22"/>
          <w:szCs w:val="22"/>
          <w:u w:val="single"/>
        </w:rPr>
        <w:t xml:space="preserve">Zmienia się do Opis przedmiotu zamówienia w zadaniu </w:t>
      </w:r>
      <w:r>
        <w:rPr>
          <w:sz w:val="22"/>
          <w:szCs w:val="22"/>
          <w:u w:val="single"/>
        </w:rPr>
        <w:t>1 oraz 2</w:t>
      </w:r>
    </w:p>
    <w:p w14:paraId="73B135D7" w14:textId="44D07005" w:rsidR="006C2E70" w:rsidRDefault="006C2E70" w:rsidP="00074749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Było: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6C2E70" w:rsidRPr="00903952" w14:paraId="1F4DB4E1" w14:textId="77777777" w:rsidTr="009F7B5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6EA2FE03" w14:textId="77777777" w:rsidR="006C2E70" w:rsidRPr="00903952" w:rsidRDefault="006C2E70" w:rsidP="009F7B5A">
            <w:pPr>
              <w:pStyle w:val="Tekstpodstawowy"/>
              <w:spacing w:line="276" w:lineRule="auto"/>
              <w:jc w:val="center"/>
              <w:rPr>
                <w:b/>
              </w:rPr>
            </w:pPr>
            <w:r w:rsidRPr="00903952"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DF79CF7" w14:textId="77777777" w:rsidR="006C2E70" w:rsidRPr="00903952" w:rsidRDefault="006C2E70" w:rsidP="009F7B5A">
            <w:pPr>
              <w:pStyle w:val="Tekstpodstawowy"/>
              <w:spacing w:line="276" w:lineRule="auto"/>
              <w:jc w:val="center"/>
              <w:rPr>
                <w:b/>
              </w:rPr>
            </w:pPr>
            <w:r w:rsidRPr="00903952">
              <w:rPr>
                <w:b/>
              </w:rPr>
              <w:t>Opis:</w:t>
            </w:r>
          </w:p>
        </w:tc>
      </w:tr>
      <w:tr w:rsidR="006C2E70" w:rsidRPr="00903952" w14:paraId="48A96EA9" w14:textId="77777777" w:rsidTr="009F7B5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20ED0A" w14:textId="77777777" w:rsidR="006C2E70" w:rsidRPr="00903952" w:rsidRDefault="006C2E70" w:rsidP="009F7B5A">
            <w:pPr>
              <w:pStyle w:val="Tekstpodstawowy"/>
              <w:spacing w:line="276" w:lineRule="auto"/>
              <w:jc w:val="right"/>
            </w:pPr>
            <w:r w:rsidRPr="00903952"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324F2F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Temat:</w:t>
            </w:r>
            <w:r w:rsidRPr="00903952">
              <w:t xml:space="preserve"> Wykonanie dokumentacji projektowo kosztorysowej dla inwestycji  </w:t>
            </w:r>
            <w:r>
              <w:t>„</w:t>
            </w:r>
            <w:r w:rsidRPr="00903952">
              <w:t xml:space="preserve">Modernizacja pomieszczeń budynku byłej apteki w Filii nr 2 Szpitala Wojewódzkiego w Poznaniu z przeznaczeniem na Dzienny Oddział Rehabilitacji Ogólnoustrojowej" </w:t>
            </w:r>
          </w:p>
          <w:p w14:paraId="22147A8C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rPr>
                <w:b/>
              </w:rPr>
              <w:t xml:space="preserve">Wspólny Słownik Zamówień: </w:t>
            </w:r>
            <w:r w:rsidRPr="00903952">
              <w:t xml:space="preserve">71220000-6 - Usługi projektowania architektonicznego </w:t>
            </w:r>
          </w:p>
          <w:p w14:paraId="06AE0762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 xml:space="preserve">Opis: </w:t>
            </w:r>
            <w:r w:rsidRPr="00903952">
              <w:t xml:space="preserve">Przedmiotem zamówienia jest wykonanie dokumentacji dla inwestycji "Modernizacja pomieszczeń budynku byłej apteki w Filii nr 2 Szpitala </w:t>
            </w:r>
            <w:r w:rsidRPr="00903952">
              <w:lastRenderedPageBreak/>
              <w:t>Wojewódzkiego w Poznaniu z przeznaczeniem na Dzienny Oddział Rehabilitacji Ogólnoustrojowej</w:t>
            </w:r>
            <w:r>
              <w:t>”,</w:t>
            </w:r>
            <w:r w:rsidRPr="00903952">
              <w:t xml:space="preserve">  tj.</w:t>
            </w:r>
          </w:p>
          <w:p w14:paraId="5D5DE8C2" w14:textId="77777777" w:rsidR="006C2E70" w:rsidRPr="00903952" w:rsidRDefault="006C2E70" w:rsidP="009F7B5A">
            <w:pPr>
              <w:pStyle w:val="Tekstpodstawowy"/>
            </w:pPr>
            <w:r w:rsidRPr="00903952">
              <w:t>- projektu,</w:t>
            </w:r>
          </w:p>
          <w:p w14:paraId="76B7301E" w14:textId="77777777" w:rsidR="006C2E70" w:rsidRPr="00903952" w:rsidRDefault="006C2E70" w:rsidP="009F7B5A">
            <w:pPr>
              <w:pStyle w:val="Tekstpodstawowy"/>
            </w:pPr>
            <w:r w:rsidRPr="00903952">
              <w:t>- kosztorysu,</w:t>
            </w:r>
          </w:p>
          <w:p w14:paraId="6CBDE056" w14:textId="77777777" w:rsidR="006C2E70" w:rsidRPr="00903952" w:rsidRDefault="006C2E70" w:rsidP="009F7B5A">
            <w:pPr>
              <w:pStyle w:val="Tekstpodstawowy"/>
            </w:pPr>
            <w:r w:rsidRPr="00903952">
              <w:t>- przedmiaru.</w:t>
            </w:r>
          </w:p>
          <w:p w14:paraId="4B5443BE" w14:textId="77777777" w:rsidR="006C2E70" w:rsidRDefault="006C2E70" w:rsidP="009F7B5A">
            <w:pPr>
              <w:pStyle w:val="Tekstpodstawowy"/>
              <w:spacing w:line="276" w:lineRule="auto"/>
            </w:pPr>
          </w:p>
          <w:p w14:paraId="7AB7BDA4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 xml:space="preserve">Wykonawca zobowiązany jest w ramach przedmiotu umowy uzyskać wszelkie wymagane prawem decyzje i pozwolenia odpowiednich Urzędów i Instytucji (w tym konserwatora zabytków i wydziału Architektury i Budownictwa Starostwa </w:t>
            </w:r>
            <w:r>
              <w:t>P</w:t>
            </w:r>
            <w:r w:rsidRPr="00903952">
              <w:t>owiatowego w Obornikach)</w:t>
            </w:r>
            <w:r>
              <w:t>.</w:t>
            </w:r>
          </w:p>
          <w:p w14:paraId="75F332D0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 xml:space="preserve">Budynek </w:t>
            </w:r>
            <w:r>
              <w:t>położony jest w strefie zabytkowego parku</w:t>
            </w:r>
            <w:r w:rsidRPr="00903952">
              <w:t>.</w:t>
            </w:r>
          </w:p>
          <w:p w14:paraId="0DF147AF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Wykonawca wykona i przekaże Zamawiającemu na piśmie Dokumentację w formie PDF (w 4 egzemplarzach - złożone poprzez Platformę).</w:t>
            </w:r>
          </w:p>
          <w:p w14:paraId="7C57AA43" w14:textId="77777777" w:rsidR="006C2E70" w:rsidRPr="000F7898" w:rsidRDefault="006C2E70" w:rsidP="009F7B5A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F7898">
              <w:rPr>
                <w:sz w:val="22"/>
                <w:szCs w:val="22"/>
              </w:rPr>
              <w:t>Cała Dokumentacja zostanie również przekazana przez Wykonawcę Zamawiającemu w wersji elektronicznej na płytach CD w ilości 2 egzemplarzy w formacie plików PDF oraz w formatach w wersji pozwalającej na edycję dokumentów - do upływu terminu składania ofert na adres: Szpital Wojewódzki w Poznaniu z dopiskiem: Kancelaria, ul. Juraszów 7/19, 60-479 Poznań</w:t>
            </w:r>
          </w:p>
          <w:p w14:paraId="4A2BB431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równoważnych</w:t>
            </w:r>
          </w:p>
          <w:p w14:paraId="09AC8C5A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t xml:space="preserve">Informacje dotyczące oferty wariantowej, o której mowa w art. 92 ustawy </w:t>
            </w:r>
            <w:proofErr w:type="spellStart"/>
            <w:r w:rsidRPr="00903952">
              <w:t>Pzp</w:t>
            </w:r>
            <w:proofErr w:type="spellEnd"/>
            <w:r w:rsidRPr="00903952">
              <w:t>:</w:t>
            </w:r>
          </w:p>
          <w:p w14:paraId="3B911649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wariantowych</w:t>
            </w:r>
            <w:r w:rsidRPr="00903952">
              <w:t xml:space="preserve">. </w:t>
            </w:r>
          </w:p>
          <w:p w14:paraId="4810D432" w14:textId="77777777" w:rsidR="006C2E70" w:rsidRPr="00903952" w:rsidRDefault="006C2E70" w:rsidP="009F7B5A">
            <w:pPr>
              <w:pStyle w:val="Tekstpodstawowy"/>
              <w:spacing w:line="276" w:lineRule="auto"/>
            </w:pPr>
          </w:p>
        </w:tc>
      </w:tr>
      <w:tr w:rsidR="006C2E70" w:rsidRPr="00903952" w14:paraId="7F5A5773" w14:textId="77777777" w:rsidTr="009F7B5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0723D6" w14:textId="77777777" w:rsidR="006C2E70" w:rsidRPr="00903952" w:rsidRDefault="006C2E70" w:rsidP="009F7B5A">
            <w:pPr>
              <w:pStyle w:val="Tekstpodstawowy"/>
              <w:spacing w:line="276" w:lineRule="auto"/>
              <w:jc w:val="right"/>
            </w:pPr>
            <w:r w:rsidRPr="00903952">
              <w:lastRenderedPageBreak/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F6856F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Temat:</w:t>
            </w:r>
            <w:r w:rsidRPr="00903952">
              <w:t xml:space="preserve"> Wykonanie dokumentacji projektowo kosztorysowej dla inwestycji </w:t>
            </w:r>
            <w:r>
              <w:t>„</w:t>
            </w:r>
            <w:r w:rsidRPr="00903952">
              <w:t xml:space="preserve">Modernizacja dawnego skrzydła mieszkalnego w budynku E w Filii nr 2 </w:t>
            </w:r>
            <w:r>
              <w:t>S</w:t>
            </w:r>
            <w:r w:rsidRPr="00903952">
              <w:t xml:space="preserve">zpitala Wojewódzkiego w Poznaniu w celu poszerzenia bazy łóżkowej I Oddziału Rehabilitacji Kardiologicznej". </w:t>
            </w:r>
          </w:p>
          <w:p w14:paraId="2769D21C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rPr>
                <w:b/>
              </w:rPr>
              <w:t xml:space="preserve">Wspólny Słownik Zamówień: </w:t>
            </w:r>
            <w:r w:rsidRPr="00903952">
              <w:t xml:space="preserve">71220000-6 - Usługi projektowania architektonicznego </w:t>
            </w:r>
          </w:p>
          <w:p w14:paraId="21AE4D65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 xml:space="preserve">Opis: </w:t>
            </w:r>
            <w:r w:rsidRPr="00903952">
              <w:t xml:space="preserve">Przedmiotem zamówienia jest wykonanie dokumentacji dla inwestycji </w:t>
            </w:r>
            <w:r>
              <w:t>„</w:t>
            </w:r>
            <w:r w:rsidRPr="00903952">
              <w:t xml:space="preserve">Modernizacja dawnego skrzydła mieszkalnego w budynku E w Filii nr 2 </w:t>
            </w:r>
            <w:r>
              <w:t>S</w:t>
            </w:r>
            <w:r w:rsidRPr="00903952">
              <w:t>zpitala Wojewódzkiego w Poznaniu w celu poszerzenia bazy łóżkowej I Oddziału Rehabilitacji Kardiologicznej</w:t>
            </w:r>
            <w:r>
              <w:t>”,</w:t>
            </w:r>
            <w:r w:rsidRPr="00903952">
              <w:t xml:space="preserve">  tj.</w:t>
            </w:r>
          </w:p>
          <w:p w14:paraId="36DBF1A3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- projektu,</w:t>
            </w:r>
          </w:p>
          <w:p w14:paraId="2ED1BACE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- kosztorysu,</w:t>
            </w:r>
          </w:p>
          <w:p w14:paraId="3EF83A57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- przedmiaru.</w:t>
            </w:r>
          </w:p>
          <w:p w14:paraId="53E2FCB6" w14:textId="77777777" w:rsidR="006C2E70" w:rsidRPr="00903952" w:rsidRDefault="006C2E70" w:rsidP="009F7B5A">
            <w:pPr>
              <w:pStyle w:val="Tekstpodstawowy"/>
              <w:spacing w:line="276" w:lineRule="auto"/>
            </w:pPr>
          </w:p>
          <w:p w14:paraId="4605BB8B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 xml:space="preserve">Wykonawca zobowiązany jest w ramach przedmiotu umowy uzyskać wszelkie wymagane prawem decyzje i pozwolenia odpowiednich Urzędów i Instytucji (w tym konserwatora zabytków i wydziału Architektury i Budownictwa Starostwa </w:t>
            </w:r>
            <w:r>
              <w:t>P</w:t>
            </w:r>
            <w:r w:rsidRPr="00903952">
              <w:t>owiatowego w Obornikach)</w:t>
            </w:r>
          </w:p>
          <w:p w14:paraId="64F88CC6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Budynek wpisany jest w rejestr zabytków.</w:t>
            </w:r>
          </w:p>
          <w:p w14:paraId="2E3D7A7F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Wykonawca wykona i przekaże Zamawiającemu na piśmie Dokumentację w formie PDF (w 4 egzemplarzach - złożone poprzez Platformę).</w:t>
            </w:r>
          </w:p>
          <w:p w14:paraId="07912991" w14:textId="77777777" w:rsidR="006C2E70" w:rsidRPr="000F7898" w:rsidRDefault="006C2E70" w:rsidP="009F7B5A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F7898">
              <w:rPr>
                <w:sz w:val="22"/>
                <w:szCs w:val="22"/>
              </w:rPr>
              <w:lastRenderedPageBreak/>
              <w:t>Cała Dokumentacja zostanie również przekazana przez Wykonawcę Zamawiającemu w wersji elektronicznej na płytach CD w ilości 2 egzemplarzy w formacie plików PDF oraz w formatach w wersji pozwalającej na edycję dokumentów - do upływu terminu składania ofert na adres: Szpital Wojewódzki w Poznaniu z dopiskiem: Kancelaria, ul. Juraszów 7/19, 60-479 Poznań</w:t>
            </w:r>
          </w:p>
          <w:p w14:paraId="66F44177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równoważnych</w:t>
            </w:r>
          </w:p>
          <w:p w14:paraId="43806F5C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t xml:space="preserve">Informacje dotyczące oferty wariantowej, o której mowa w art. 92 ustawy </w:t>
            </w:r>
            <w:proofErr w:type="spellStart"/>
            <w:r w:rsidRPr="00903952">
              <w:t>Pzp</w:t>
            </w:r>
            <w:proofErr w:type="spellEnd"/>
            <w:r w:rsidRPr="00903952">
              <w:t>:</w:t>
            </w:r>
          </w:p>
          <w:p w14:paraId="313D034D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wariantowych</w:t>
            </w:r>
            <w:r w:rsidRPr="00903952">
              <w:t xml:space="preserve">. </w:t>
            </w:r>
          </w:p>
          <w:p w14:paraId="0CB46383" w14:textId="77777777" w:rsidR="006C2E70" w:rsidRPr="00903952" w:rsidRDefault="006C2E70" w:rsidP="009F7B5A">
            <w:pPr>
              <w:pStyle w:val="Tekstpodstawowy"/>
              <w:spacing w:line="276" w:lineRule="auto"/>
            </w:pPr>
          </w:p>
        </w:tc>
      </w:tr>
    </w:tbl>
    <w:p w14:paraId="0B664CF5" w14:textId="323B542F" w:rsidR="006C2E70" w:rsidRDefault="006C2E70" w:rsidP="00074749">
      <w:pPr>
        <w:spacing w:line="360" w:lineRule="auto"/>
        <w:jc w:val="both"/>
        <w:rPr>
          <w:sz w:val="22"/>
          <w:szCs w:val="22"/>
          <w:u w:val="single"/>
        </w:rPr>
      </w:pPr>
    </w:p>
    <w:p w14:paraId="291969AA" w14:textId="1CEDE8A5" w:rsidR="006C2E70" w:rsidRDefault="006C2E70" w:rsidP="00074749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Jest:</w:t>
      </w:r>
    </w:p>
    <w:tbl>
      <w:tblPr>
        <w:tblW w:w="8955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127"/>
        <w:gridCol w:w="7828"/>
      </w:tblGrid>
      <w:tr w:rsidR="006C2E70" w:rsidRPr="00903952" w14:paraId="6F99CAD1" w14:textId="77777777" w:rsidTr="009F7B5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7A862990" w14:textId="77777777" w:rsidR="006C2E70" w:rsidRPr="00903952" w:rsidRDefault="006C2E70" w:rsidP="009F7B5A">
            <w:pPr>
              <w:pStyle w:val="Tekstpodstawowy"/>
              <w:spacing w:line="276" w:lineRule="auto"/>
              <w:jc w:val="center"/>
              <w:rPr>
                <w:b/>
              </w:rPr>
            </w:pPr>
            <w:r w:rsidRPr="00903952">
              <w:rPr>
                <w:b/>
              </w:rPr>
              <w:t>Zadanie nr: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  <w:hideMark/>
          </w:tcPr>
          <w:p w14:paraId="07F57BC4" w14:textId="77777777" w:rsidR="006C2E70" w:rsidRPr="00903952" w:rsidRDefault="006C2E70" w:rsidP="009F7B5A">
            <w:pPr>
              <w:pStyle w:val="Tekstpodstawowy"/>
              <w:spacing w:line="276" w:lineRule="auto"/>
              <w:jc w:val="center"/>
              <w:rPr>
                <w:b/>
              </w:rPr>
            </w:pPr>
            <w:r w:rsidRPr="00903952">
              <w:rPr>
                <w:b/>
              </w:rPr>
              <w:t>Opis:</w:t>
            </w:r>
          </w:p>
        </w:tc>
      </w:tr>
      <w:tr w:rsidR="006C2E70" w:rsidRPr="00903952" w14:paraId="1F2C8C8F" w14:textId="77777777" w:rsidTr="009F7B5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06B21A" w14:textId="77777777" w:rsidR="006C2E70" w:rsidRPr="00903952" w:rsidRDefault="006C2E70" w:rsidP="009F7B5A">
            <w:pPr>
              <w:pStyle w:val="Tekstpodstawowy"/>
              <w:spacing w:line="276" w:lineRule="auto"/>
              <w:jc w:val="right"/>
            </w:pPr>
            <w:r w:rsidRPr="00903952">
              <w:t>1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EB8B26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Temat:</w:t>
            </w:r>
            <w:r w:rsidRPr="00903952">
              <w:t xml:space="preserve"> Wykonanie dokumentacji projektowo kosztorysowej dla inwestycji  </w:t>
            </w:r>
            <w:r>
              <w:t>„</w:t>
            </w:r>
            <w:r w:rsidRPr="00903952">
              <w:t xml:space="preserve">Modernizacja pomieszczeń budynku byłej apteki w Filii nr 2 Szpitala Wojewódzkiego w Poznaniu z przeznaczeniem na Dzienny Oddział Rehabilitacji Ogólnoustrojowej" </w:t>
            </w:r>
          </w:p>
          <w:p w14:paraId="00462CD1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rPr>
                <w:b/>
              </w:rPr>
              <w:t xml:space="preserve">Wspólny Słownik Zamówień: </w:t>
            </w:r>
            <w:r w:rsidRPr="00903952">
              <w:t xml:space="preserve">71220000-6 - Usługi projektowania architektonicznego </w:t>
            </w:r>
          </w:p>
          <w:p w14:paraId="1F31F2B8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 xml:space="preserve">Opis: </w:t>
            </w:r>
            <w:r w:rsidRPr="00903952">
              <w:t>Przedmiotem zamówienia jest wykonanie dokumentacji dla inwestycji "Modernizacja pomieszczeń budynku byłej apteki w Filii nr 2 Szpitala Wojewódzkiego w Poznaniu z przeznaczeniem na Dzienny Oddział Rehabilitacji Ogólnoustrojowej</w:t>
            </w:r>
            <w:r>
              <w:t>”,</w:t>
            </w:r>
            <w:r w:rsidRPr="00903952">
              <w:t xml:space="preserve">  tj.</w:t>
            </w:r>
          </w:p>
          <w:p w14:paraId="5A393770" w14:textId="77777777" w:rsidR="006C2E70" w:rsidRPr="00903952" w:rsidRDefault="006C2E70" w:rsidP="009F7B5A">
            <w:pPr>
              <w:pStyle w:val="Tekstpodstawowy"/>
            </w:pPr>
            <w:r w:rsidRPr="00903952">
              <w:t>- projektu,</w:t>
            </w:r>
          </w:p>
          <w:p w14:paraId="6010AD8F" w14:textId="77777777" w:rsidR="006C2E70" w:rsidRPr="00903952" w:rsidRDefault="006C2E70" w:rsidP="009F7B5A">
            <w:pPr>
              <w:pStyle w:val="Tekstpodstawowy"/>
            </w:pPr>
            <w:r w:rsidRPr="00903952">
              <w:t>- kosztorysu,</w:t>
            </w:r>
          </w:p>
          <w:p w14:paraId="7ADF3A09" w14:textId="77777777" w:rsidR="006C2E70" w:rsidRPr="00903952" w:rsidRDefault="006C2E70" w:rsidP="009F7B5A">
            <w:pPr>
              <w:pStyle w:val="Tekstpodstawowy"/>
            </w:pPr>
            <w:r w:rsidRPr="00903952">
              <w:t>- przedmiaru.</w:t>
            </w:r>
          </w:p>
          <w:p w14:paraId="60C26B78" w14:textId="77777777" w:rsidR="006C2E70" w:rsidRDefault="006C2E70" w:rsidP="009F7B5A">
            <w:pPr>
              <w:pStyle w:val="Tekstpodstawowy"/>
              <w:spacing w:line="276" w:lineRule="auto"/>
            </w:pPr>
          </w:p>
          <w:p w14:paraId="1DA1D2B5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 xml:space="preserve">Wykonawca zobowiązany jest w ramach przedmiotu umowy uzyskać wszelkie wymagane prawem decyzje i pozwolenia odpowiednich Urzędów i Instytucji (w tym konserwatora zabytków i wydziału Architektury i Budownictwa Starostwa </w:t>
            </w:r>
            <w:r>
              <w:t>P</w:t>
            </w:r>
            <w:r w:rsidRPr="00903952">
              <w:t>owiatowego w Obornikach)</w:t>
            </w:r>
            <w:r>
              <w:t>.</w:t>
            </w:r>
          </w:p>
          <w:p w14:paraId="641D23BF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 xml:space="preserve">Budynek </w:t>
            </w:r>
            <w:r>
              <w:t>położony jest w strefie zabytkowego parku</w:t>
            </w:r>
            <w:r w:rsidRPr="00903952">
              <w:t>.</w:t>
            </w:r>
          </w:p>
          <w:p w14:paraId="4CF146DB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Wykonawca wykona i przekaże Zamawiającemu na piśmie Dokumentację w formie PDF (w 4 egzemplarzach - złożone poprzez Platformę).</w:t>
            </w:r>
          </w:p>
          <w:p w14:paraId="5F380BAF" w14:textId="77777777" w:rsidR="006C2E70" w:rsidRPr="006C2E70" w:rsidRDefault="006C2E70" w:rsidP="009F7B5A">
            <w:pPr>
              <w:pStyle w:val="Tekstpodstawowy"/>
              <w:spacing w:line="276" w:lineRule="auto"/>
              <w:rPr>
                <w:strike/>
                <w:sz w:val="22"/>
                <w:szCs w:val="22"/>
              </w:rPr>
            </w:pPr>
            <w:r w:rsidRPr="000F7898">
              <w:rPr>
                <w:sz w:val="22"/>
                <w:szCs w:val="22"/>
              </w:rPr>
              <w:t xml:space="preserve">Cała Dokumentacja zostanie również przekazana przez Wykonawcę Zamawiającemu w wersji elektronicznej na płytach CD w ilości 2 egzemplarzy w formacie plików PDF oraz w formatach w wersji pozwalającej na edycję dokumentów </w:t>
            </w:r>
            <w:r w:rsidRPr="006C2E70">
              <w:rPr>
                <w:strike/>
                <w:sz w:val="22"/>
                <w:szCs w:val="22"/>
              </w:rPr>
              <w:t>- do upływu terminu składania ofert na adres: Szpital Wojewódzki w Poznaniu z dopiskiem: Kancelaria, ul. Juraszów 7/19, 60-479 Poznań</w:t>
            </w:r>
          </w:p>
          <w:p w14:paraId="04252766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6C2E70">
              <w:rPr>
                <w:b/>
              </w:rPr>
              <w:t>Zamawiający nie dopuszcza składania</w:t>
            </w:r>
            <w:r w:rsidRPr="00903952">
              <w:rPr>
                <w:b/>
              </w:rPr>
              <w:t xml:space="preserve"> ofert równoważnych</w:t>
            </w:r>
          </w:p>
          <w:p w14:paraId="206519F8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t xml:space="preserve">Informacje dotyczące oferty wariantowej, o której mowa w art. 92 ustawy </w:t>
            </w:r>
            <w:proofErr w:type="spellStart"/>
            <w:r w:rsidRPr="00903952">
              <w:t>Pzp</w:t>
            </w:r>
            <w:proofErr w:type="spellEnd"/>
            <w:r w:rsidRPr="00903952">
              <w:t>:</w:t>
            </w:r>
          </w:p>
          <w:p w14:paraId="61A2157C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wariantowych</w:t>
            </w:r>
            <w:r w:rsidRPr="00903952">
              <w:t xml:space="preserve">. </w:t>
            </w:r>
          </w:p>
          <w:p w14:paraId="221F2072" w14:textId="77777777" w:rsidR="006C2E70" w:rsidRPr="00903952" w:rsidRDefault="006C2E70" w:rsidP="009F7B5A">
            <w:pPr>
              <w:pStyle w:val="Tekstpodstawowy"/>
              <w:spacing w:line="276" w:lineRule="auto"/>
            </w:pPr>
          </w:p>
        </w:tc>
      </w:tr>
      <w:tr w:rsidR="006C2E70" w:rsidRPr="00903952" w14:paraId="531137C1" w14:textId="77777777" w:rsidTr="009F7B5A">
        <w:trPr>
          <w:jc w:val="center"/>
        </w:trPr>
        <w:tc>
          <w:tcPr>
            <w:tcW w:w="11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1906F2" w14:textId="77777777" w:rsidR="006C2E70" w:rsidRPr="00903952" w:rsidRDefault="006C2E70" w:rsidP="009F7B5A">
            <w:pPr>
              <w:pStyle w:val="Tekstpodstawowy"/>
              <w:spacing w:line="276" w:lineRule="auto"/>
              <w:jc w:val="right"/>
            </w:pPr>
            <w:r w:rsidRPr="00903952">
              <w:t>2</w:t>
            </w:r>
          </w:p>
        </w:tc>
        <w:tc>
          <w:tcPr>
            <w:tcW w:w="78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C1FD8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Temat:</w:t>
            </w:r>
            <w:r w:rsidRPr="00903952">
              <w:t xml:space="preserve"> Wykonanie dokumentacji projektowo kosztorysowej dla inwestycji </w:t>
            </w:r>
            <w:r>
              <w:t>„</w:t>
            </w:r>
            <w:r w:rsidRPr="00903952">
              <w:t xml:space="preserve">Modernizacja dawnego skrzydła mieszkalnego w budynku E w Filii nr 2 </w:t>
            </w:r>
            <w:r>
              <w:lastRenderedPageBreak/>
              <w:t>S</w:t>
            </w:r>
            <w:r w:rsidRPr="00903952">
              <w:t xml:space="preserve">zpitala Wojewódzkiego w Poznaniu w celu poszerzenia bazy łóżkowej I Oddziału Rehabilitacji Kardiologicznej". </w:t>
            </w:r>
          </w:p>
          <w:p w14:paraId="69CE8891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rPr>
                <w:b/>
              </w:rPr>
              <w:t xml:space="preserve">Wspólny Słownik Zamówień: </w:t>
            </w:r>
            <w:r w:rsidRPr="00903952">
              <w:t xml:space="preserve">71220000-6 - Usługi projektowania architektonicznego </w:t>
            </w:r>
          </w:p>
          <w:p w14:paraId="335A207B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 xml:space="preserve">Opis: </w:t>
            </w:r>
            <w:r w:rsidRPr="00903952">
              <w:t xml:space="preserve">Przedmiotem zamówienia jest wykonanie dokumentacji dla inwestycji </w:t>
            </w:r>
            <w:r>
              <w:t>„</w:t>
            </w:r>
            <w:r w:rsidRPr="00903952">
              <w:t xml:space="preserve">Modernizacja dawnego skrzydła mieszkalnego w budynku E w Filii nr 2 </w:t>
            </w:r>
            <w:r>
              <w:t>S</w:t>
            </w:r>
            <w:r w:rsidRPr="00903952">
              <w:t>zpitala Wojewódzkiego w Poznaniu w celu poszerzenia bazy łóżkowej I Oddziału Rehabilitacji Kardiologicznej</w:t>
            </w:r>
            <w:r>
              <w:t>”,</w:t>
            </w:r>
            <w:r w:rsidRPr="00903952">
              <w:t xml:space="preserve">  tj.</w:t>
            </w:r>
          </w:p>
          <w:p w14:paraId="239CE78D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- projektu,</w:t>
            </w:r>
          </w:p>
          <w:p w14:paraId="556BD008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- kosztorysu,</w:t>
            </w:r>
          </w:p>
          <w:p w14:paraId="2418AB82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- przedmiaru.</w:t>
            </w:r>
          </w:p>
          <w:p w14:paraId="61786394" w14:textId="77777777" w:rsidR="006C2E70" w:rsidRPr="00903952" w:rsidRDefault="006C2E70" w:rsidP="009F7B5A">
            <w:pPr>
              <w:pStyle w:val="Tekstpodstawowy"/>
              <w:spacing w:line="276" w:lineRule="auto"/>
            </w:pPr>
          </w:p>
          <w:p w14:paraId="62911E4C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 xml:space="preserve">Wykonawca zobowiązany jest w ramach przedmiotu umowy uzyskać wszelkie wymagane prawem decyzje i pozwolenia odpowiednich Urzędów i Instytucji (w tym konserwatora zabytków i wydziału Architektury i Budownictwa Starostwa </w:t>
            </w:r>
            <w:r>
              <w:t>P</w:t>
            </w:r>
            <w:r w:rsidRPr="00903952">
              <w:t>owiatowego w Obornikach)</w:t>
            </w:r>
          </w:p>
          <w:p w14:paraId="74443B46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Budynek wpisany jest w rejestr zabytków.</w:t>
            </w:r>
          </w:p>
          <w:p w14:paraId="78A2DB52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t>Wykonawca wykona i przekaże Zamawiającemu na piśmie Dokumentację w formie PDF (w 4 egzemplarzach - złożone poprzez Platformę).</w:t>
            </w:r>
          </w:p>
          <w:p w14:paraId="1AC4D266" w14:textId="77777777" w:rsidR="006C2E70" w:rsidRPr="000F7898" w:rsidRDefault="006C2E70" w:rsidP="009F7B5A">
            <w:pPr>
              <w:pStyle w:val="Tekstpodstawowy"/>
              <w:spacing w:line="276" w:lineRule="auto"/>
              <w:rPr>
                <w:sz w:val="22"/>
                <w:szCs w:val="22"/>
              </w:rPr>
            </w:pPr>
            <w:r w:rsidRPr="000F7898">
              <w:rPr>
                <w:sz w:val="22"/>
                <w:szCs w:val="22"/>
              </w:rPr>
              <w:t xml:space="preserve">Cała Dokumentacja zostanie również przekazana przez Wykonawcę Zamawiającemu w wersji elektronicznej na płytach CD w ilości 2 egzemplarzy w formacie plików PDF oraz w formatach w wersji pozwalającej na edycję dokumentów </w:t>
            </w:r>
            <w:r w:rsidRPr="006C2E70">
              <w:rPr>
                <w:strike/>
                <w:sz w:val="22"/>
                <w:szCs w:val="22"/>
              </w:rPr>
              <w:t>- do upływu terminu składania ofert na adres: Szpital Wojewódzki w Poznaniu z dopiskiem: Kancelaria, ul. Juraszów 7/19, 60-479 Poznań</w:t>
            </w:r>
          </w:p>
          <w:p w14:paraId="0BC86568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równoważnych</w:t>
            </w:r>
          </w:p>
          <w:p w14:paraId="21E6EBCC" w14:textId="77777777" w:rsidR="006C2E70" w:rsidRPr="00903952" w:rsidRDefault="006C2E70" w:rsidP="009F7B5A">
            <w:pPr>
              <w:pStyle w:val="Tekstpodstawowy"/>
              <w:spacing w:line="276" w:lineRule="auto"/>
              <w:rPr>
                <w:b/>
              </w:rPr>
            </w:pPr>
            <w:r w:rsidRPr="00903952">
              <w:t xml:space="preserve">Informacje dotyczące oferty wariantowej, o której mowa w art. 92 ustawy </w:t>
            </w:r>
            <w:proofErr w:type="spellStart"/>
            <w:r w:rsidRPr="00903952">
              <w:t>Pzp</w:t>
            </w:r>
            <w:proofErr w:type="spellEnd"/>
            <w:r w:rsidRPr="00903952">
              <w:t>:</w:t>
            </w:r>
          </w:p>
          <w:p w14:paraId="32F0C09C" w14:textId="77777777" w:rsidR="006C2E70" w:rsidRPr="00903952" w:rsidRDefault="006C2E70" w:rsidP="009F7B5A">
            <w:pPr>
              <w:pStyle w:val="Tekstpodstawowy"/>
              <w:spacing w:line="276" w:lineRule="auto"/>
            </w:pPr>
            <w:r w:rsidRPr="00903952">
              <w:rPr>
                <w:b/>
              </w:rPr>
              <w:t>Zamawiający nie dopuszcza składania ofert wariantowych</w:t>
            </w:r>
            <w:r w:rsidRPr="00903952">
              <w:t xml:space="preserve">. </w:t>
            </w:r>
          </w:p>
          <w:p w14:paraId="5919EFCC" w14:textId="77777777" w:rsidR="006C2E70" w:rsidRPr="00903952" w:rsidRDefault="006C2E70" w:rsidP="009F7B5A">
            <w:pPr>
              <w:pStyle w:val="Tekstpodstawowy"/>
              <w:spacing w:line="276" w:lineRule="auto"/>
            </w:pPr>
          </w:p>
        </w:tc>
      </w:tr>
    </w:tbl>
    <w:p w14:paraId="6E02BFD4" w14:textId="77777777" w:rsidR="006C2E70" w:rsidRDefault="006C2E70" w:rsidP="00074749">
      <w:pPr>
        <w:spacing w:line="360" w:lineRule="auto"/>
        <w:jc w:val="both"/>
        <w:rPr>
          <w:sz w:val="22"/>
          <w:szCs w:val="22"/>
          <w:u w:val="single"/>
        </w:rPr>
      </w:pPr>
    </w:p>
    <w:p w14:paraId="08AC3E95" w14:textId="706B684C" w:rsidR="00074749" w:rsidRPr="00B504C0" w:rsidRDefault="00074749" w:rsidP="00074749">
      <w:pPr>
        <w:spacing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9.1</w:t>
      </w:r>
      <w:r w:rsidRPr="00B504C0">
        <w:rPr>
          <w:sz w:val="22"/>
          <w:szCs w:val="22"/>
          <w:u w:val="single"/>
        </w:rPr>
        <w:t xml:space="preserve"> SWZ </w:t>
      </w:r>
    </w:p>
    <w:p w14:paraId="6523C264" w14:textId="4934E49B" w:rsidR="00074749" w:rsidRPr="00B504C0" w:rsidRDefault="00074749" w:rsidP="00074749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>Było:</w:t>
      </w:r>
    </w:p>
    <w:bookmarkEnd w:id="0"/>
    <w:p w14:paraId="629DD7E4" w14:textId="77777777" w:rsidR="00D37232" w:rsidRPr="00D37232" w:rsidRDefault="00D37232" w:rsidP="00D37232">
      <w:pPr>
        <w:spacing w:line="360" w:lineRule="auto"/>
        <w:jc w:val="both"/>
        <w:rPr>
          <w:sz w:val="22"/>
          <w:szCs w:val="22"/>
        </w:rPr>
      </w:pPr>
      <w:r w:rsidRPr="00D37232">
        <w:rPr>
          <w:sz w:val="22"/>
          <w:szCs w:val="22"/>
        </w:rPr>
        <w:t xml:space="preserve">Zapis dokumentów będących przedmiotem zamówienia (w formie pliku PDF - składane poprzez Platformę  </w:t>
      </w:r>
    </w:p>
    <w:p w14:paraId="1BFE71FE" w14:textId="5C703A44" w:rsidR="00DC02D1" w:rsidRDefault="00D37232" w:rsidP="00D37232">
      <w:pPr>
        <w:spacing w:line="360" w:lineRule="auto"/>
        <w:jc w:val="both"/>
        <w:rPr>
          <w:sz w:val="22"/>
          <w:szCs w:val="22"/>
        </w:rPr>
      </w:pPr>
      <w:r w:rsidRPr="00D37232">
        <w:rPr>
          <w:sz w:val="22"/>
          <w:szCs w:val="22"/>
        </w:rPr>
        <w:t>Cała Dokumentacja zostanie również przekazana przez Wykonawcę Zamawiającemu w wersji elektronicznej na płytach CD w ilości 2 egzemplarzy w formacie plików PDF oraz w formatach w wersji pozwalającej na edycję dokumentów – do upływu terminu składania ofert na adres: Szpital Wojewódzki w Poznaniu z dopiskiem: Kancelaria, ul. Juraszów 7/19, 60-479 Poznań</w:t>
      </w:r>
    </w:p>
    <w:p w14:paraId="5758D70D" w14:textId="77777777" w:rsidR="00DC02D1" w:rsidRPr="007A7775" w:rsidRDefault="00DC02D1" w:rsidP="00DC02D1">
      <w:pPr>
        <w:spacing w:before="120" w:after="120" w:line="360" w:lineRule="auto"/>
        <w:jc w:val="both"/>
        <w:rPr>
          <w:b/>
          <w:bCs/>
          <w:sz w:val="22"/>
          <w:szCs w:val="22"/>
        </w:rPr>
      </w:pPr>
      <w:r w:rsidRPr="007A7775">
        <w:rPr>
          <w:b/>
          <w:bCs/>
          <w:sz w:val="22"/>
          <w:szCs w:val="22"/>
        </w:rPr>
        <w:t>Jest:</w:t>
      </w:r>
    </w:p>
    <w:p w14:paraId="37B92D96" w14:textId="77777777" w:rsidR="00DC02D1" w:rsidRPr="00B504C0" w:rsidRDefault="00DC02D1" w:rsidP="00DC02D1">
      <w:pPr>
        <w:spacing w:line="360" w:lineRule="auto"/>
        <w:jc w:val="both"/>
        <w:rPr>
          <w:sz w:val="22"/>
          <w:szCs w:val="22"/>
          <w:u w:val="single"/>
        </w:rPr>
      </w:pPr>
      <w:r w:rsidRPr="00B504C0">
        <w:rPr>
          <w:sz w:val="22"/>
          <w:szCs w:val="22"/>
          <w:u w:val="single"/>
        </w:rPr>
        <w:t xml:space="preserve">Rozdz. </w:t>
      </w:r>
      <w:r>
        <w:rPr>
          <w:sz w:val="22"/>
          <w:szCs w:val="22"/>
          <w:u w:val="single"/>
        </w:rPr>
        <w:t>9.1</w:t>
      </w:r>
      <w:r w:rsidRPr="00B504C0">
        <w:rPr>
          <w:sz w:val="22"/>
          <w:szCs w:val="22"/>
          <w:u w:val="single"/>
        </w:rPr>
        <w:t xml:space="preserve"> SWZ </w:t>
      </w:r>
    </w:p>
    <w:p w14:paraId="152A3258" w14:textId="77777777" w:rsidR="00D37232" w:rsidRPr="00D37232" w:rsidRDefault="00D37232" w:rsidP="00D37232">
      <w:pPr>
        <w:spacing w:line="360" w:lineRule="auto"/>
        <w:jc w:val="both"/>
        <w:rPr>
          <w:sz w:val="22"/>
          <w:szCs w:val="22"/>
        </w:rPr>
      </w:pPr>
      <w:r w:rsidRPr="0098451F">
        <w:rPr>
          <w:b/>
          <w:bCs/>
          <w:sz w:val="22"/>
          <w:szCs w:val="22"/>
        </w:rPr>
        <w:t>Zapis dokumentów będących przedmiotem zamówienia</w:t>
      </w:r>
      <w:r w:rsidRPr="00D37232">
        <w:rPr>
          <w:sz w:val="22"/>
          <w:szCs w:val="22"/>
        </w:rPr>
        <w:t xml:space="preserve"> (w formie pliku PDF - składane poprzez Platformę  </w:t>
      </w:r>
    </w:p>
    <w:p w14:paraId="2941819B" w14:textId="5FBE996C" w:rsidR="00DC02D1" w:rsidRPr="00074749" w:rsidRDefault="00D37232" w:rsidP="00D37232">
      <w:pPr>
        <w:spacing w:line="360" w:lineRule="auto"/>
        <w:jc w:val="both"/>
        <w:rPr>
          <w:sz w:val="22"/>
          <w:szCs w:val="22"/>
        </w:rPr>
      </w:pPr>
      <w:r w:rsidRPr="00D37232">
        <w:rPr>
          <w:sz w:val="22"/>
          <w:szCs w:val="22"/>
        </w:rPr>
        <w:lastRenderedPageBreak/>
        <w:t xml:space="preserve">Cała Dokumentacja zostanie również przekazana przez Wykonawcę Zamawiającemu w wersji elektronicznej na płytach CD w ilości 2 egzemplarzy w formacie plików PDF oraz w formatach w wersji pozwalającej na edycję dokumentów </w:t>
      </w:r>
      <w:r>
        <w:rPr>
          <w:sz w:val="22"/>
          <w:szCs w:val="22"/>
        </w:rPr>
        <w:t>.</w:t>
      </w:r>
    </w:p>
    <w:p w14:paraId="3DBCA4BD" w14:textId="77777777" w:rsidR="00EF1037" w:rsidRDefault="00EF1037" w:rsidP="00E02559">
      <w:pPr>
        <w:pStyle w:val="Tekstpodstawowy"/>
        <w:jc w:val="right"/>
        <w:rPr>
          <w:szCs w:val="24"/>
        </w:rPr>
      </w:pPr>
    </w:p>
    <w:p w14:paraId="692B98AE" w14:textId="3C006140" w:rsidR="00C8413C" w:rsidRDefault="00C8413C" w:rsidP="00E774EF">
      <w:pPr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16.1</w:t>
      </w:r>
    </w:p>
    <w:p w14:paraId="488D310A" w14:textId="6F318028" w:rsidR="00C8413C" w:rsidRDefault="00C8413C" w:rsidP="00E774EF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Było: Wykonawca pozostaje związany ofertą do dnia </w:t>
      </w:r>
      <w:r w:rsidRPr="00C8413C">
        <w:rPr>
          <w:sz w:val="22"/>
          <w:szCs w:val="22"/>
        </w:rPr>
        <w:t>2022-11-24.</w:t>
      </w:r>
    </w:p>
    <w:p w14:paraId="6B9F20B3" w14:textId="7EF87844" w:rsidR="00C8413C" w:rsidRDefault="00C8413C" w:rsidP="00E774EF">
      <w:pPr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sz w:val="22"/>
          <w:szCs w:val="22"/>
        </w:rPr>
        <w:t xml:space="preserve">Wykonawca pozostaje związany ofertą do dnia </w:t>
      </w:r>
      <w:r w:rsidRPr="00C8413C">
        <w:rPr>
          <w:sz w:val="22"/>
          <w:szCs w:val="22"/>
        </w:rPr>
        <w:t>2022-11-2</w:t>
      </w:r>
      <w:r>
        <w:rPr>
          <w:sz w:val="22"/>
          <w:szCs w:val="22"/>
        </w:rPr>
        <w:t>5</w:t>
      </w:r>
      <w:r w:rsidRPr="00C8413C">
        <w:rPr>
          <w:sz w:val="22"/>
          <w:szCs w:val="22"/>
        </w:rPr>
        <w:t>.</w:t>
      </w:r>
    </w:p>
    <w:p w14:paraId="35291A2F" w14:textId="77777777" w:rsidR="00E774EF" w:rsidRDefault="00E774EF" w:rsidP="00E774EF">
      <w:pPr>
        <w:spacing w:line="360" w:lineRule="auto"/>
        <w:jc w:val="both"/>
        <w:rPr>
          <w:sz w:val="22"/>
          <w:szCs w:val="22"/>
          <w:u w:val="single"/>
        </w:rPr>
      </w:pPr>
    </w:p>
    <w:p w14:paraId="52B66B96" w14:textId="2FC86074" w:rsidR="00C8413C" w:rsidRDefault="00C8413C" w:rsidP="00E774EF">
      <w:pPr>
        <w:spacing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>Rozdz. 1</w:t>
      </w:r>
      <w:r w:rsidR="005B0446">
        <w:rPr>
          <w:sz w:val="22"/>
          <w:szCs w:val="22"/>
          <w:u w:val="single"/>
        </w:rPr>
        <w:t>8</w:t>
      </w:r>
    </w:p>
    <w:p w14:paraId="3B4A3D5F" w14:textId="0344DBC6" w:rsidR="00C8413C" w:rsidRDefault="00C8413C" w:rsidP="00E774EF">
      <w:pPr>
        <w:spacing w:line="360" w:lineRule="auto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Było: Ofertę, wraz z załącznikami, należy złożyć za Pośrednictwem Platformy w terminie </w:t>
      </w:r>
      <w:r>
        <w:rPr>
          <w:sz w:val="22"/>
          <w:szCs w:val="22"/>
        </w:rPr>
        <w:br/>
        <w:t xml:space="preserve">do dnia </w:t>
      </w:r>
      <w:r w:rsidR="005B0446" w:rsidRPr="005B0446">
        <w:rPr>
          <w:sz w:val="22"/>
          <w:szCs w:val="22"/>
        </w:rPr>
        <w:t xml:space="preserve">2022-10-26 </w:t>
      </w:r>
      <w:r>
        <w:rPr>
          <w:sz w:val="22"/>
          <w:szCs w:val="22"/>
        </w:rPr>
        <w:t>do godz. 09:00</w:t>
      </w:r>
    </w:p>
    <w:p w14:paraId="2A214439" w14:textId="75604267" w:rsidR="00C8413C" w:rsidRDefault="00C8413C" w:rsidP="00E774EF">
      <w:pPr>
        <w:spacing w:line="360" w:lineRule="auto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sz w:val="22"/>
          <w:szCs w:val="22"/>
        </w:rPr>
        <w:t xml:space="preserve">Ofertę, wraz z załącznikami, należy złożyć za Pośrednictwem Platformy w terminie </w:t>
      </w:r>
      <w:r>
        <w:rPr>
          <w:sz w:val="22"/>
          <w:szCs w:val="22"/>
        </w:rPr>
        <w:br/>
        <w:t xml:space="preserve">do dnia </w:t>
      </w:r>
      <w:r w:rsidR="005B0446" w:rsidRPr="005B0446">
        <w:rPr>
          <w:sz w:val="22"/>
          <w:szCs w:val="22"/>
        </w:rPr>
        <w:t>2022-10-2</w:t>
      </w:r>
      <w:r w:rsidR="005B0446">
        <w:rPr>
          <w:sz w:val="22"/>
          <w:szCs w:val="22"/>
        </w:rPr>
        <w:t>7</w:t>
      </w:r>
      <w:r w:rsidR="005B0446" w:rsidRPr="005B0446">
        <w:rPr>
          <w:sz w:val="22"/>
          <w:szCs w:val="22"/>
        </w:rPr>
        <w:t xml:space="preserve"> </w:t>
      </w:r>
      <w:r>
        <w:rPr>
          <w:sz w:val="22"/>
          <w:szCs w:val="22"/>
        </w:rPr>
        <w:t xml:space="preserve"> do godz. 09:00</w:t>
      </w:r>
    </w:p>
    <w:p w14:paraId="7BBB9F6D" w14:textId="44A5AF42" w:rsidR="00C8413C" w:rsidRDefault="00C8413C" w:rsidP="00E774EF">
      <w:pPr>
        <w:spacing w:before="120" w:line="360" w:lineRule="auto"/>
        <w:jc w:val="both"/>
        <w:rPr>
          <w:sz w:val="22"/>
          <w:szCs w:val="22"/>
          <w:u w:val="single"/>
        </w:rPr>
      </w:pPr>
      <w:r>
        <w:rPr>
          <w:sz w:val="22"/>
          <w:szCs w:val="22"/>
          <w:u w:val="single"/>
        </w:rPr>
        <w:t xml:space="preserve">Rozdz. </w:t>
      </w:r>
      <w:r w:rsidR="0009668C">
        <w:rPr>
          <w:sz w:val="22"/>
          <w:szCs w:val="22"/>
          <w:u w:val="single"/>
        </w:rPr>
        <w:t>19</w:t>
      </w:r>
    </w:p>
    <w:p w14:paraId="67E02589" w14:textId="256B4EC9" w:rsidR="00C8413C" w:rsidRDefault="00C8413C" w:rsidP="00E774EF">
      <w:pPr>
        <w:jc w:val="both"/>
        <w:rPr>
          <w:bCs/>
          <w:iCs/>
          <w:sz w:val="22"/>
          <w:szCs w:val="22"/>
        </w:rPr>
      </w:pPr>
      <w:r>
        <w:rPr>
          <w:sz w:val="22"/>
          <w:szCs w:val="22"/>
        </w:rPr>
        <w:t xml:space="preserve">Było: </w:t>
      </w:r>
      <w:r>
        <w:rPr>
          <w:bCs/>
          <w:iCs/>
          <w:sz w:val="22"/>
          <w:szCs w:val="22"/>
        </w:rPr>
        <w:t xml:space="preserve">Otwarcie ofert nastąpi w dniu: </w:t>
      </w:r>
      <w:r w:rsidR="0009668C" w:rsidRPr="0009668C">
        <w:rPr>
          <w:b/>
          <w:bCs/>
          <w:iCs/>
          <w:sz w:val="22"/>
          <w:szCs w:val="22"/>
        </w:rPr>
        <w:t xml:space="preserve">2022-10-26 </w:t>
      </w:r>
      <w:r>
        <w:rPr>
          <w:bCs/>
          <w:iCs/>
          <w:sz w:val="22"/>
          <w:szCs w:val="22"/>
        </w:rPr>
        <w:t xml:space="preserve">o godz. </w:t>
      </w:r>
      <w:r>
        <w:rPr>
          <w:b/>
          <w:bCs/>
          <w:iCs/>
          <w:sz w:val="22"/>
          <w:szCs w:val="22"/>
        </w:rPr>
        <w:t>10:00</w:t>
      </w:r>
      <w:r>
        <w:rPr>
          <w:bCs/>
          <w:iCs/>
          <w:sz w:val="22"/>
          <w:szCs w:val="22"/>
        </w:rPr>
        <w:t xml:space="preserve">, za pośrednictwem Platformy, </w:t>
      </w:r>
      <w:r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>
        <w:rPr>
          <w:bCs/>
          <w:iCs/>
          <w:sz w:val="22"/>
          <w:szCs w:val="22"/>
        </w:rPr>
        <w:br/>
        <w:t>z ich upublicznieniem.</w:t>
      </w:r>
    </w:p>
    <w:p w14:paraId="1D0CEC3D" w14:textId="370F33D1" w:rsidR="00C8413C" w:rsidRDefault="00C8413C" w:rsidP="00C8413C">
      <w:pPr>
        <w:spacing w:before="120" w:after="120"/>
        <w:jc w:val="both"/>
        <w:rPr>
          <w:bCs/>
          <w:iCs/>
          <w:sz w:val="22"/>
          <w:szCs w:val="22"/>
        </w:rPr>
      </w:pPr>
      <w:r>
        <w:rPr>
          <w:b/>
          <w:bCs/>
          <w:sz w:val="22"/>
          <w:szCs w:val="22"/>
        </w:rPr>
        <w:t xml:space="preserve">Jest: </w:t>
      </w:r>
      <w:r>
        <w:rPr>
          <w:bCs/>
          <w:iCs/>
          <w:sz w:val="22"/>
          <w:szCs w:val="22"/>
        </w:rPr>
        <w:t xml:space="preserve">Otwarcie ofert nastąpi w dniu: </w:t>
      </w:r>
      <w:r w:rsidR="0009668C" w:rsidRPr="0009668C">
        <w:rPr>
          <w:b/>
          <w:bCs/>
          <w:iCs/>
          <w:sz w:val="22"/>
          <w:szCs w:val="22"/>
        </w:rPr>
        <w:t>2022-10-2</w:t>
      </w:r>
      <w:r w:rsidR="0009668C">
        <w:rPr>
          <w:b/>
          <w:bCs/>
          <w:iCs/>
          <w:sz w:val="22"/>
          <w:szCs w:val="22"/>
        </w:rPr>
        <w:t>7</w:t>
      </w:r>
      <w:r w:rsidR="0009668C" w:rsidRPr="0009668C">
        <w:rPr>
          <w:b/>
          <w:bCs/>
          <w:iCs/>
          <w:sz w:val="22"/>
          <w:szCs w:val="22"/>
        </w:rPr>
        <w:t xml:space="preserve"> </w:t>
      </w:r>
      <w:r>
        <w:rPr>
          <w:bCs/>
          <w:iCs/>
          <w:sz w:val="22"/>
          <w:szCs w:val="22"/>
        </w:rPr>
        <w:t xml:space="preserve"> o godz. </w:t>
      </w:r>
      <w:r>
        <w:rPr>
          <w:b/>
          <w:bCs/>
          <w:iCs/>
          <w:sz w:val="22"/>
          <w:szCs w:val="22"/>
        </w:rPr>
        <w:t>10:00</w:t>
      </w:r>
      <w:r>
        <w:rPr>
          <w:bCs/>
          <w:iCs/>
          <w:sz w:val="22"/>
          <w:szCs w:val="22"/>
        </w:rPr>
        <w:t xml:space="preserve">, za pośrednictwem Platformy, </w:t>
      </w:r>
      <w:r>
        <w:rPr>
          <w:bCs/>
          <w:iCs/>
          <w:sz w:val="22"/>
          <w:szCs w:val="22"/>
        </w:rPr>
        <w:br/>
        <w:t xml:space="preserve">na karcie ”Oferta/Załączniki”, poprzez ich odszyfrowanie, które jest jednoznaczne </w:t>
      </w:r>
      <w:r>
        <w:rPr>
          <w:bCs/>
          <w:iCs/>
          <w:sz w:val="22"/>
          <w:szCs w:val="22"/>
        </w:rPr>
        <w:br/>
        <w:t>z ich upublicznieniem.</w:t>
      </w:r>
    </w:p>
    <w:p w14:paraId="3BD843A5" w14:textId="77777777" w:rsidR="00C8413C" w:rsidRDefault="00C8413C" w:rsidP="00DC02D1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FB00347" w14:textId="77777777" w:rsidR="00C8413C" w:rsidRDefault="00C8413C" w:rsidP="00DC02D1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0C96FFB4" w14:textId="77777777" w:rsidR="00C8413C" w:rsidRDefault="00C8413C" w:rsidP="00DC02D1">
      <w:pPr>
        <w:spacing w:line="360" w:lineRule="auto"/>
        <w:ind w:left="3117" w:firstLine="423"/>
        <w:jc w:val="center"/>
        <w:rPr>
          <w:i/>
          <w:sz w:val="22"/>
          <w:szCs w:val="22"/>
        </w:rPr>
      </w:pPr>
    </w:p>
    <w:p w14:paraId="2194597C" w14:textId="0E7A8041" w:rsidR="00DC02D1" w:rsidRPr="00C80B89" w:rsidRDefault="00DC02D1" w:rsidP="00DC02D1">
      <w:pPr>
        <w:spacing w:line="360" w:lineRule="auto"/>
        <w:ind w:left="3117" w:firstLine="423"/>
        <w:jc w:val="center"/>
        <w:rPr>
          <w:i/>
          <w:sz w:val="22"/>
          <w:szCs w:val="22"/>
        </w:rPr>
      </w:pPr>
      <w:r w:rsidRPr="00C80B89">
        <w:rPr>
          <w:i/>
          <w:sz w:val="22"/>
          <w:szCs w:val="22"/>
        </w:rPr>
        <w:t>Zamawiający</w:t>
      </w:r>
    </w:p>
    <w:p w14:paraId="481B1D60" w14:textId="2E10AA96" w:rsidR="00DC02D1" w:rsidRDefault="00DC02D1" w:rsidP="00D37232">
      <w:pPr>
        <w:ind w:firstLine="425"/>
        <w:jc w:val="center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</w:t>
      </w:r>
    </w:p>
    <w:p w14:paraId="2FAB41BA" w14:textId="77777777" w:rsidR="005C0930" w:rsidRPr="00A40A84" w:rsidRDefault="005C0930" w:rsidP="00B26D41">
      <w:pPr>
        <w:pStyle w:val="Tekstpodstawowy"/>
        <w:ind w:left="3117" w:right="-2" w:firstLine="423"/>
        <w:jc w:val="right"/>
        <w:rPr>
          <w:sz w:val="22"/>
          <w:szCs w:val="22"/>
        </w:rPr>
      </w:pPr>
    </w:p>
    <w:p w14:paraId="5BA93BAA" w14:textId="77777777" w:rsidR="005C0930" w:rsidRPr="00E02559" w:rsidRDefault="005C0930" w:rsidP="00E02559">
      <w:pPr>
        <w:pStyle w:val="Tekstpodstawowy"/>
        <w:jc w:val="right"/>
        <w:rPr>
          <w:szCs w:val="24"/>
        </w:rPr>
      </w:pPr>
    </w:p>
    <w:sectPr w:rsidR="005C0930" w:rsidRPr="00E02559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56BD2A" w14:textId="77777777" w:rsidR="00581497" w:rsidRDefault="00581497">
      <w:r>
        <w:separator/>
      </w:r>
    </w:p>
  </w:endnote>
  <w:endnote w:type="continuationSeparator" w:id="0">
    <w:p w14:paraId="7F69064E" w14:textId="77777777" w:rsidR="00581497" w:rsidRDefault="0058149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C9AB119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588CF38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CCFA4D" w14:textId="4DAECB14" w:rsidR="00EF1037" w:rsidRDefault="007237B0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4BE0BFA4" wp14:editId="6192896B">
              <wp:simplePos x="0" y="0"/>
              <wp:positionH relativeFrom="column">
                <wp:posOffset>-48895</wp:posOffset>
              </wp:positionH>
              <wp:positionV relativeFrom="paragraph">
                <wp:posOffset>95885</wp:posOffset>
              </wp:positionV>
              <wp:extent cx="5829300" cy="0"/>
              <wp:effectExtent l="0" t="0" r="0" b="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EA39ED1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7.55pt" to="455.15pt,7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"/>
          </w:pict>
        </mc:Fallback>
      </mc:AlternateContent>
    </w:r>
  </w:p>
  <w:p w14:paraId="4FAB2BC5" w14:textId="77777777" w:rsidR="00EB3650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</w:t>
    </w:r>
    <w:r w:rsidR="006D4AE5">
      <w:rPr>
        <w:rFonts w:ascii="Arial" w:hAnsi="Arial" w:cs="Arial"/>
        <w:sz w:val="18"/>
        <w:szCs w:val="18"/>
      </w:rPr>
      <w:t xml:space="preserve">tem </w:t>
    </w:r>
    <w:proofErr w:type="spellStart"/>
    <w:r w:rsidR="006D4AE5">
      <w:rPr>
        <w:rFonts w:ascii="Arial" w:hAnsi="Arial" w:cs="Arial"/>
        <w:sz w:val="18"/>
        <w:szCs w:val="18"/>
      </w:rPr>
      <w:t>ProPublico</w:t>
    </w:r>
    <w:proofErr w:type="spellEnd"/>
    <w:r w:rsidR="006D4AE5">
      <w:rPr>
        <w:rFonts w:ascii="Arial" w:hAnsi="Arial" w:cs="Arial"/>
        <w:sz w:val="18"/>
        <w:szCs w:val="18"/>
      </w:rPr>
      <w:t xml:space="preserve"> © </w:t>
    </w:r>
    <w:proofErr w:type="spellStart"/>
    <w:r w:rsidR="006D4AE5">
      <w:rPr>
        <w:rFonts w:ascii="Arial" w:hAnsi="Arial" w:cs="Arial"/>
        <w:sz w:val="18"/>
        <w:szCs w:val="18"/>
      </w:rPr>
      <w:t>Datacomp</w:t>
    </w:r>
    <w:proofErr w:type="spellEnd"/>
    <w:r w:rsidR="006D4AE5">
      <w:rPr>
        <w:rFonts w:ascii="Arial" w:hAnsi="Arial" w:cs="Arial"/>
        <w:sz w:val="18"/>
        <w:szCs w:val="18"/>
      </w:rPr>
      <w:tab/>
    </w:r>
    <w:r w:rsidR="00EB3650" w:rsidRPr="00EB3650">
      <w:rPr>
        <w:rFonts w:ascii="Arial" w:hAnsi="Arial" w:cs="Arial"/>
        <w:sz w:val="18"/>
        <w:szCs w:val="18"/>
      </w:rPr>
      <w:t xml:space="preserve">Strona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PAGE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1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  <w:r w:rsidR="00EB3650" w:rsidRPr="00EB3650">
      <w:rPr>
        <w:rFonts w:ascii="Arial" w:hAnsi="Arial" w:cs="Arial"/>
        <w:sz w:val="18"/>
        <w:szCs w:val="18"/>
      </w:rPr>
      <w:t xml:space="preserve"> z 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begin"/>
    </w:r>
    <w:r w:rsidR="00EB3650" w:rsidRPr="00EB3650">
      <w:rPr>
        <w:rFonts w:ascii="Arial" w:hAnsi="Arial" w:cs="Arial"/>
        <w:b/>
        <w:bCs/>
        <w:sz w:val="18"/>
        <w:szCs w:val="18"/>
      </w:rPr>
      <w:instrText>NUMPAGES  \* Arabic  \* MERGEFORMAT</w:instrText>
    </w:r>
    <w:r w:rsidR="00EB3650" w:rsidRPr="00EB3650">
      <w:rPr>
        <w:rFonts w:ascii="Arial" w:hAnsi="Arial" w:cs="Arial"/>
        <w:b/>
        <w:bCs/>
        <w:sz w:val="18"/>
        <w:szCs w:val="18"/>
      </w:rPr>
      <w:fldChar w:fldCharType="separate"/>
    </w:r>
    <w:r w:rsidR="00EB3650" w:rsidRPr="00EB3650">
      <w:rPr>
        <w:rFonts w:ascii="Arial" w:hAnsi="Arial" w:cs="Arial"/>
        <w:b/>
        <w:bCs/>
        <w:sz w:val="18"/>
        <w:szCs w:val="18"/>
      </w:rPr>
      <w:t>2</w:t>
    </w:r>
    <w:r w:rsidR="00EB3650" w:rsidRPr="00EB3650">
      <w:rPr>
        <w:rFonts w:ascii="Arial" w:hAnsi="Arial" w:cs="Arial"/>
        <w:b/>
        <w:bCs/>
        <w:sz w:val="18"/>
        <w:szCs w:val="18"/>
      </w:rPr>
      <w:fldChar w:fldCharType="end"/>
    </w:r>
  </w:p>
  <w:p w14:paraId="74BB0F90" w14:textId="77777777" w:rsidR="00EF1037" w:rsidRDefault="00EF1037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80EAFF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5AC40510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2D031B25" w14:textId="77777777" w:rsidR="00EF1037" w:rsidRDefault="00EF1037">
    <w:pPr>
      <w:pStyle w:val="Stopka"/>
      <w:tabs>
        <w:tab w:val="clear" w:pos="4536"/>
        <w:tab w:val="left" w:pos="6237"/>
      </w:tabs>
    </w:pPr>
  </w:p>
  <w:p w14:paraId="6B35163B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ECE5C76" w14:textId="77777777" w:rsidR="00581497" w:rsidRDefault="00581497">
      <w:r>
        <w:separator/>
      </w:r>
    </w:p>
  </w:footnote>
  <w:footnote w:type="continuationSeparator" w:id="0">
    <w:p w14:paraId="27F4DCDF" w14:textId="77777777" w:rsidR="00581497" w:rsidRDefault="0058149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A336EE" w14:textId="77777777" w:rsidR="00A5020B" w:rsidRDefault="00A5020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1DF1A6" w14:textId="77777777" w:rsidR="00A5020B" w:rsidRDefault="00A5020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70DCD92" w14:textId="77777777" w:rsidR="00A5020B" w:rsidRDefault="00A5020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4C8E"/>
    <w:rsid w:val="00057D02"/>
    <w:rsid w:val="000613E0"/>
    <w:rsid w:val="00074749"/>
    <w:rsid w:val="0009668C"/>
    <w:rsid w:val="001A571A"/>
    <w:rsid w:val="002B1C74"/>
    <w:rsid w:val="00384EFD"/>
    <w:rsid w:val="004222DA"/>
    <w:rsid w:val="00453E59"/>
    <w:rsid w:val="00460DC4"/>
    <w:rsid w:val="005079A4"/>
    <w:rsid w:val="0055546F"/>
    <w:rsid w:val="00581497"/>
    <w:rsid w:val="005B0446"/>
    <w:rsid w:val="005C0930"/>
    <w:rsid w:val="006C2E70"/>
    <w:rsid w:val="006D4AE5"/>
    <w:rsid w:val="007237B0"/>
    <w:rsid w:val="00854803"/>
    <w:rsid w:val="0087224A"/>
    <w:rsid w:val="00881C07"/>
    <w:rsid w:val="009149C3"/>
    <w:rsid w:val="00953AA1"/>
    <w:rsid w:val="0095641D"/>
    <w:rsid w:val="0098451F"/>
    <w:rsid w:val="009D169F"/>
    <w:rsid w:val="00A5020B"/>
    <w:rsid w:val="00B26D41"/>
    <w:rsid w:val="00B361A9"/>
    <w:rsid w:val="00C152AE"/>
    <w:rsid w:val="00C8413C"/>
    <w:rsid w:val="00D1574A"/>
    <w:rsid w:val="00D248D2"/>
    <w:rsid w:val="00D37232"/>
    <w:rsid w:val="00DC02D1"/>
    <w:rsid w:val="00E02559"/>
    <w:rsid w:val="00E74582"/>
    <w:rsid w:val="00E774EF"/>
    <w:rsid w:val="00EB3650"/>
    <w:rsid w:val="00EB4C8E"/>
    <w:rsid w:val="00EF1037"/>
    <w:rsid w:val="00F004A8"/>
    <w:rsid w:val="00F16162"/>
    <w:rsid w:val="00FA77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A590825"/>
  <w15:chartTrackingRefBased/>
  <w15:docId w15:val="{A42BB408-1247-47BF-847E-EDC78A455A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951012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watr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10</TotalTime>
  <Pages>5</Pages>
  <Words>1225</Words>
  <Characters>8005</Characters>
  <Application>Microsoft Office Word</Application>
  <DocSecurity>0</DocSecurity>
  <Lines>66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9212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Małgorzata Watral-Duńska</dc:creator>
  <cp:keywords/>
  <cp:lastModifiedBy>Monika Ćwiertka</cp:lastModifiedBy>
  <cp:revision>9</cp:revision>
  <cp:lastPrinted>2022-05-23T09:30:00Z</cp:lastPrinted>
  <dcterms:created xsi:type="dcterms:W3CDTF">2022-05-23T09:31:00Z</dcterms:created>
  <dcterms:modified xsi:type="dcterms:W3CDTF">2022-10-25T09:30:00Z</dcterms:modified>
</cp:coreProperties>
</file>