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E803D" w14:textId="77777777" w:rsidR="00D665F5" w:rsidRPr="007C1F50" w:rsidRDefault="008A22A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C1F50">
        <w:rPr>
          <w:sz w:val="22"/>
          <w:szCs w:val="22"/>
        </w:rPr>
        <w:t>Poznań</w:t>
      </w:r>
      <w:r w:rsidR="00D665F5" w:rsidRPr="007C1F50">
        <w:rPr>
          <w:sz w:val="22"/>
          <w:szCs w:val="22"/>
        </w:rPr>
        <w:t xml:space="preserve"> dnia: </w:t>
      </w:r>
      <w:r w:rsidRPr="007C1F50">
        <w:rPr>
          <w:sz w:val="22"/>
          <w:szCs w:val="22"/>
        </w:rPr>
        <w:t>2022-10-25</w:t>
      </w:r>
    </w:p>
    <w:p w14:paraId="37C1AD49" w14:textId="77777777" w:rsidR="008A22A0" w:rsidRPr="007C1F50" w:rsidRDefault="008A22A0" w:rsidP="00577BC6">
      <w:pPr>
        <w:spacing w:after="40"/>
        <w:rPr>
          <w:b/>
          <w:bCs/>
          <w:sz w:val="22"/>
          <w:szCs w:val="22"/>
        </w:rPr>
      </w:pPr>
      <w:r w:rsidRPr="007C1F50">
        <w:rPr>
          <w:b/>
          <w:bCs/>
          <w:sz w:val="22"/>
          <w:szCs w:val="22"/>
        </w:rPr>
        <w:t>Szpital Wojewódzki w Poznaniu</w:t>
      </w:r>
    </w:p>
    <w:p w14:paraId="1C21A742" w14:textId="77777777" w:rsidR="00D665F5" w:rsidRPr="007C1F50" w:rsidRDefault="008A22A0" w:rsidP="00577BC6">
      <w:pPr>
        <w:spacing w:after="40"/>
        <w:rPr>
          <w:b/>
          <w:bCs/>
          <w:sz w:val="22"/>
          <w:szCs w:val="22"/>
        </w:rPr>
      </w:pPr>
      <w:r w:rsidRPr="007C1F50">
        <w:rPr>
          <w:b/>
          <w:bCs/>
          <w:sz w:val="22"/>
          <w:szCs w:val="22"/>
        </w:rPr>
        <w:t>Dział Zamówień Publicznych</w:t>
      </w:r>
    </w:p>
    <w:p w14:paraId="521A4B5E" w14:textId="6B9CA9A5" w:rsidR="00D665F5" w:rsidRPr="007C1F50" w:rsidRDefault="007C1F5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A22A0" w:rsidRPr="007C1F50">
        <w:rPr>
          <w:sz w:val="22"/>
          <w:szCs w:val="22"/>
        </w:rPr>
        <w:t>Juraszów</w:t>
      </w:r>
      <w:r w:rsidR="00D665F5" w:rsidRPr="007C1F50">
        <w:rPr>
          <w:sz w:val="22"/>
          <w:szCs w:val="22"/>
        </w:rPr>
        <w:t xml:space="preserve"> </w:t>
      </w:r>
      <w:r w:rsidR="008A22A0" w:rsidRPr="007C1F50">
        <w:rPr>
          <w:sz w:val="22"/>
          <w:szCs w:val="22"/>
        </w:rPr>
        <w:t>7/19</w:t>
      </w:r>
    </w:p>
    <w:p w14:paraId="55CA3E6C" w14:textId="77777777" w:rsidR="00D665F5" w:rsidRPr="007C1F50" w:rsidRDefault="008A22A0" w:rsidP="00D665F5">
      <w:pPr>
        <w:rPr>
          <w:sz w:val="22"/>
          <w:szCs w:val="22"/>
        </w:rPr>
      </w:pPr>
      <w:r w:rsidRPr="007C1F50">
        <w:rPr>
          <w:sz w:val="22"/>
          <w:szCs w:val="22"/>
        </w:rPr>
        <w:t>60-479</w:t>
      </w:r>
      <w:r w:rsidR="00D665F5" w:rsidRPr="007C1F50">
        <w:rPr>
          <w:sz w:val="22"/>
          <w:szCs w:val="22"/>
        </w:rPr>
        <w:t xml:space="preserve"> </w:t>
      </w:r>
      <w:r w:rsidRPr="007C1F50">
        <w:rPr>
          <w:sz w:val="22"/>
          <w:szCs w:val="22"/>
        </w:rPr>
        <w:t>Poznań</w:t>
      </w:r>
    </w:p>
    <w:p w14:paraId="35C55850" w14:textId="77777777" w:rsidR="00D665F5" w:rsidRPr="007C1F5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9C442" w14:textId="77777777" w:rsidR="00D665F5" w:rsidRPr="007C1F5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34B17F5" w14:textId="77777777" w:rsidR="00A80738" w:rsidRPr="007C1F5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C1F50">
        <w:rPr>
          <w:sz w:val="22"/>
          <w:szCs w:val="22"/>
        </w:rPr>
        <w:t>Znak sprawy:</w:t>
      </w:r>
      <w:r w:rsidRPr="007C1F50">
        <w:rPr>
          <w:b/>
          <w:sz w:val="22"/>
          <w:szCs w:val="22"/>
        </w:rPr>
        <w:t xml:space="preserve"> </w:t>
      </w:r>
      <w:r w:rsidR="008A22A0" w:rsidRPr="007C1F50">
        <w:rPr>
          <w:b/>
          <w:sz w:val="22"/>
          <w:szCs w:val="22"/>
        </w:rPr>
        <w:t>SZW/DZP/71/2022</w:t>
      </w:r>
      <w:r w:rsidR="00A80738" w:rsidRPr="007C1F50">
        <w:rPr>
          <w:sz w:val="22"/>
          <w:szCs w:val="22"/>
        </w:rPr>
        <w:tab/>
        <w:t xml:space="preserve"> </w:t>
      </w:r>
    </w:p>
    <w:p w14:paraId="62E2CEC5" w14:textId="77777777" w:rsidR="00A80738" w:rsidRPr="007C1F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234152" w14:textId="77777777" w:rsidR="00A80738" w:rsidRPr="007C1F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8DB3E5" w14:textId="77777777" w:rsidR="00A80738" w:rsidRPr="007C1F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3B0826" w14:textId="77777777" w:rsidR="00A80738" w:rsidRPr="007C1F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C1F50">
        <w:rPr>
          <w:b/>
          <w:spacing w:val="20"/>
          <w:sz w:val="22"/>
          <w:szCs w:val="22"/>
        </w:rPr>
        <w:t>INFORMACJA Z OTWARCIA OFERT</w:t>
      </w:r>
    </w:p>
    <w:p w14:paraId="43B456DF" w14:textId="77777777" w:rsidR="00A80738" w:rsidRPr="007C1F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8758445" w14:textId="77777777" w:rsidR="00C659E2" w:rsidRPr="007C1F5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C1F50">
        <w:rPr>
          <w:bCs/>
          <w:sz w:val="22"/>
          <w:szCs w:val="22"/>
        </w:rPr>
        <w:t xml:space="preserve">Dotyczy </w:t>
      </w:r>
      <w:r w:rsidRPr="007C1F50">
        <w:rPr>
          <w:sz w:val="22"/>
          <w:szCs w:val="22"/>
        </w:rPr>
        <w:t xml:space="preserve">postępowania o udzielenie zamówienia publicznego prowadzonego w trybie </w:t>
      </w:r>
      <w:r w:rsidR="008A22A0" w:rsidRPr="007C1F50">
        <w:rPr>
          <w:sz w:val="22"/>
          <w:szCs w:val="22"/>
        </w:rPr>
        <w:t>Tryb podstawowy bez negocjacji - art. 275 pkt. 1 ustawy Pzp</w:t>
      </w:r>
      <w:r w:rsidRPr="007C1F50">
        <w:rPr>
          <w:sz w:val="22"/>
          <w:szCs w:val="22"/>
        </w:rPr>
        <w:t xml:space="preserve"> na:</w:t>
      </w:r>
    </w:p>
    <w:p w14:paraId="4F605469" w14:textId="77777777" w:rsidR="00A80738" w:rsidRPr="007C1F50" w:rsidRDefault="008A22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1F50">
        <w:rPr>
          <w:b/>
          <w:sz w:val="22"/>
          <w:szCs w:val="22"/>
        </w:rPr>
        <w:t>Przeglądy i naprawy urządzeń Aesculap i BBraun</w:t>
      </w:r>
    </w:p>
    <w:p w14:paraId="3D931809" w14:textId="77777777" w:rsidR="00D665F5" w:rsidRPr="007C1F5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C1F50">
        <w:rPr>
          <w:sz w:val="22"/>
          <w:szCs w:val="22"/>
        </w:rPr>
        <w:t>Zamawiający, działając na podstawie art. 22</w:t>
      </w:r>
      <w:r w:rsidR="00FC7F5E" w:rsidRPr="007C1F50">
        <w:rPr>
          <w:sz w:val="22"/>
          <w:szCs w:val="22"/>
        </w:rPr>
        <w:t>2</w:t>
      </w:r>
      <w:r w:rsidRPr="007C1F50">
        <w:rPr>
          <w:sz w:val="22"/>
          <w:szCs w:val="22"/>
        </w:rPr>
        <w:t xml:space="preserve"> ust. 5 </w:t>
      </w:r>
      <w:r w:rsidRPr="007C1F50">
        <w:rPr>
          <w:bCs/>
          <w:sz w:val="22"/>
          <w:szCs w:val="22"/>
        </w:rPr>
        <w:t>ustawy z dnia 11 września 2019 r. Prawo zamówień publicznych</w:t>
      </w:r>
      <w:r w:rsidRPr="007C1F50">
        <w:rPr>
          <w:sz w:val="22"/>
          <w:szCs w:val="22"/>
        </w:rPr>
        <w:t xml:space="preserve"> </w:t>
      </w:r>
      <w:r w:rsidR="008A22A0" w:rsidRPr="007C1F50">
        <w:rPr>
          <w:sz w:val="22"/>
          <w:szCs w:val="22"/>
        </w:rPr>
        <w:t>(t.j. Dz. U. z 2022r. poz. 1710)</w:t>
      </w:r>
      <w:r w:rsidR="00490DC0" w:rsidRPr="007C1F50">
        <w:rPr>
          <w:sz w:val="22"/>
          <w:szCs w:val="22"/>
        </w:rPr>
        <w:t xml:space="preserve"> </w:t>
      </w:r>
      <w:r w:rsidRPr="007C1F50">
        <w:rPr>
          <w:sz w:val="22"/>
          <w:szCs w:val="22"/>
        </w:rPr>
        <w:t>udostępnia</w:t>
      </w:r>
      <w:r w:rsidR="00F95C33" w:rsidRPr="007C1F50">
        <w:rPr>
          <w:sz w:val="22"/>
          <w:szCs w:val="22"/>
        </w:rPr>
        <w:t xml:space="preserve"> </w:t>
      </w:r>
      <w:r w:rsidR="004C7E9B" w:rsidRPr="007C1F50">
        <w:rPr>
          <w:sz w:val="22"/>
          <w:szCs w:val="22"/>
        </w:rPr>
        <w:t>informacj</w:t>
      </w:r>
      <w:r w:rsidR="00577BC6" w:rsidRPr="007C1F50">
        <w:rPr>
          <w:sz w:val="22"/>
          <w:szCs w:val="22"/>
        </w:rPr>
        <w:t>ę</w:t>
      </w:r>
      <w:r w:rsidR="00035488" w:rsidRPr="007C1F50">
        <w:rPr>
          <w:sz w:val="22"/>
          <w:szCs w:val="22"/>
        </w:rPr>
        <w:t xml:space="preserve"> z otwarcia ofert</w:t>
      </w:r>
      <w:r w:rsidR="00577BC6" w:rsidRPr="007C1F50">
        <w:rPr>
          <w:sz w:val="22"/>
          <w:szCs w:val="22"/>
        </w:rPr>
        <w:t>.</w:t>
      </w:r>
    </w:p>
    <w:p w14:paraId="4F0DED95" w14:textId="4DE6AEAC" w:rsidR="00A80738" w:rsidRPr="007C1F5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C1F50">
        <w:rPr>
          <w:sz w:val="22"/>
          <w:szCs w:val="22"/>
        </w:rPr>
        <w:t>Podczas otwarcia ofert, mającego miejsce</w:t>
      </w:r>
      <w:r w:rsidR="00FF4AB1" w:rsidRPr="007C1F50">
        <w:rPr>
          <w:sz w:val="22"/>
          <w:szCs w:val="22"/>
        </w:rPr>
        <w:t xml:space="preserve"> w dniu </w:t>
      </w:r>
      <w:r w:rsidR="008A22A0" w:rsidRPr="007C1F50">
        <w:rPr>
          <w:sz w:val="22"/>
          <w:szCs w:val="22"/>
        </w:rPr>
        <w:t>25/10/2022</w:t>
      </w:r>
      <w:r w:rsidR="00FF4AB1" w:rsidRPr="007C1F50">
        <w:rPr>
          <w:sz w:val="22"/>
          <w:szCs w:val="22"/>
        </w:rPr>
        <w:t xml:space="preserve"> o godz. </w:t>
      </w:r>
      <w:r w:rsidR="008A22A0" w:rsidRPr="007C1F50">
        <w:rPr>
          <w:sz w:val="22"/>
          <w:szCs w:val="22"/>
        </w:rPr>
        <w:t>10:00</w:t>
      </w:r>
      <w:r w:rsidRPr="007C1F50">
        <w:rPr>
          <w:sz w:val="22"/>
          <w:szCs w:val="22"/>
        </w:rPr>
        <w:t xml:space="preserve">, otwarte zostały oferty następujących </w:t>
      </w:r>
      <w:r w:rsidR="007C1F50">
        <w:rPr>
          <w:sz w:val="22"/>
          <w:szCs w:val="22"/>
        </w:rPr>
        <w:t>W</w:t>
      </w:r>
      <w:r w:rsidRPr="007C1F50">
        <w:rPr>
          <w:sz w:val="22"/>
          <w:szCs w:val="22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1985"/>
        <w:gridCol w:w="1275"/>
        <w:gridCol w:w="1276"/>
        <w:gridCol w:w="1418"/>
        <w:gridCol w:w="1417"/>
      </w:tblGrid>
      <w:tr w:rsidR="007C1F50" w:rsidRPr="00BB547B" w14:paraId="041DCDD8" w14:textId="3241A315" w:rsidTr="007C1F50">
        <w:tc>
          <w:tcPr>
            <w:tcW w:w="851" w:type="dxa"/>
            <w:shd w:val="clear" w:color="auto" w:fill="auto"/>
            <w:vAlign w:val="center"/>
          </w:tcPr>
          <w:p w14:paraId="64603E93" w14:textId="77777777" w:rsidR="007C1F50" w:rsidRPr="00BB547B" w:rsidRDefault="007C1F5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4D7840" w14:textId="77777777" w:rsidR="007C1F50" w:rsidRPr="00BB547B" w:rsidRDefault="007C1F5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0B09D7" w14:textId="7FA0F25F" w:rsidR="007C1F50" w:rsidRPr="00BB547B" w:rsidRDefault="007C1F50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3024ED" w14:textId="77777777" w:rsidR="007C1F50" w:rsidRDefault="007C1F5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</w:t>
            </w:r>
          </w:p>
          <w:p w14:paraId="308547BC" w14:textId="65848AB3" w:rsidR="007C1F50" w:rsidRPr="00BB547B" w:rsidRDefault="007C1F5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B9EE72" w14:textId="78A74B60" w:rsidR="007C1F50" w:rsidRPr="00BB547B" w:rsidRDefault="007C1F5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Okres gwarancji </w:t>
            </w:r>
            <w:r>
              <w:rPr>
                <w:rFonts w:ascii="Arial" w:hAnsi="Arial" w:cs="Arial"/>
              </w:rPr>
              <w:br/>
              <w:t xml:space="preserve">po naprawie </w:t>
            </w:r>
            <w:r>
              <w:rPr>
                <w:rFonts w:ascii="Arial" w:hAnsi="Arial" w:cs="Arial"/>
              </w:rPr>
              <w:br/>
              <w:t>(K-2)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97272C" w14:textId="6A7EF1E6" w:rsidR="007C1F50" w:rsidRPr="00BB547B" w:rsidRDefault="007C1F50" w:rsidP="007C1F5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Czas reakcji Wykonawcy liczony </w:t>
            </w:r>
            <w:r>
              <w:rPr>
                <w:rFonts w:ascii="Arial" w:hAnsi="Arial" w:cs="Arial"/>
              </w:rPr>
              <w:br/>
              <w:t xml:space="preserve">od zgłoszenia naprawy </w:t>
            </w:r>
            <w:r>
              <w:rPr>
                <w:rFonts w:ascii="Arial" w:hAnsi="Arial" w:cs="Arial"/>
              </w:rPr>
              <w:br/>
              <w:t>do czasu wykonania diagnostyki uszkodzenia (K-3)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1A2B3B" w14:textId="5FE3C47A" w:rsidR="007C1F50" w:rsidRPr="00BB547B" w:rsidRDefault="007C1F50" w:rsidP="007C1F5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7C1F50" w:rsidRPr="00BB547B" w14:paraId="29BA69A9" w14:textId="46454E35" w:rsidTr="007C1F50">
        <w:tc>
          <w:tcPr>
            <w:tcW w:w="851" w:type="dxa"/>
            <w:shd w:val="clear" w:color="auto" w:fill="auto"/>
            <w:vAlign w:val="center"/>
          </w:tcPr>
          <w:p w14:paraId="066E8315" w14:textId="77777777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A7652A" w14:textId="77777777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28E0E05D" w14:textId="77777777" w:rsidR="007C1F50" w:rsidRPr="00BB547B" w:rsidRDefault="007C1F50" w:rsidP="007C1F50">
            <w:pPr>
              <w:spacing w:before="80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Zakład Naprawczy Aparatury Medycznej POLMED</w:t>
            </w:r>
          </w:p>
          <w:p w14:paraId="560C1D09" w14:textId="6AC7661F" w:rsidR="007C1F50" w:rsidRPr="00BB547B" w:rsidRDefault="007C1F50" w:rsidP="007C1F50">
            <w:pPr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ul. 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A22A0">
              <w:rPr>
                <w:rFonts w:ascii="Arial" w:hAnsi="Arial" w:cs="Arial"/>
              </w:rPr>
              <w:t>9/74</w:t>
            </w:r>
          </w:p>
          <w:p w14:paraId="29C2C686" w14:textId="77777777" w:rsidR="007C1F50" w:rsidRPr="00BB547B" w:rsidRDefault="007C1F50" w:rsidP="007C1F50">
            <w:pPr>
              <w:spacing w:after="80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A22A0">
              <w:rPr>
                <w:rFonts w:ascii="Arial" w:hAnsi="Arial" w:cs="Arial"/>
              </w:rPr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46DDDE" w14:textId="77777777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52 660.80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8F041" w14:textId="3BD2F3F8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BC81AD" w14:textId="5B702B71" w:rsidR="007C1F50" w:rsidRPr="00BB547B" w:rsidRDefault="007C1F50" w:rsidP="007C1F5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D622AA" w14:textId="0C3D764C" w:rsidR="007C1F50" w:rsidRPr="00BB547B" w:rsidRDefault="007C1F50" w:rsidP="007C1F5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7C1F50" w:rsidRPr="00BB547B" w14:paraId="1DB2832C" w14:textId="7CE60575" w:rsidTr="007C1F50">
        <w:tc>
          <w:tcPr>
            <w:tcW w:w="851" w:type="dxa"/>
            <w:shd w:val="clear" w:color="auto" w:fill="auto"/>
            <w:vAlign w:val="center"/>
          </w:tcPr>
          <w:p w14:paraId="6F745454" w14:textId="77777777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D415D9" w14:textId="77777777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4F56FF12" w14:textId="77777777" w:rsidR="007C1F50" w:rsidRPr="00BB547B" w:rsidRDefault="007C1F50" w:rsidP="007C1F50">
            <w:pPr>
              <w:spacing w:before="80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PAWELMED Serwis Aparatury Medycznej Paweł Wojtalak</w:t>
            </w:r>
          </w:p>
          <w:p w14:paraId="57843C31" w14:textId="11F14490" w:rsidR="007C1F50" w:rsidRPr="00BB547B" w:rsidRDefault="007C1F50" w:rsidP="007C1F50">
            <w:pPr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Staszica 32</w:t>
            </w:r>
          </w:p>
          <w:p w14:paraId="0705F7CD" w14:textId="77777777" w:rsidR="007C1F50" w:rsidRPr="00BB547B" w:rsidRDefault="007C1F50" w:rsidP="007C1F50">
            <w:pPr>
              <w:spacing w:after="80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A22A0">
              <w:rPr>
                <w:rFonts w:ascii="Arial" w:hAnsi="Arial" w:cs="Arial"/>
              </w:rPr>
              <w:t>Komorniki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001857" w14:textId="77777777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A22A0">
              <w:rPr>
                <w:rFonts w:ascii="Arial" w:hAnsi="Arial" w:cs="Arial"/>
              </w:rPr>
              <w:t>48 384.00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ABD858" w14:textId="3CE10E56" w:rsidR="007C1F50" w:rsidRPr="00BB547B" w:rsidRDefault="007C1F50" w:rsidP="00470B01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668A83" w14:textId="41ADF2C5" w:rsidR="007C1F50" w:rsidRPr="00BB547B" w:rsidRDefault="007C1F50" w:rsidP="007C1F5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6C5E34" w14:textId="32C55CBD" w:rsidR="007C1F50" w:rsidRPr="00BB547B" w:rsidRDefault="007C1F50" w:rsidP="007C1F5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</w:tbl>
    <w:p w14:paraId="57C701F4" w14:textId="77777777" w:rsidR="00750BCE" w:rsidRPr="00750BCE" w:rsidRDefault="00750BCE" w:rsidP="00750BCE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750BCE">
        <w:rPr>
          <w:i/>
          <w:sz w:val="24"/>
          <w:szCs w:val="24"/>
        </w:rPr>
        <w:t>Zamawiający</w:t>
      </w:r>
    </w:p>
    <w:p w14:paraId="08A2E30F" w14:textId="77777777" w:rsidR="00750BCE" w:rsidRDefault="00750BCE" w:rsidP="00750BC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BED673A" w14:textId="77777777" w:rsidR="00750BCE" w:rsidRDefault="00750BCE" w:rsidP="00750BC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5EDFFC" w14:textId="3EE6F81B" w:rsidR="00A80738" w:rsidRPr="00750BCE" w:rsidRDefault="00750BCE" w:rsidP="00750BCE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sectPr w:rsidR="00A80738" w:rsidRPr="00750B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DED93" w14:textId="77777777" w:rsidR="00617069" w:rsidRDefault="00617069">
      <w:r>
        <w:separator/>
      </w:r>
    </w:p>
  </w:endnote>
  <w:endnote w:type="continuationSeparator" w:id="0">
    <w:p w14:paraId="0AA9BE62" w14:textId="77777777" w:rsidR="00617069" w:rsidRDefault="0061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7D9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C05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B6E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175E66">
        <v:line id="_x0000_s1025" style="position:absolute;left:0;text-align:left;z-index:251657728" from="-3.85pt,8.7pt" to="455.15pt,8.7pt"/>
      </w:pict>
    </w:r>
  </w:p>
  <w:p w14:paraId="28AC3AF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919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6340F" w14:textId="77777777" w:rsidR="009F189D" w:rsidRDefault="009F189D">
    <w:pPr>
      <w:pStyle w:val="Stopka"/>
      <w:tabs>
        <w:tab w:val="clear" w:pos="4536"/>
      </w:tabs>
      <w:jc w:val="center"/>
    </w:pPr>
  </w:p>
  <w:p w14:paraId="5A37EB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FF765" w14:textId="77777777" w:rsidR="00617069" w:rsidRDefault="00617069">
      <w:r>
        <w:separator/>
      </w:r>
    </w:p>
  </w:footnote>
  <w:footnote w:type="continuationSeparator" w:id="0">
    <w:p w14:paraId="472DC4D7" w14:textId="77777777" w:rsidR="00617069" w:rsidRDefault="00617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B10D6" w14:textId="77777777" w:rsidR="008A22A0" w:rsidRDefault="008A22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EBEE3" w14:textId="77777777" w:rsidR="008A22A0" w:rsidRDefault="008A22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58020" w14:textId="77777777" w:rsidR="008A22A0" w:rsidRDefault="008A22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06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7069"/>
    <w:rsid w:val="0069085C"/>
    <w:rsid w:val="006B27ED"/>
    <w:rsid w:val="00750BCE"/>
    <w:rsid w:val="007C1F50"/>
    <w:rsid w:val="00843263"/>
    <w:rsid w:val="00861E75"/>
    <w:rsid w:val="008A22A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A05F7F"/>
  <w15:chartTrackingRefBased/>
  <w15:docId w15:val="{5A1C0873-5D37-4BE6-90A9-E8E93205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2022-10-25T11:35:00Z</cp:lastPrinted>
  <dcterms:created xsi:type="dcterms:W3CDTF">2022-10-25T11:36:00Z</dcterms:created>
  <dcterms:modified xsi:type="dcterms:W3CDTF">2022-10-25T11:36:00Z</dcterms:modified>
</cp:coreProperties>
</file>