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B01D4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B01D48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B01D48">
        <w:rPr>
          <w:rFonts w:ascii="Arial Narrow" w:eastAsia="Times New Roman" w:hAnsi="Arial Narrow" w:cs="Arial"/>
          <w:bCs/>
          <w:i/>
          <w:szCs w:val="24"/>
          <w:lang w:eastAsia="pl-PL"/>
        </w:rPr>
        <w:t xml:space="preserve">4 </w:t>
      </w:r>
      <w:r w:rsidRPr="00B01D48">
        <w:rPr>
          <w:rFonts w:ascii="Arial Narrow" w:eastAsia="Times New Roman" w:hAnsi="Arial Narrow" w:cs="Arial"/>
          <w:bCs/>
          <w:szCs w:val="24"/>
          <w:lang w:eastAsia="pl-PL"/>
        </w:rPr>
        <w:t>do SWZ</w:t>
      </w:r>
    </w:p>
    <w:p w:rsidR="00BC121E" w:rsidRPr="00B01D48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01D48">
        <w:rPr>
          <w:rFonts w:ascii="Arial Narrow" w:hAnsi="Arial Narrow" w:cs="Arial"/>
          <w:b/>
          <w:szCs w:val="24"/>
        </w:rPr>
        <w:t>Wykonawca:</w:t>
      </w:r>
    </w:p>
    <w:p w:rsidR="00BC121E" w:rsidRPr="00B01D48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B01D48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B01D4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B01D48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B01D48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01D48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B01D48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B01D48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B01D48" w:rsidRDefault="00BC121E" w:rsidP="00B01D48">
      <w:pPr>
        <w:spacing w:after="12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01D48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6ECB" w:rsidRPr="00B01D48" w:rsidTr="00E704F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E6ECB" w:rsidRPr="00B01D48" w:rsidRDefault="001E6ECB" w:rsidP="00E704F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</w:pPr>
            <w:bookmarkStart w:id="0" w:name="_GoBack"/>
            <w:bookmarkEnd w:id="0"/>
            <w:r w:rsidRPr="00B01D48">
              <w:rPr>
                <w:rFonts w:ascii="Arial Narrow" w:eastAsia="Times New Roman" w:hAnsi="Arial Narrow" w:cs="Arial"/>
                <w:b/>
                <w:sz w:val="24"/>
                <w:szCs w:val="32"/>
                <w:lang w:eastAsia="pl-PL"/>
              </w:rPr>
              <w:t xml:space="preserve">OŚWIADCZENIE WYKONAWCY </w:t>
            </w:r>
          </w:p>
          <w:p w:rsidR="001E6ECB" w:rsidRPr="00B01D48" w:rsidRDefault="001E6ECB" w:rsidP="00E704F8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B01D48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B01D48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1E6ECB" w:rsidRPr="00B01D48" w:rsidRDefault="001E6ECB" w:rsidP="00E704F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b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E6ECB" w:rsidRPr="00B01D48" w:rsidRDefault="001E6ECB" w:rsidP="00E704F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B01D4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01D48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B01D48" w:rsidRDefault="001E6EC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B01D48">
        <w:rPr>
          <w:rFonts w:ascii="Arial Narrow" w:eastAsia="Times New Roman" w:hAnsi="Arial Narrow" w:cs="Arial"/>
          <w:b/>
          <w:szCs w:val="24"/>
          <w:lang w:eastAsia="pl-PL"/>
        </w:rPr>
        <w:t>Dostawy sukcesywne materiałów jednorazowego użytku dla Zakładu Radiologii Lekarskiej na okres 24 miesięcy</w:t>
      </w:r>
    </w:p>
    <w:p w:rsidR="00BC121E" w:rsidRPr="00B01D48" w:rsidRDefault="00BC121E" w:rsidP="00B01D48">
      <w:pPr>
        <w:tabs>
          <w:tab w:val="center" w:pos="4536"/>
          <w:tab w:val="right" w:pos="9072"/>
        </w:tabs>
        <w:spacing w:after="12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01D48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1E6ECB" w:rsidRPr="00B01D48">
        <w:rPr>
          <w:rFonts w:ascii="Arial Narrow" w:eastAsia="Times New Roman" w:hAnsi="Arial Narrow" w:cs="Arial"/>
          <w:b/>
          <w:szCs w:val="24"/>
          <w:lang w:eastAsia="pl-PL"/>
        </w:rPr>
        <w:t>149/2022</w:t>
      </w:r>
    </w:p>
    <w:p w:rsidR="00BC121E" w:rsidRPr="00B01D4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B01D48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1E6ECB" w:rsidRPr="00B01D48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B01D48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B01D48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B01D48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B01D4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B01D48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B01D48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B01D48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B01D4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01D48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33" type="#_x0000_t75" style="width:453pt;height:17.25pt" o:ole="">
            <v:imagedata r:id="rId10" o:title=""/>
          </v:shape>
          <w:control r:id="rId11" w:name="OptionButton21" w:shapeid="_x0000_i1033"/>
        </w:object>
      </w:r>
      <w:r w:rsidRPr="00B01D48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B01D4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01D48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01D4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B01D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B01D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01D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B01D4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B01D48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B01D48" w:rsidRDefault="00BC121E" w:rsidP="00B01D48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B01D48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01D4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B01D48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B01D48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B01D48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01D48" w:rsidTr="00620E37">
        <w:tc>
          <w:tcPr>
            <w:tcW w:w="2660" w:type="dxa"/>
            <w:shd w:val="clear" w:color="auto" w:fill="auto"/>
          </w:tcPr>
          <w:p w:rsidR="00BC121E" w:rsidRPr="00B01D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B01D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B01D4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B01D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B01D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01D48" w:rsidRDefault="001E6EC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B01D48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B01D48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01D48" w:rsidRDefault="00106AC7" w:rsidP="00B01D48">
      <w:pPr>
        <w:rPr>
          <w:rFonts w:ascii="Arial Narrow" w:hAnsi="Arial Narrow"/>
          <w:sz w:val="20"/>
        </w:rPr>
      </w:pPr>
    </w:p>
    <w:sectPr w:rsidR="00106AC7" w:rsidRPr="00B01D4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117" w:rsidRDefault="00361117">
      <w:r>
        <w:separator/>
      </w:r>
    </w:p>
  </w:endnote>
  <w:endnote w:type="continuationSeparator" w:id="0">
    <w:p w:rsidR="00361117" w:rsidRDefault="00361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1D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1D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ECB" w:rsidRDefault="001E6E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117" w:rsidRDefault="00361117">
      <w:r>
        <w:separator/>
      </w:r>
    </w:p>
  </w:footnote>
  <w:footnote w:type="continuationSeparator" w:id="0">
    <w:p w:rsidR="00361117" w:rsidRDefault="003611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ECB" w:rsidRDefault="001E6EC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ECB" w:rsidRDefault="001E6EC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ECB" w:rsidRDefault="001E6EC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1117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63B69"/>
    <w:rsid w:val="001E6EC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61117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8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26F3F-A1E1-4873-9D07-EBF3EFE21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239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2022-10-25T11:40:00Z</dcterms:created>
  <dcterms:modified xsi:type="dcterms:W3CDTF">2022-10-25T11:42:00Z</dcterms:modified>
</cp:coreProperties>
</file>