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8F1195" w14:textId="7DA2CF7D" w:rsidR="006A5DF1" w:rsidRPr="00F97F6D" w:rsidRDefault="007C1B37" w:rsidP="006A5DF1">
      <w:pPr>
        <w:spacing w:after="240"/>
        <w:jc w:val="right"/>
        <w:rPr>
          <w:sz w:val="22"/>
          <w:szCs w:val="22"/>
        </w:rPr>
      </w:pPr>
      <w:r w:rsidRPr="00F97F6D">
        <w:rPr>
          <w:sz w:val="22"/>
          <w:szCs w:val="22"/>
        </w:rPr>
        <w:t>Poznań</w:t>
      </w:r>
      <w:r w:rsidR="006A5DF1" w:rsidRPr="00F97F6D">
        <w:rPr>
          <w:sz w:val="22"/>
          <w:szCs w:val="22"/>
        </w:rPr>
        <w:t xml:space="preserve"> dnia: </w:t>
      </w:r>
      <w:r w:rsidRPr="00F97F6D">
        <w:rPr>
          <w:sz w:val="22"/>
          <w:szCs w:val="22"/>
        </w:rPr>
        <w:t>2022-10-2</w:t>
      </w:r>
      <w:r w:rsidR="00854423">
        <w:rPr>
          <w:sz w:val="22"/>
          <w:szCs w:val="22"/>
        </w:rPr>
        <w:t>6</w:t>
      </w:r>
    </w:p>
    <w:p w14:paraId="70634D97" w14:textId="77777777" w:rsidR="007C1B37" w:rsidRPr="00F97F6D" w:rsidRDefault="007C1B37" w:rsidP="006A5DF1">
      <w:pPr>
        <w:rPr>
          <w:b/>
          <w:bCs/>
          <w:sz w:val="22"/>
          <w:szCs w:val="22"/>
        </w:rPr>
      </w:pPr>
      <w:r w:rsidRPr="00F97F6D">
        <w:rPr>
          <w:b/>
          <w:bCs/>
          <w:sz w:val="22"/>
          <w:szCs w:val="22"/>
        </w:rPr>
        <w:t>Szpital Wojewódzki w Poznaniu</w:t>
      </w:r>
    </w:p>
    <w:p w14:paraId="2D041CB2" w14:textId="2CA49F9B" w:rsidR="006A5DF1" w:rsidRPr="00F97F6D" w:rsidRDefault="007C1B37" w:rsidP="006A5DF1">
      <w:pPr>
        <w:rPr>
          <w:b/>
          <w:bCs/>
          <w:sz w:val="22"/>
          <w:szCs w:val="22"/>
        </w:rPr>
      </w:pPr>
      <w:r w:rsidRPr="00F97F6D">
        <w:rPr>
          <w:b/>
          <w:bCs/>
          <w:sz w:val="22"/>
          <w:szCs w:val="22"/>
        </w:rPr>
        <w:t>Dział Zamówień Publicznych</w:t>
      </w:r>
    </w:p>
    <w:p w14:paraId="11CDAB50" w14:textId="183F13C5" w:rsidR="006A5DF1" w:rsidRPr="00F97F6D" w:rsidRDefault="00F97F6D" w:rsidP="006A5DF1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7C1B37" w:rsidRPr="00F97F6D">
        <w:rPr>
          <w:sz w:val="22"/>
          <w:szCs w:val="22"/>
        </w:rPr>
        <w:t>Juraszów</w:t>
      </w:r>
      <w:r w:rsidR="006A5DF1" w:rsidRPr="00F97F6D">
        <w:rPr>
          <w:sz w:val="22"/>
          <w:szCs w:val="22"/>
        </w:rPr>
        <w:t xml:space="preserve"> </w:t>
      </w:r>
      <w:r w:rsidR="007C1B37" w:rsidRPr="00F97F6D">
        <w:rPr>
          <w:sz w:val="22"/>
          <w:szCs w:val="22"/>
        </w:rPr>
        <w:t>7/19</w:t>
      </w:r>
    </w:p>
    <w:p w14:paraId="1A31DCF4" w14:textId="300DC742" w:rsidR="006A5DF1" w:rsidRPr="00F97F6D" w:rsidRDefault="007C1B37" w:rsidP="006A5DF1">
      <w:pPr>
        <w:rPr>
          <w:sz w:val="22"/>
          <w:szCs w:val="22"/>
        </w:rPr>
      </w:pPr>
      <w:r w:rsidRPr="00F97F6D">
        <w:rPr>
          <w:sz w:val="22"/>
          <w:szCs w:val="22"/>
        </w:rPr>
        <w:t>60-479</w:t>
      </w:r>
      <w:r w:rsidR="006A5DF1" w:rsidRPr="00F97F6D">
        <w:rPr>
          <w:sz w:val="22"/>
          <w:szCs w:val="22"/>
        </w:rPr>
        <w:t xml:space="preserve"> </w:t>
      </w:r>
      <w:r w:rsidRPr="00F97F6D">
        <w:rPr>
          <w:sz w:val="22"/>
          <w:szCs w:val="22"/>
        </w:rPr>
        <w:t>Poznań</w:t>
      </w:r>
    </w:p>
    <w:p w14:paraId="18642D98" w14:textId="77777777" w:rsidR="006A5DF1" w:rsidRPr="00F97F6D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635DB69" w14:textId="77777777" w:rsidR="006A5DF1" w:rsidRPr="00F97F6D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F97F6D">
        <w:rPr>
          <w:sz w:val="22"/>
          <w:szCs w:val="22"/>
        </w:rPr>
        <w:tab/>
        <w:t xml:space="preserve"> </w:t>
      </w:r>
    </w:p>
    <w:p w14:paraId="6B2F3803" w14:textId="77777777" w:rsidR="006A5DF1" w:rsidRPr="00F97F6D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D84C860" w14:textId="77777777" w:rsidR="006A5DF1" w:rsidRPr="00F97F6D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2"/>
          <w:szCs w:val="22"/>
        </w:rPr>
      </w:pPr>
      <w:r w:rsidRPr="00F97F6D">
        <w:rPr>
          <w:b/>
          <w:sz w:val="22"/>
          <w:szCs w:val="22"/>
        </w:rPr>
        <w:t>WYKONAWCY</w:t>
      </w:r>
    </w:p>
    <w:p w14:paraId="3A07B2F6" w14:textId="77777777" w:rsidR="006A5DF1" w:rsidRPr="00F97F6D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2"/>
          <w:szCs w:val="22"/>
        </w:rPr>
      </w:pPr>
      <w:r w:rsidRPr="00F97F6D">
        <w:rPr>
          <w:sz w:val="22"/>
          <w:szCs w:val="22"/>
        </w:rPr>
        <w:t>ubiegający się o zamówienie publiczne</w:t>
      </w:r>
    </w:p>
    <w:p w14:paraId="54696806" w14:textId="77777777" w:rsidR="006D4AB3" w:rsidRPr="00F97F6D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6AC89428" w14:textId="77777777" w:rsidR="006D4AB3" w:rsidRPr="00F97F6D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BE8A48A" w14:textId="77777777" w:rsidR="006D4AB3" w:rsidRPr="00F97F6D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6FD0C17" w14:textId="2FE69B8A" w:rsidR="00632C3C" w:rsidRPr="00F97F6D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2"/>
          <w:szCs w:val="22"/>
        </w:rPr>
      </w:pPr>
      <w:r w:rsidRPr="00F97F6D">
        <w:rPr>
          <w:rFonts w:ascii="Times New Roman" w:hAnsi="Times New Roman"/>
          <w:sz w:val="22"/>
          <w:szCs w:val="22"/>
        </w:rPr>
        <w:t>WYJAŚNIENI</w:t>
      </w:r>
      <w:r w:rsidR="00520165" w:rsidRPr="00F97F6D">
        <w:rPr>
          <w:rFonts w:ascii="Times New Roman" w:hAnsi="Times New Roman"/>
          <w:sz w:val="22"/>
          <w:szCs w:val="22"/>
        </w:rPr>
        <w:t>A</w:t>
      </w:r>
      <w:r w:rsidR="00632C3C" w:rsidRPr="00F97F6D">
        <w:rPr>
          <w:rFonts w:ascii="Times New Roman" w:hAnsi="Times New Roman"/>
          <w:sz w:val="22"/>
          <w:szCs w:val="22"/>
        </w:rPr>
        <w:t xml:space="preserve"> TREŚCI</w:t>
      </w:r>
      <w:r w:rsidR="0029606A" w:rsidRPr="00F97F6D">
        <w:rPr>
          <w:rFonts w:ascii="Times New Roman" w:hAnsi="Times New Roman"/>
          <w:sz w:val="22"/>
          <w:szCs w:val="22"/>
        </w:rPr>
        <w:t xml:space="preserve"> SWZ</w:t>
      </w:r>
      <w:r w:rsidR="004A251E">
        <w:rPr>
          <w:rFonts w:ascii="Times New Roman" w:hAnsi="Times New Roman"/>
          <w:sz w:val="22"/>
          <w:szCs w:val="22"/>
        </w:rPr>
        <w:t xml:space="preserve"> nr 2</w:t>
      </w:r>
    </w:p>
    <w:p w14:paraId="04C58C8D" w14:textId="46E626DC" w:rsidR="006D4AB3" w:rsidRPr="00F97F6D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F97F6D">
        <w:rPr>
          <w:sz w:val="22"/>
          <w:szCs w:val="22"/>
        </w:rPr>
        <w:t xml:space="preserve">Dotyczy: </w:t>
      </w:r>
      <w:r w:rsidR="006A5DF1" w:rsidRPr="00F97F6D">
        <w:rPr>
          <w:sz w:val="22"/>
          <w:szCs w:val="22"/>
        </w:rPr>
        <w:t>p</w:t>
      </w:r>
      <w:r w:rsidRPr="00F97F6D">
        <w:rPr>
          <w:sz w:val="22"/>
          <w:szCs w:val="22"/>
        </w:rPr>
        <w:t>ostępowani</w:t>
      </w:r>
      <w:r w:rsidR="006A5DF1" w:rsidRPr="00F97F6D">
        <w:rPr>
          <w:sz w:val="22"/>
          <w:szCs w:val="22"/>
        </w:rPr>
        <w:t>a</w:t>
      </w:r>
      <w:r w:rsidRPr="00F97F6D">
        <w:rPr>
          <w:sz w:val="22"/>
          <w:szCs w:val="22"/>
        </w:rPr>
        <w:t xml:space="preserve"> o udzielenie zamówienia publicznego, prowadzone</w:t>
      </w:r>
      <w:r w:rsidR="006A5DF1" w:rsidRPr="00F97F6D">
        <w:rPr>
          <w:sz w:val="22"/>
          <w:szCs w:val="22"/>
        </w:rPr>
        <w:t>go</w:t>
      </w:r>
      <w:r w:rsidRPr="00F97F6D">
        <w:rPr>
          <w:sz w:val="22"/>
          <w:szCs w:val="22"/>
        </w:rPr>
        <w:t xml:space="preserve"> w trybie </w:t>
      </w:r>
      <w:r w:rsidR="007C1B37" w:rsidRPr="00F97F6D">
        <w:rPr>
          <w:sz w:val="22"/>
          <w:szCs w:val="22"/>
        </w:rPr>
        <w:t>Tryb podstawowy bez negocjacji - art. 275 pkt. 1 ustawy Pzp</w:t>
      </w:r>
      <w:r w:rsidRPr="00F97F6D">
        <w:rPr>
          <w:b/>
          <w:sz w:val="22"/>
          <w:szCs w:val="22"/>
        </w:rPr>
        <w:t xml:space="preserve"> </w:t>
      </w:r>
      <w:r w:rsidRPr="00F97F6D">
        <w:rPr>
          <w:bCs/>
          <w:sz w:val="22"/>
          <w:szCs w:val="22"/>
        </w:rPr>
        <w:t>na</w:t>
      </w:r>
      <w:r w:rsidRPr="00F97F6D">
        <w:rPr>
          <w:b/>
          <w:sz w:val="22"/>
          <w:szCs w:val="22"/>
        </w:rPr>
        <w:t xml:space="preserve"> </w:t>
      </w:r>
      <w:r w:rsidR="00E72428" w:rsidRPr="00F97F6D">
        <w:rPr>
          <w:bCs/>
          <w:sz w:val="22"/>
          <w:szCs w:val="22"/>
        </w:rPr>
        <w:t>”</w:t>
      </w:r>
      <w:r w:rsidR="007C1B37" w:rsidRPr="00F97F6D">
        <w:rPr>
          <w:b/>
          <w:bCs/>
          <w:sz w:val="22"/>
          <w:szCs w:val="22"/>
        </w:rPr>
        <w:t>Przeglądy i naprawy sprzętu medycznego dla Filii nr 2</w:t>
      </w:r>
      <w:r w:rsidR="00E72428" w:rsidRPr="00F97F6D">
        <w:rPr>
          <w:bCs/>
          <w:sz w:val="22"/>
          <w:szCs w:val="22"/>
        </w:rPr>
        <w:t>”</w:t>
      </w:r>
      <w:r w:rsidRPr="00F97F6D">
        <w:rPr>
          <w:b/>
          <w:sz w:val="22"/>
          <w:szCs w:val="22"/>
        </w:rPr>
        <w:t xml:space="preserve"> </w:t>
      </w:r>
      <w:r w:rsidRPr="00F97F6D">
        <w:rPr>
          <w:bCs/>
          <w:sz w:val="22"/>
          <w:szCs w:val="22"/>
        </w:rPr>
        <w:t>– znak sprawy</w:t>
      </w:r>
      <w:r w:rsidRPr="00F97F6D">
        <w:rPr>
          <w:b/>
          <w:sz w:val="22"/>
          <w:szCs w:val="22"/>
        </w:rPr>
        <w:t xml:space="preserve"> </w:t>
      </w:r>
      <w:r w:rsidR="007C1B37" w:rsidRPr="00F97F6D">
        <w:rPr>
          <w:b/>
          <w:sz w:val="22"/>
          <w:szCs w:val="22"/>
        </w:rPr>
        <w:t>SZW/DZP/73/2022</w:t>
      </w:r>
    </w:p>
    <w:p w14:paraId="6F35CE31" w14:textId="77777777" w:rsidR="007C1B37" w:rsidRPr="00F97F6D" w:rsidRDefault="00520165" w:rsidP="00D8461B">
      <w:pPr>
        <w:spacing w:after="240" w:line="276" w:lineRule="auto"/>
        <w:jc w:val="both"/>
        <w:rPr>
          <w:b/>
          <w:sz w:val="22"/>
          <w:szCs w:val="22"/>
        </w:rPr>
      </w:pPr>
      <w:r w:rsidRPr="00F97F6D">
        <w:rPr>
          <w:sz w:val="22"/>
          <w:szCs w:val="22"/>
        </w:rPr>
        <w:t xml:space="preserve">Zamawiający, </w:t>
      </w:r>
      <w:r w:rsidR="007C1B37" w:rsidRPr="00F97F6D">
        <w:rPr>
          <w:b/>
          <w:sz w:val="22"/>
          <w:szCs w:val="22"/>
        </w:rPr>
        <w:t>Szpital Wojewódzki w Poznaniu</w:t>
      </w:r>
    </w:p>
    <w:p w14:paraId="275BB836" w14:textId="794C2B27" w:rsidR="003B2D00" w:rsidRPr="002E674F" w:rsidRDefault="007C1B37" w:rsidP="003B2D00">
      <w:pPr>
        <w:spacing w:after="240" w:line="276" w:lineRule="auto"/>
        <w:jc w:val="both"/>
        <w:rPr>
          <w:color w:val="000000" w:themeColor="text1"/>
          <w:sz w:val="22"/>
          <w:szCs w:val="22"/>
        </w:rPr>
      </w:pPr>
      <w:r w:rsidRPr="003B2D00">
        <w:rPr>
          <w:b/>
          <w:sz w:val="22"/>
          <w:szCs w:val="22"/>
        </w:rPr>
        <w:t>Dział Zamówień Publicznych</w:t>
      </w:r>
      <w:r w:rsidR="00520165" w:rsidRPr="003B2D00">
        <w:rPr>
          <w:sz w:val="22"/>
          <w:szCs w:val="22"/>
        </w:rPr>
        <w:t xml:space="preserve">, działając na podstawie art. </w:t>
      </w:r>
      <w:r w:rsidR="00E74BC3" w:rsidRPr="003B2D00">
        <w:rPr>
          <w:sz w:val="22"/>
          <w:szCs w:val="22"/>
        </w:rPr>
        <w:t>284</w:t>
      </w:r>
      <w:r w:rsidR="00520165" w:rsidRPr="003B2D00">
        <w:rPr>
          <w:sz w:val="22"/>
          <w:szCs w:val="22"/>
        </w:rPr>
        <w:t xml:space="preserve"> ust. </w:t>
      </w:r>
      <w:r w:rsidR="0029606A" w:rsidRPr="003B2D00">
        <w:rPr>
          <w:sz w:val="22"/>
          <w:szCs w:val="22"/>
        </w:rPr>
        <w:t>6</w:t>
      </w:r>
      <w:r w:rsidR="00520165" w:rsidRPr="003B2D00">
        <w:rPr>
          <w:sz w:val="22"/>
          <w:szCs w:val="22"/>
        </w:rPr>
        <w:t xml:space="preserve"> ustawy z dnia </w:t>
      </w:r>
      <w:r w:rsidR="0029606A" w:rsidRPr="003B2D00">
        <w:rPr>
          <w:sz w:val="22"/>
          <w:szCs w:val="22"/>
        </w:rPr>
        <w:t>11</w:t>
      </w:r>
      <w:r w:rsidR="00520165" w:rsidRPr="003B2D00">
        <w:rPr>
          <w:sz w:val="22"/>
          <w:szCs w:val="22"/>
        </w:rPr>
        <w:t xml:space="preserve"> </w:t>
      </w:r>
      <w:r w:rsidR="0029606A" w:rsidRPr="003B2D00">
        <w:rPr>
          <w:sz w:val="22"/>
          <w:szCs w:val="22"/>
        </w:rPr>
        <w:t xml:space="preserve">września </w:t>
      </w:r>
      <w:r w:rsidR="00520165" w:rsidRPr="003B2D00">
        <w:rPr>
          <w:sz w:val="22"/>
          <w:szCs w:val="22"/>
        </w:rPr>
        <w:t>20</w:t>
      </w:r>
      <w:r w:rsidR="0029606A" w:rsidRPr="003B2D00">
        <w:rPr>
          <w:sz w:val="22"/>
          <w:szCs w:val="22"/>
        </w:rPr>
        <w:t>19</w:t>
      </w:r>
      <w:r w:rsidR="00520165" w:rsidRPr="003B2D00">
        <w:rPr>
          <w:sz w:val="22"/>
          <w:szCs w:val="22"/>
        </w:rPr>
        <w:t xml:space="preserve"> r</w:t>
      </w:r>
      <w:r w:rsidR="0029606A" w:rsidRPr="003B2D00">
        <w:rPr>
          <w:sz w:val="22"/>
          <w:szCs w:val="22"/>
        </w:rPr>
        <w:t>.</w:t>
      </w:r>
      <w:r w:rsidR="00520165" w:rsidRPr="003B2D00">
        <w:rPr>
          <w:sz w:val="22"/>
          <w:szCs w:val="22"/>
        </w:rPr>
        <w:t xml:space="preserve"> Prawo </w:t>
      </w:r>
      <w:r w:rsidR="0029606A" w:rsidRPr="003B2D00">
        <w:rPr>
          <w:sz w:val="22"/>
          <w:szCs w:val="22"/>
        </w:rPr>
        <w:t>z</w:t>
      </w:r>
      <w:r w:rsidR="00520165" w:rsidRPr="003B2D00">
        <w:rPr>
          <w:sz w:val="22"/>
          <w:szCs w:val="22"/>
        </w:rPr>
        <w:t xml:space="preserve">amówień </w:t>
      </w:r>
      <w:r w:rsidR="0029606A" w:rsidRPr="003B2D00">
        <w:rPr>
          <w:sz w:val="22"/>
          <w:szCs w:val="22"/>
        </w:rPr>
        <w:t>p</w:t>
      </w:r>
      <w:r w:rsidR="00520165" w:rsidRPr="003B2D00">
        <w:rPr>
          <w:sz w:val="22"/>
          <w:szCs w:val="22"/>
        </w:rPr>
        <w:t xml:space="preserve">ublicznych </w:t>
      </w:r>
      <w:r w:rsidRPr="003B2D00">
        <w:rPr>
          <w:sz w:val="22"/>
          <w:szCs w:val="22"/>
        </w:rPr>
        <w:t>(t.j. Dz. U. z 2022r. poz. 1710)</w:t>
      </w:r>
      <w:r w:rsidR="00BE7BFD" w:rsidRPr="003B2D00">
        <w:rPr>
          <w:sz w:val="22"/>
          <w:szCs w:val="22"/>
        </w:rPr>
        <w:t xml:space="preserve">, </w:t>
      </w:r>
      <w:r w:rsidR="00E74BC3" w:rsidRPr="003B2D00">
        <w:rPr>
          <w:sz w:val="22"/>
          <w:szCs w:val="22"/>
        </w:rPr>
        <w:t>udostępnia</w:t>
      </w:r>
      <w:r w:rsidR="00BE7BFD" w:rsidRPr="003B2D00">
        <w:rPr>
          <w:sz w:val="22"/>
          <w:szCs w:val="22"/>
        </w:rPr>
        <w:t xml:space="preserve"> poniżej treść zapytań </w:t>
      </w:r>
      <w:r w:rsidR="00ED1809">
        <w:rPr>
          <w:sz w:val="22"/>
          <w:szCs w:val="22"/>
        </w:rPr>
        <w:br/>
      </w:r>
      <w:r w:rsidR="00BE7BFD" w:rsidRPr="003B2D00">
        <w:rPr>
          <w:sz w:val="22"/>
          <w:szCs w:val="22"/>
        </w:rPr>
        <w:t>do S</w:t>
      </w:r>
      <w:r w:rsidR="0012774F" w:rsidRPr="003B2D00">
        <w:rPr>
          <w:sz w:val="22"/>
          <w:szCs w:val="22"/>
        </w:rPr>
        <w:t>pecyfikacji Warunków Zamówienia (</w:t>
      </w:r>
      <w:r w:rsidR="0012774F" w:rsidRPr="003B2D00">
        <w:rPr>
          <w:sz w:val="22"/>
          <w:szCs w:val="22"/>
          <w:lang w:eastAsia="ar-SA"/>
        </w:rPr>
        <w:t>zwanej dalej</w:t>
      </w:r>
      <w:r w:rsidR="0012774F" w:rsidRPr="003B2D00">
        <w:rPr>
          <w:b/>
          <w:sz w:val="22"/>
          <w:szCs w:val="22"/>
          <w:lang w:eastAsia="ar-SA"/>
        </w:rPr>
        <w:t xml:space="preserve"> </w:t>
      </w:r>
      <w:r w:rsidR="0012774F" w:rsidRPr="003B2D00">
        <w:rPr>
          <w:bCs/>
          <w:sz w:val="22"/>
          <w:szCs w:val="22"/>
          <w:lang w:eastAsia="ar-SA"/>
        </w:rPr>
        <w:t>”SWZ”)</w:t>
      </w:r>
      <w:r w:rsidR="00E74BC3" w:rsidRPr="003B2D00">
        <w:rPr>
          <w:bCs/>
          <w:sz w:val="22"/>
          <w:szCs w:val="22"/>
          <w:lang w:eastAsia="ar-SA"/>
        </w:rPr>
        <w:t xml:space="preserve"> </w:t>
      </w:r>
      <w:r w:rsidR="00E74BC3" w:rsidRPr="003B2D00">
        <w:rPr>
          <w:sz w:val="22"/>
          <w:szCs w:val="22"/>
        </w:rPr>
        <w:t>wraz z wyjaśnieniami</w:t>
      </w:r>
      <w:r w:rsidR="003B2D00" w:rsidRPr="003B2D00">
        <w:rPr>
          <w:sz w:val="22"/>
          <w:szCs w:val="22"/>
        </w:rPr>
        <w:t xml:space="preserve"> </w:t>
      </w:r>
      <w:r w:rsidR="003B2D00" w:rsidRPr="003B2D00">
        <w:rPr>
          <w:bCs/>
          <w:sz w:val="22"/>
          <w:szCs w:val="22"/>
          <w:lang w:eastAsia="ar-SA"/>
        </w:rPr>
        <w:t xml:space="preserve">jednocześnie dokonując </w:t>
      </w:r>
      <w:r w:rsidR="003B2D00" w:rsidRPr="003B2D00">
        <w:rPr>
          <w:b/>
          <w:sz w:val="22"/>
          <w:szCs w:val="22"/>
          <w:u w:val="single"/>
          <w:lang w:eastAsia="ar-SA"/>
        </w:rPr>
        <w:t>modyfikacji</w:t>
      </w:r>
      <w:r w:rsidR="003B2D00" w:rsidRPr="003B2D00">
        <w:rPr>
          <w:bCs/>
          <w:sz w:val="22"/>
          <w:szCs w:val="22"/>
          <w:lang w:eastAsia="ar-SA"/>
        </w:rPr>
        <w:t xml:space="preserve"> SWZ w zakresie Formularza asortymentowo – cenowego (załącznik nr 2 </w:t>
      </w:r>
      <w:r w:rsidR="003B2D00" w:rsidRPr="003B2D00">
        <w:rPr>
          <w:bCs/>
          <w:sz w:val="22"/>
          <w:szCs w:val="22"/>
          <w:lang w:eastAsia="ar-SA"/>
        </w:rPr>
        <w:br/>
        <w:t xml:space="preserve">do SWZ/załącznik nr 2 do umowy) </w:t>
      </w:r>
      <w:r w:rsidR="003B2D00" w:rsidRPr="002E674F">
        <w:rPr>
          <w:bCs/>
          <w:color w:val="000000" w:themeColor="text1"/>
          <w:sz w:val="22"/>
          <w:szCs w:val="22"/>
          <w:lang w:eastAsia="ar-SA"/>
        </w:rPr>
        <w:t>oraz Wzoru umowy (załącznik nr 6 do SWZ):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7C1B37" w:rsidRPr="00F97F6D" w14:paraId="6DE68444" w14:textId="77777777" w:rsidTr="001A4C98">
        <w:tc>
          <w:tcPr>
            <w:tcW w:w="9356" w:type="dxa"/>
            <w:shd w:val="clear" w:color="auto" w:fill="auto"/>
          </w:tcPr>
          <w:p w14:paraId="5A5DAB0C" w14:textId="38687890" w:rsidR="007C1B37" w:rsidRPr="00F97F6D" w:rsidRDefault="007C1B37" w:rsidP="001A4C98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F97F6D">
              <w:rPr>
                <w:b/>
                <w:bCs/>
                <w:sz w:val="22"/>
                <w:szCs w:val="22"/>
              </w:rPr>
              <w:t xml:space="preserve">Pytanie nr </w:t>
            </w:r>
            <w:r w:rsidR="00F97F6D">
              <w:rPr>
                <w:b/>
                <w:bCs/>
                <w:sz w:val="22"/>
                <w:szCs w:val="22"/>
              </w:rPr>
              <w:t>1</w:t>
            </w:r>
          </w:p>
          <w:p w14:paraId="495885BD" w14:textId="55195B3E" w:rsidR="007C1B37" w:rsidRPr="00F97F6D" w:rsidRDefault="007C1B37" w:rsidP="001A4C9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97F6D">
              <w:rPr>
                <w:sz w:val="22"/>
                <w:szCs w:val="22"/>
              </w:rPr>
              <w:t>dotyczy Zadania nr 3</w:t>
            </w:r>
          </w:p>
          <w:p w14:paraId="42905AB0" w14:textId="77777777" w:rsidR="007C1B37" w:rsidRPr="00F97F6D" w:rsidRDefault="007C1B37" w:rsidP="001A4C9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97F6D">
              <w:rPr>
                <w:sz w:val="22"/>
                <w:szCs w:val="22"/>
              </w:rPr>
              <w:t>Czy z uwagi na zapewnienie właściwego poziomu wykonania usług w Zadaniu nr 3, Zamawiający wyrazi zgodę na wprowadzenie następującego zapisu do SWZ:</w:t>
            </w:r>
          </w:p>
          <w:p w14:paraId="599A6A06" w14:textId="31D31008" w:rsidR="007C1B37" w:rsidRPr="00F97F6D" w:rsidRDefault="007C1B37" w:rsidP="001A4C9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97F6D">
              <w:rPr>
                <w:sz w:val="22"/>
                <w:szCs w:val="22"/>
              </w:rPr>
              <w:t xml:space="preserve">Za spełnienie warunku zdolności technicznej lub zawodowej do wykonania przedmiotu zamówienia </w:t>
            </w:r>
            <w:r w:rsidR="001325E0">
              <w:rPr>
                <w:sz w:val="22"/>
                <w:szCs w:val="22"/>
              </w:rPr>
              <w:br/>
            </w:r>
            <w:r w:rsidRPr="00F97F6D">
              <w:rPr>
                <w:sz w:val="22"/>
                <w:szCs w:val="22"/>
              </w:rPr>
              <w:t xml:space="preserve">w Zadaniu nr 3, Zamawiający uzna należyte wykonanie przez Wykonawcę w okresie ostatnich 3 lat, </w:t>
            </w:r>
            <w:r w:rsidR="001325E0">
              <w:rPr>
                <w:sz w:val="22"/>
                <w:szCs w:val="22"/>
              </w:rPr>
              <w:br/>
            </w:r>
            <w:r w:rsidRPr="00F97F6D">
              <w:rPr>
                <w:sz w:val="22"/>
                <w:szCs w:val="22"/>
              </w:rPr>
              <w:t>a w przypadku świadczeń powtarzających się lub ciągłych również wykonywanych w okresie ostatnich 3 lat, a jeżeli okres prowadzenia działalności jest krótszy - w tym okresie 3 usług na rzecz zamawiających, na kwotę 50 tys. zł brutto każda, których przedmiotem jest świadczenie usług serwisowych przeglądów i napraw aparatów Siemens stanowiących przedmiot zamówienia.</w:t>
            </w:r>
          </w:p>
          <w:p w14:paraId="37D13B48" w14:textId="28BDB228" w:rsidR="007C1B37" w:rsidRDefault="007C1B37" w:rsidP="001A4C9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97F6D">
              <w:rPr>
                <w:sz w:val="22"/>
                <w:szCs w:val="22"/>
              </w:rPr>
              <w:t>Na dowód spełnienia tego warunku wykonawca przedstawi dowody potwierdzające wykonanie usług.</w:t>
            </w:r>
          </w:p>
          <w:p w14:paraId="14A06536" w14:textId="243D9BFE" w:rsidR="00F97F6D" w:rsidRPr="002E672D" w:rsidRDefault="00F97F6D" w:rsidP="00F97F6D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F97F6D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2E672D">
              <w:rPr>
                <w:b/>
                <w:bCs/>
                <w:sz w:val="22"/>
                <w:szCs w:val="22"/>
              </w:rPr>
              <w:t xml:space="preserve"> </w:t>
            </w:r>
            <w:r w:rsidR="002E672D" w:rsidRPr="002E672D">
              <w:rPr>
                <w:sz w:val="22"/>
                <w:szCs w:val="22"/>
              </w:rPr>
              <w:t>Zgodnie z SWZ.</w:t>
            </w:r>
          </w:p>
          <w:p w14:paraId="10688419" w14:textId="77777777" w:rsidR="00F97F6D" w:rsidRPr="00F97F6D" w:rsidRDefault="00F97F6D" w:rsidP="001A4C9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0A9C6DCF" w14:textId="2302FBBB" w:rsidR="00F97F6D" w:rsidRPr="00F97F6D" w:rsidRDefault="00F97F6D" w:rsidP="00F97F6D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F97F6D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2</w:t>
            </w:r>
          </w:p>
          <w:p w14:paraId="459814E5" w14:textId="35E25E0B" w:rsidR="007C1B37" w:rsidRPr="00F97F6D" w:rsidRDefault="007C1B37" w:rsidP="001A4C9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97F6D">
              <w:rPr>
                <w:sz w:val="22"/>
                <w:szCs w:val="22"/>
              </w:rPr>
              <w:t>dotyczy Zadania nr 3</w:t>
            </w:r>
          </w:p>
          <w:p w14:paraId="5677C1C0" w14:textId="6DE94733" w:rsidR="007C1B37" w:rsidRPr="00F97F6D" w:rsidRDefault="007C1B37" w:rsidP="001A4C9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97F6D">
              <w:rPr>
                <w:sz w:val="22"/>
                <w:szCs w:val="22"/>
              </w:rPr>
              <w:t xml:space="preserve">Z uwagi na Sprzęt wysoce specjalistyczny, generujący dawkę promieniowania rentgenowskiego </w:t>
            </w:r>
            <w:r w:rsidR="001325E0">
              <w:rPr>
                <w:sz w:val="22"/>
                <w:szCs w:val="22"/>
              </w:rPr>
              <w:br/>
            </w:r>
            <w:r w:rsidRPr="00F97F6D">
              <w:rPr>
                <w:sz w:val="22"/>
                <w:szCs w:val="22"/>
              </w:rPr>
              <w:t xml:space="preserve">oraz ze względu na bezpieczeństwo pacjentów, prosimy o potwierdzenie, że Wykonawca świadczący usługi serwisowe w zadaniu nr 3 musi posiadać autoryzację producenta lub certyfikat ISO 13485 </w:t>
            </w:r>
            <w:r w:rsidR="001325E0">
              <w:rPr>
                <w:sz w:val="22"/>
                <w:szCs w:val="22"/>
              </w:rPr>
              <w:br/>
            </w:r>
            <w:r w:rsidRPr="00F97F6D">
              <w:rPr>
                <w:sz w:val="22"/>
                <w:szCs w:val="22"/>
              </w:rPr>
              <w:t xml:space="preserve">wraz z ISO 9001 w zakresie Serwisowania, instalowania oraz dystrybucji wyrobów medycznych </w:t>
            </w:r>
            <w:r w:rsidR="001325E0">
              <w:rPr>
                <w:sz w:val="22"/>
                <w:szCs w:val="22"/>
              </w:rPr>
              <w:br/>
            </w:r>
            <w:r w:rsidRPr="00F97F6D">
              <w:rPr>
                <w:sz w:val="22"/>
                <w:szCs w:val="22"/>
              </w:rPr>
              <w:lastRenderedPageBreak/>
              <w:t xml:space="preserve">do diagnostyki obrazowej. Posiadanie ww. autoryzacji lub certyfikatów jakości jest równoznaczne </w:t>
            </w:r>
            <w:r w:rsidR="001325E0">
              <w:rPr>
                <w:sz w:val="22"/>
                <w:szCs w:val="22"/>
              </w:rPr>
              <w:br/>
            </w:r>
            <w:r w:rsidRPr="00F97F6D">
              <w:rPr>
                <w:sz w:val="22"/>
                <w:szCs w:val="22"/>
              </w:rPr>
              <w:t xml:space="preserve">z posiadaniem wysokich standardów świadczenia usług serwisowania wyrobów medycznych </w:t>
            </w:r>
            <w:r w:rsidR="001325E0">
              <w:rPr>
                <w:sz w:val="22"/>
                <w:szCs w:val="22"/>
              </w:rPr>
              <w:br/>
            </w:r>
            <w:r w:rsidRPr="00F97F6D">
              <w:rPr>
                <w:sz w:val="22"/>
                <w:szCs w:val="22"/>
              </w:rPr>
              <w:t>do diagnostyki obrazowej. Co więcej, wymaganie ww. certyfikatów nie stanowi naruszenia uczciwej konkurencji i równego traktowania Wykonawców, gdyż o certyfikację w zakresie w/w norm może ubiegać się każdy podmiot, jeśli spełnia kryteria określone normą.</w:t>
            </w:r>
          </w:p>
          <w:p w14:paraId="4B50CD26" w14:textId="0B131FBB" w:rsidR="007C1B37" w:rsidRPr="002E672D" w:rsidRDefault="007C1B37" w:rsidP="001A4C98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F97F6D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2E672D">
              <w:rPr>
                <w:sz w:val="22"/>
                <w:szCs w:val="22"/>
              </w:rPr>
              <w:t xml:space="preserve"> Zgodnie z SWZ.</w:t>
            </w:r>
          </w:p>
          <w:p w14:paraId="75DB01F1" w14:textId="44800123" w:rsidR="007C1B37" w:rsidRPr="00F97F6D" w:rsidRDefault="007C1B37" w:rsidP="001A4C98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  <w:tr w:rsidR="007C1B37" w:rsidRPr="00F97F6D" w14:paraId="4286045F" w14:textId="77777777" w:rsidTr="001A4C98">
        <w:tc>
          <w:tcPr>
            <w:tcW w:w="9356" w:type="dxa"/>
            <w:shd w:val="clear" w:color="auto" w:fill="auto"/>
          </w:tcPr>
          <w:p w14:paraId="0CD9CD8B" w14:textId="213A322E" w:rsidR="007C1B37" w:rsidRPr="00F97F6D" w:rsidRDefault="007C1B37" w:rsidP="001A4C98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F97F6D">
              <w:rPr>
                <w:b/>
                <w:bCs/>
                <w:sz w:val="22"/>
                <w:szCs w:val="22"/>
              </w:rPr>
              <w:lastRenderedPageBreak/>
              <w:t>Pytanie nr 3</w:t>
            </w:r>
          </w:p>
          <w:p w14:paraId="6BE5B102" w14:textId="77B50A58" w:rsidR="007C1B37" w:rsidRPr="00F97F6D" w:rsidRDefault="007C1B37" w:rsidP="001A4C9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97F6D">
              <w:rPr>
                <w:sz w:val="22"/>
                <w:szCs w:val="22"/>
              </w:rPr>
              <w:t>dot. Załącznika nr 2 do SWZ, Formularz asortymentowo-cenowy, zadanie nr 3</w:t>
            </w:r>
          </w:p>
          <w:p w14:paraId="38DBD7DE" w14:textId="295D72F4" w:rsidR="007C1B37" w:rsidRDefault="007C1B37" w:rsidP="001A4C9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97F6D">
              <w:rPr>
                <w:sz w:val="22"/>
                <w:szCs w:val="22"/>
              </w:rPr>
              <w:t xml:space="preserve">Prosimy o informację, czy Zamawiający w ramach umowy dla aparatu pod pozycją nr 2 (zadanie nr 3) </w:t>
            </w:r>
            <w:r w:rsidR="001325E0">
              <w:rPr>
                <w:sz w:val="22"/>
                <w:szCs w:val="22"/>
              </w:rPr>
              <w:br/>
            </w:r>
            <w:r w:rsidRPr="00F97F6D">
              <w:rPr>
                <w:sz w:val="22"/>
                <w:szCs w:val="22"/>
              </w:rPr>
              <w:t>w formularzu cenowym, wymaga również przeglądów stacji hemo „Sensis LITE o numerze seryjnym: 80063”?</w:t>
            </w:r>
          </w:p>
          <w:p w14:paraId="4D991A55" w14:textId="6F4D876F" w:rsidR="003B2D00" w:rsidRDefault="00F97F6D" w:rsidP="003B2D00">
            <w:pPr>
              <w:spacing w:after="40"/>
              <w:ind w:left="30" w:right="-72"/>
              <w:jc w:val="both"/>
              <w:rPr>
                <w:bCs/>
                <w:sz w:val="22"/>
                <w:szCs w:val="22"/>
                <w:lang w:val="de-DE"/>
              </w:rPr>
            </w:pPr>
            <w:r w:rsidRPr="00F97F6D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2E672D">
              <w:rPr>
                <w:sz w:val="22"/>
                <w:szCs w:val="22"/>
              </w:rPr>
              <w:t xml:space="preserve"> Zamawiający potwierdza, iż wymaga tu również przeglądu stacji</w:t>
            </w:r>
            <w:r w:rsidR="00854423">
              <w:rPr>
                <w:sz w:val="22"/>
                <w:szCs w:val="22"/>
              </w:rPr>
              <w:t xml:space="preserve"> </w:t>
            </w:r>
            <w:r w:rsidR="002E672D">
              <w:rPr>
                <w:sz w:val="22"/>
                <w:szCs w:val="22"/>
              </w:rPr>
              <w:t>hemo.</w:t>
            </w:r>
            <w:r w:rsidR="00854423">
              <w:rPr>
                <w:sz w:val="22"/>
                <w:szCs w:val="22"/>
              </w:rPr>
              <w:t xml:space="preserve"> </w:t>
            </w:r>
            <w:r w:rsidR="003B2D00">
              <w:rPr>
                <w:sz w:val="22"/>
                <w:szCs w:val="22"/>
                <w:lang w:val="de-DE"/>
              </w:rPr>
              <w:t>Zamawiający</w:t>
            </w:r>
            <w:r w:rsidR="00854423">
              <w:rPr>
                <w:sz w:val="22"/>
                <w:szCs w:val="22"/>
                <w:lang w:val="de-DE"/>
              </w:rPr>
              <w:t xml:space="preserve"> </w:t>
            </w:r>
            <w:r w:rsidR="003B2D00">
              <w:rPr>
                <w:sz w:val="22"/>
                <w:szCs w:val="22"/>
                <w:lang w:val="de-DE"/>
              </w:rPr>
              <w:t>modyfikuje</w:t>
            </w:r>
            <w:r w:rsidR="00854423">
              <w:rPr>
                <w:sz w:val="22"/>
                <w:szCs w:val="22"/>
                <w:lang w:val="de-DE"/>
              </w:rPr>
              <w:t xml:space="preserve"> </w:t>
            </w:r>
            <w:r w:rsidR="003B2D00">
              <w:rPr>
                <w:sz w:val="22"/>
                <w:szCs w:val="22"/>
                <w:lang w:val="de-DE"/>
              </w:rPr>
              <w:t xml:space="preserve">w tym zakresie załącznik nr 2 do SWZ, tj. Formularz asortymentowo - cenowy, który przesyła zainteresowanym Wykonawcom oraz zamieszcza na stronie internetowej Zamawiającego </w:t>
            </w:r>
            <w:r w:rsidR="003B2D00">
              <w:rPr>
                <w:bCs/>
                <w:sz w:val="22"/>
                <w:szCs w:val="22"/>
                <w:lang w:val="de-DE"/>
              </w:rPr>
              <w:t>oraz na Platformie on-line.</w:t>
            </w:r>
          </w:p>
          <w:p w14:paraId="552930A3" w14:textId="283BCB10" w:rsidR="00F97F6D" w:rsidRDefault="00F97F6D" w:rsidP="001A4C9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33A81C6A" w14:textId="38759DCF" w:rsidR="00F97F6D" w:rsidRPr="00F97F6D" w:rsidRDefault="00F97F6D" w:rsidP="00F97F6D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F97F6D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4</w:t>
            </w:r>
          </w:p>
          <w:p w14:paraId="2BBA23F8" w14:textId="3CE9EDE6" w:rsidR="007C1B37" w:rsidRPr="00F97F6D" w:rsidRDefault="007C1B37" w:rsidP="001A4C9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97F6D">
              <w:rPr>
                <w:sz w:val="22"/>
                <w:szCs w:val="22"/>
              </w:rPr>
              <w:t>dot. SWZ, pkt 4, ppkt 4.3, zadanie nr 3 oraz pkt 9, ppkt 9.2, ust. 1, l.pl 1, zadanie nr 3</w:t>
            </w:r>
          </w:p>
          <w:p w14:paraId="142D1E13" w14:textId="1ADE1643" w:rsidR="007C1B37" w:rsidRDefault="007C1B37" w:rsidP="001A4C9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97F6D">
              <w:rPr>
                <w:sz w:val="22"/>
                <w:szCs w:val="22"/>
              </w:rPr>
              <w:t>Czy Zamawiający pod pojęciem „książeczki z aktualnym wpisem uprawniającym” rozumie konieczność posiadania aktualnego zaświadczenia SEP E ?</w:t>
            </w:r>
          </w:p>
          <w:p w14:paraId="021E2697" w14:textId="63072619" w:rsidR="00F97F6D" w:rsidRPr="003B2D00" w:rsidRDefault="00F97F6D" w:rsidP="00F97F6D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F97F6D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3B2D00">
              <w:rPr>
                <w:sz w:val="22"/>
                <w:szCs w:val="22"/>
              </w:rPr>
              <w:t xml:space="preserve"> Tak.</w:t>
            </w:r>
          </w:p>
          <w:p w14:paraId="5508D298" w14:textId="4E83EB48" w:rsidR="00F97F6D" w:rsidRDefault="00F97F6D" w:rsidP="001A4C9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72AB363F" w14:textId="46265E2A" w:rsidR="00F97F6D" w:rsidRPr="00F97F6D" w:rsidRDefault="00F97F6D" w:rsidP="00F97F6D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F97F6D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5</w:t>
            </w:r>
          </w:p>
          <w:p w14:paraId="492F8CFC" w14:textId="244D687F" w:rsidR="007C1B37" w:rsidRPr="00F97F6D" w:rsidRDefault="007C1B37" w:rsidP="001A4C9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97F6D">
              <w:rPr>
                <w:sz w:val="22"/>
                <w:szCs w:val="22"/>
              </w:rPr>
              <w:t>dot. SWZ, pkt 9, ppkt 9.2, ust. 1, l.pl 1, zadanie nr 3</w:t>
            </w:r>
          </w:p>
          <w:p w14:paraId="4C295A27" w14:textId="556F303D" w:rsidR="007C1B37" w:rsidRDefault="007C1B37" w:rsidP="001A4C9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97F6D">
              <w:rPr>
                <w:sz w:val="22"/>
                <w:szCs w:val="22"/>
              </w:rPr>
              <w:t>Prosimy o potwierdzenie że Zamawiający wymaga również, aby przedmiotowe zamówienie wykonały osoby posiadające aktualne szkolenia, wystawione przez producenta aparatu lub jego autoryzowana podmiot, (dotyczy zadania nr 3).</w:t>
            </w:r>
          </w:p>
          <w:p w14:paraId="59BB2660" w14:textId="1FF3E5CE" w:rsidR="00F97F6D" w:rsidRPr="003B2D00" w:rsidRDefault="00F97F6D" w:rsidP="00F97F6D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F97F6D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3B2D00">
              <w:rPr>
                <w:sz w:val="22"/>
                <w:szCs w:val="22"/>
              </w:rPr>
              <w:t xml:space="preserve"> Zgodnie z SWZ.</w:t>
            </w:r>
          </w:p>
          <w:p w14:paraId="259A8676" w14:textId="3425367C" w:rsidR="00F97F6D" w:rsidRDefault="00F97F6D" w:rsidP="001A4C9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50D742C7" w14:textId="4FC14A02" w:rsidR="00F97F6D" w:rsidRPr="00F97F6D" w:rsidRDefault="00F97F6D" w:rsidP="00F97F6D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F97F6D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6</w:t>
            </w:r>
          </w:p>
          <w:p w14:paraId="32BFE04B" w14:textId="6AC3DCEF" w:rsidR="007C1B37" w:rsidRPr="00F97F6D" w:rsidRDefault="007C1B37" w:rsidP="001A4C9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97F6D">
              <w:rPr>
                <w:sz w:val="22"/>
                <w:szCs w:val="22"/>
              </w:rPr>
              <w:t>dot. SWZ, pkt 9, ppkt 9.2, ust. 1, l.pl 1, zadanie nr 3</w:t>
            </w:r>
          </w:p>
          <w:p w14:paraId="5DCC89FD" w14:textId="010FC533" w:rsidR="007C1B37" w:rsidRDefault="007C1B37" w:rsidP="001A4C9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97F6D">
              <w:rPr>
                <w:sz w:val="22"/>
                <w:szCs w:val="22"/>
              </w:rPr>
              <w:t xml:space="preserve">Z uwagi na to, że do wykonania pełnych procedur przeglądowych/serwisowych wymaga się użycia kodów serwisowych dedykowanych do danego modelu aparatu prosimy o potwierdzenie, </w:t>
            </w:r>
            <w:r w:rsidR="001325E0">
              <w:rPr>
                <w:sz w:val="22"/>
                <w:szCs w:val="22"/>
              </w:rPr>
              <w:br/>
            </w:r>
            <w:r w:rsidRPr="00F97F6D">
              <w:rPr>
                <w:sz w:val="22"/>
                <w:szCs w:val="22"/>
              </w:rPr>
              <w:t>że Zamawiający dla zadania nr 3 będzie wymagał przedstawienia przez Wykonawcę podpisanej umowy licencyjnej/dokumentu potwierdzającego legalność nabycia kodów serwisowych i ich używania.</w:t>
            </w:r>
          </w:p>
          <w:p w14:paraId="1553EBF5" w14:textId="0DBE58F0" w:rsidR="00F97F6D" w:rsidRDefault="00F97F6D" w:rsidP="00F97F6D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F97F6D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3B2D00">
              <w:rPr>
                <w:sz w:val="22"/>
                <w:szCs w:val="22"/>
              </w:rPr>
              <w:t xml:space="preserve"> Zgodnie z SWZ.</w:t>
            </w:r>
          </w:p>
          <w:p w14:paraId="5A669DCB" w14:textId="77777777" w:rsidR="002405E3" w:rsidRPr="003B2D00" w:rsidRDefault="002405E3" w:rsidP="00F97F6D">
            <w:pPr>
              <w:spacing w:after="40"/>
              <w:ind w:left="30" w:right="-72"/>
              <w:rPr>
                <w:sz w:val="22"/>
                <w:szCs w:val="22"/>
              </w:rPr>
            </w:pPr>
          </w:p>
          <w:p w14:paraId="5AF9ADCD" w14:textId="69C4A1ED" w:rsidR="00F97F6D" w:rsidRPr="00F97F6D" w:rsidRDefault="00F97F6D" w:rsidP="00F97F6D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F97F6D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7</w:t>
            </w:r>
          </w:p>
          <w:p w14:paraId="4AEB90CE" w14:textId="2DC04DD6" w:rsidR="007C1B37" w:rsidRPr="00F97F6D" w:rsidRDefault="007C1B37" w:rsidP="001A4C9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97F6D">
              <w:rPr>
                <w:sz w:val="22"/>
                <w:szCs w:val="22"/>
              </w:rPr>
              <w:t>dot. SWZ, pkt 9, ppkt 9.2, ust. 1, l.pl 1, zadanie nr 3</w:t>
            </w:r>
          </w:p>
          <w:p w14:paraId="5792E284" w14:textId="0A8309BC" w:rsidR="007C1B37" w:rsidRDefault="007C1B37" w:rsidP="001A4C9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97F6D">
              <w:rPr>
                <w:sz w:val="22"/>
                <w:szCs w:val="22"/>
              </w:rPr>
              <w:t>Prosimy o potwierdzenie, ze w celu potwierdzenia posiadania umiejętności i narzędzi do wykonania serwisu zgodnie z zaleceniami producenta, z przepisami prawa i zachowaniem najwyższej staranności redukując do minimum zagrożenie wystąpienia incydentu medycznego Zamawiający będzie wymagał: poświadczenia o posiadaniu legalnego dostępu do oprogramowania serwisowego i aktualnych instrukcji przeglądowych.</w:t>
            </w:r>
          </w:p>
          <w:p w14:paraId="4F8FD52B" w14:textId="4DB93069" w:rsidR="00F97F6D" w:rsidRPr="002405E3" w:rsidRDefault="00F97F6D" w:rsidP="00F97F6D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F97F6D">
              <w:rPr>
                <w:b/>
                <w:bCs/>
                <w:sz w:val="22"/>
                <w:szCs w:val="22"/>
              </w:rPr>
              <w:lastRenderedPageBreak/>
              <w:t>Stanowisko (wyjaśnienie) Zamawiającego:</w:t>
            </w:r>
            <w:r w:rsidR="002405E3">
              <w:rPr>
                <w:sz w:val="22"/>
                <w:szCs w:val="22"/>
              </w:rPr>
              <w:t xml:space="preserve"> Zgodnie z SWZ.</w:t>
            </w:r>
          </w:p>
          <w:p w14:paraId="601920BA" w14:textId="3F095896" w:rsidR="00F97F6D" w:rsidRDefault="00F97F6D" w:rsidP="001A4C9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407EB885" w14:textId="0059C925" w:rsidR="00F97F6D" w:rsidRPr="00F97F6D" w:rsidRDefault="00F97F6D" w:rsidP="00F97F6D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F97F6D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8</w:t>
            </w:r>
          </w:p>
          <w:p w14:paraId="27788949" w14:textId="54830E13" w:rsidR="007C1B37" w:rsidRPr="00F97F6D" w:rsidRDefault="007C1B37" w:rsidP="001A4C9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97F6D">
              <w:rPr>
                <w:sz w:val="22"/>
                <w:szCs w:val="22"/>
              </w:rPr>
              <w:t>dot. Załącznika nr 6 do SWZ, Projekt umowy, §3, ust. 1, pkt 7, Zadanie nr 3</w:t>
            </w:r>
          </w:p>
          <w:p w14:paraId="020EB220" w14:textId="550CDEBD" w:rsidR="007C1B37" w:rsidRPr="00F97F6D" w:rsidRDefault="007C1B37" w:rsidP="001A4C9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97F6D">
              <w:rPr>
                <w:sz w:val="22"/>
                <w:szCs w:val="22"/>
              </w:rPr>
              <w:t xml:space="preserve">Czy na potwierdzenie wymogów, Zamawiający będzie wymagał dowodów w formie: umowy licencyjnej/dokumentu potwierdzającego legalność nabycia kodów serwisowych i ich używania, </w:t>
            </w:r>
            <w:r w:rsidR="001325E0">
              <w:rPr>
                <w:sz w:val="22"/>
                <w:szCs w:val="22"/>
              </w:rPr>
              <w:br/>
            </w:r>
            <w:r w:rsidRPr="00F97F6D">
              <w:rPr>
                <w:sz w:val="22"/>
                <w:szCs w:val="22"/>
              </w:rPr>
              <w:t xml:space="preserve">a na dzień badania ofert, oświadczenie o dysponowaniu </w:t>
            </w:r>
            <w:proofErr w:type="spellStart"/>
            <w:r w:rsidRPr="00F97F6D">
              <w:rPr>
                <w:sz w:val="22"/>
                <w:szCs w:val="22"/>
              </w:rPr>
              <w:t>w.w</w:t>
            </w:r>
            <w:proofErr w:type="spellEnd"/>
            <w:r w:rsidRPr="00F97F6D">
              <w:rPr>
                <w:sz w:val="22"/>
                <w:szCs w:val="22"/>
              </w:rPr>
              <w:t xml:space="preserve"> dokumentami na dzień zawarcia przedmiotowej umowy?</w:t>
            </w:r>
          </w:p>
          <w:p w14:paraId="5E14512D" w14:textId="57A10275" w:rsidR="00F97F6D" w:rsidRPr="002405E3" w:rsidRDefault="00F97F6D" w:rsidP="00F97F6D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F97F6D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2405E3">
              <w:rPr>
                <w:sz w:val="22"/>
                <w:szCs w:val="22"/>
              </w:rPr>
              <w:t xml:space="preserve"> Zgodnie z SWZ.</w:t>
            </w:r>
          </w:p>
          <w:p w14:paraId="341F7BDE" w14:textId="77777777" w:rsidR="00F97F6D" w:rsidRDefault="00F97F6D" w:rsidP="001A4C9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7EB3EA87" w14:textId="2E77EE12" w:rsidR="00F97F6D" w:rsidRPr="00F97F6D" w:rsidRDefault="00F97F6D" w:rsidP="00F97F6D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F97F6D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9</w:t>
            </w:r>
          </w:p>
          <w:p w14:paraId="4D7EC486" w14:textId="56E822A3" w:rsidR="007C1B37" w:rsidRPr="00F97F6D" w:rsidRDefault="007C1B37" w:rsidP="001A4C9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97F6D">
              <w:rPr>
                <w:sz w:val="22"/>
                <w:szCs w:val="22"/>
              </w:rPr>
              <w:t>dot. Załącznika nr 6 do SWZ, Projekt umowy, §3, ust. 1, pkt 7, Zadanie nr 3</w:t>
            </w:r>
          </w:p>
          <w:p w14:paraId="5423BF2F" w14:textId="69C9CEC0" w:rsidR="007C1B37" w:rsidRPr="00F97F6D" w:rsidRDefault="007C1B37" w:rsidP="001A4C9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97F6D">
              <w:rPr>
                <w:sz w:val="22"/>
                <w:szCs w:val="22"/>
              </w:rPr>
              <w:t xml:space="preserve">Czy na potwierdzenie wymogów, Zamawiający będzie wymagał dowodów w formie: certyfikatów </w:t>
            </w:r>
            <w:r w:rsidR="001325E0">
              <w:rPr>
                <w:sz w:val="22"/>
                <w:szCs w:val="22"/>
              </w:rPr>
              <w:br/>
            </w:r>
            <w:r w:rsidRPr="00F97F6D">
              <w:rPr>
                <w:sz w:val="22"/>
                <w:szCs w:val="22"/>
              </w:rPr>
              <w:t xml:space="preserve">dla inżynierów wystawionych przez producenta lub jego autoryzowaną jednostkę, potwierdzających wiedzę i doświadczenie zgodnie z wymogami i zaleceniami producenta, a na dzień badania ofert, oświadczenie o dysponowaniu </w:t>
            </w:r>
            <w:proofErr w:type="spellStart"/>
            <w:r w:rsidRPr="00F97F6D">
              <w:rPr>
                <w:sz w:val="22"/>
                <w:szCs w:val="22"/>
              </w:rPr>
              <w:t>w.w</w:t>
            </w:r>
            <w:proofErr w:type="spellEnd"/>
            <w:r w:rsidRPr="00F97F6D">
              <w:rPr>
                <w:sz w:val="22"/>
                <w:szCs w:val="22"/>
              </w:rPr>
              <w:t xml:space="preserve"> dokumentami na dzień zawarcia przedmiotowej umowy?</w:t>
            </w:r>
          </w:p>
          <w:p w14:paraId="4C7B093B" w14:textId="11F4E858" w:rsidR="00F97F6D" w:rsidRPr="002405E3" w:rsidRDefault="00F97F6D" w:rsidP="00F97F6D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F97F6D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2405E3">
              <w:rPr>
                <w:sz w:val="22"/>
                <w:szCs w:val="22"/>
              </w:rPr>
              <w:t xml:space="preserve"> Zgodnie z SWZ.</w:t>
            </w:r>
          </w:p>
          <w:p w14:paraId="4948B322" w14:textId="77777777" w:rsidR="00F97F6D" w:rsidRDefault="00F97F6D" w:rsidP="001A4C9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0FEF2CF0" w14:textId="7FB8C758" w:rsidR="00F97F6D" w:rsidRPr="00F97F6D" w:rsidRDefault="00F97F6D" w:rsidP="00F97F6D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F97F6D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10</w:t>
            </w:r>
          </w:p>
          <w:p w14:paraId="3B24CDC3" w14:textId="7B823C00" w:rsidR="007C1B37" w:rsidRPr="00F97F6D" w:rsidRDefault="007C1B37" w:rsidP="001A4C9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97F6D">
              <w:rPr>
                <w:sz w:val="22"/>
                <w:szCs w:val="22"/>
              </w:rPr>
              <w:t>dot. Załącznika nr 6 do SWZ, Projekt umowy, §4, ust. 6, Zadanie nr 3</w:t>
            </w:r>
          </w:p>
          <w:p w14:paraId="4775F714" w14:textId="77777777" w:rsidR="007C1B37" w:rsidRPr="00F97F6D" w:rsidRDefault="007C1B37" w:rsidP="001A4C9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97F6D">
              <w:rPr>
                <w:sz w:val="22"/>
                <w:szCs w:val="22"/>
              </w:rPr>
              <w:t>Czy Zamawiający potwierdza, że przez dni robocze Zamawiający rozumie dni od poniedziałku do piątku z wyłączeniem dni ustawowo wolnych od pracy?</w:t>
            </w:r>
          </w:p>
          <w:p w14:paraId="4496130B" w14:textId="52C9DEDC" w:rsidR="00854423" w:rsidRDefault="00F97F6D" w:rsidP="00854423">
            <w:pPr>
              <w:spacing w:after="40"/>
              <w:ind w:left="30" w:right="-72"/>
              <w:jc w:val="both"/>
              <w:rPr>
                <w:bCs/>
                <w:sz w:val="22"/>
                <w:szCs w:val="22"/>
                <w:lang w:val="de-DE"/>
              </w:rPr>
            </w:pPr>
            <w:r w:rsidRPr="00F97F6D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2405E3">
              <w:rPr>
                <w:sz w:val="22"/>
                <w:szCs w:val="22"/>
              </w:rPr>
              <w:t xml:space="preserve"> Tak, Zamawiający potwierdza.</w:t>
            </w:r>
            <w:r w:rsidR="00854423">
              <w:rPr>
                <w:sz w:val="22"/>
                <w:szCs w:val="22"/>
              </w:rPr>
              <w:t xml:space="preserve"> </w:t>
            </w:r>
            <w:r w:rsidR="00854423">
              <w:rPr>
                <w:sz w:val="22"/>
                <w:szCs w:val="22"/>
                <w:lang w:val="de-DE"/>
              </w:rPr>
              <w:t xml:space="preserve">Zamawiający modyfikuje w tym zakresie załącznik nr 6 do SWZ, tj. Wzór umowy, który przesyła zainteresowanym Wykonawcom oraz zamieszcza na stronie internetowej Zamawiającego </w:t>
            </w:r>
            <w:r w:rsidR="00854423">
              <w:rPr>
                <w:bCs/>
                <w:sz w:val="22"/>
                <w:szCs w:val="22"/>
                <w:lang w:val="de-DE"/>
              </w:rPr>
              <w:t>oraz na Platformie on-line.</w:t>
            </w:r>
          </w:p>
          <w:p w14:paraId="25778540" w14:textId="0EFF7ED1" w:rsidR="004A251E" w:rsidRDefault="004A251E" w:rsidP="00854423">
            <w:pPr>
              <w:spacing w:after="40"/>
              <w:ind w:left="30" w:right="-72"/>
              <w:jc w:val="both"/>
              <w:rPr>
                <w:bCs/>
                <w:sz w:val="22"/>
                <w:szCs w:val="22"/>
                <w:lang w:val="de-DE"/>
              </w:rPr>
            </w:pPr>
          </w:p>
          <w:p w14:paraId="7AB0D943" w14:textId="77777777" w:rsidR="004A251E" w:rsidRDefault="004A251E" w:rsidP="00854423">
            <w:pPr>
              <w:spacing w:after="40"/>
              <w:ind w:left="30" w:right="-72"/>
              <w:jc w:val="both"/>
              <w:rPr>
                <w:bCs/>
                <w:sz w:val="22"/>
                <w:szCs w:val="22"/>
                <w:lang w:val="de-DE"/>
              </w:rPr>
            </w:pPr>
          </w:p>
          <w:p w14:paraId="398D6275" w14:textId="77777777" w:rsidR="004A251E" w:rsidRDefault="004A251E" w:rsidP="004A251E">
            <w:pPr>
              <w:pStyle w:val="Tekstpodstawowywcity3"/>
              <w:spacing w:before="120" w:after="120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Termin składania i otwarcia ofert pozostaje ulega zmianie zgodnie z ogłoszeniem o zmianie zamówienia (nr 1) nr 2022/BZP 00410845/01 z dnia 26.10.2022 r.</w:t>
            </w:r>
          </w:p>
          <w:p w14:paraId="0006F3F5" w14:textId="77777777" w:rsidR="004A251E" w:rsidRDefault="004A251E" w:rsidP="004A251E">
            <w:pPr>
              <w:pStyle w:val="Tekstpodstawowywcity3"/>
              <w:ind w:firstLine="0"/>
              <w:rPr>
                <w:b/>
                <w:sz w:val="22"/>
                <w:szCs w:val="22"/>
                <w:u w:val="single"/>
              </w:rPr>
            </w:pPr>
          </w:p>
          <w:p w14:paraId="25C99C21" w14:textId="77777777" w:rsidR="004A251E" w:rsidRDefault="004A251E" w:rsidP="004A251E">
            <w:pPr>
              <w:pStyle w:val="Tekstpodstawowywcity3"/>
              <w:ind w:firstLine="0"/>
              <w:rPr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  <w:u w:val="single"/>
              </w:rPr>
              <w:t>Zamawiający informuje, iż złożenie wraz z ofertą wzoru umowy sprzed modyfikacji z dnia 26.10.2022 r. poczyni u Zamawiającego obowiązek zastosowania wobec Wykonawcy art. 223 ust. 2 pkt. 3 Ustawy.</w:t>
            </w:r>
          </w:p>
          <w:p w14:paraId="42775237" w14:textId="77777777" w:rsidR="004A251E" w:rsidRDefault="004A251E" w:rsidP="004A251E">
            <w:pPr>
              <w:rPr>
                <w:sz w:val="22"/>
                <w:szCs w:val="22"/>
              </w:rPr>
            </w:pPr>
          </w:p>
          <w:p w14:paraId="7699E03E" w14:textId="77777777" w:rsidR="004A251E" w:rsidRDefault="004A251E" w:rsidP="004A251E"/>
          <w:p w14:paraId="083CA9AE" w14:textId="0F828B4C" w:rsidR="004A251E" w:rsidRDefault="004A251E" w:rsidP="004A251E">
            <w:pPr>
              <w:pStyle w:val="Tekstpodstawowywcity3"/>
              <w:ind w:firstLine="0"/>
              <w:rPr>
                <w:b/>
                <w:sz w:val="22"/>
                <w:szCs w:val="22"/>
                <w:u w:val="single"/>
              </w:rPr>
            </w:pPr>
            <w:r>
              <w:rPr>
                <w:b/>
                <w:sz w:val="22"/>
                <w:szCs w:val="22"/>
                <w:u w:val="single"/>
              </w:rPr>
              <w:t>Zamawiający informuje, iż złożenie wraz z ofertą formularza asortymentowo - cenowego sprzed modyfikacji z dnia 26.10.2022 r. poczyni u Zamawiającego obowiązek zastosowania wobec Wykonawcy art. 226 ust.1 pkt. 5 Ustawy.</w:t>
            </w:r>
          </w:p>
          <w:p w14:paraId="42BD84F7" w14:textId="77777777" w:rsidR="004A251E" w:rsidRDefault="004A251E" w:rsidP="004A251E">
            <w:pPr>
              <w:spacing w:line="360" w:lineRule="auto"/>
              <w:ind w:left="3117" w:firstLine="423"/>
              <w:jc w:val="center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Zamawiający</w:t>
            </w:r>
          </w:p>
          <w:p w14:paraId="7BA2E0ED" w14:textId="77777777" w:rsidR="004A251E" w:rsidRDefault="004A251E" w:rsidP="004A251E">
            <w:pPr>
              <w:ind w:firstLine="425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                                       /-/ Dyrektor Szpitala Wojewódzkiego </w:t>
            </w:r>
          </w:p>
          <w:p w14:paraId="329BE533" w14:textId="77777777" w:rsidR="004A251E" w:rsidRDefault="004A251E" w:rsidP="004A251E">
            <w:pPr>
              <w:ind w:firstLine="425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                                     w Poznaniu</w:t>
            </w:r>
          </w:p>
          <w:p w14:paraId="66C584D6" w14:textId="2331D488" w:rsidR="007C1B37" w:rsidRPr="00F97F6D" w:rsidRDefault="004A251E" w:rsidP="004A251E">
            <w:pPr>
              <w:ind w:firstLine="425"/>
              <w:jc w:val="center"/>
              <w:rPr>
                <w:sz w:val="22"/>
                <w:szCs w:val="22"/>
                <w:highlight w:val="darkGray"/>
              </w:rPr>
            </w:pPr>
            <w:r>
              <w:rPr>
                <w:sz w:val="22"/>
                <w:szCs w:val="22"/>
              </w:rPr>
              <w:t xml:space="preserve">                                                             Piotr Nowicki</w:t>
            </w:r>
          </w:p>
        </w:tc>
      </w:tr>
    </w:tbl>
    <w:p w14:paraId="267626E2" w14:textId="77777777" w:rsidR="00BE7BFD" w:rsidRPr="00F97F6D" w:rsidRDefault="00BE7BFD" w:rsidP="00520165">
      <w:pPr>
        <w:jc w:val="both"/>
        <w:rPr>
          <w:sz w:val="22"/>
          <w:szCs w:val="22"/>
        </w:rPr>
      </w:pPr>
    </w:p>
    <w:sectPr w:rsidR="00BE7BFD" w:rsidRPr="00F97F6D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8AA22D" w14:textId="77777777" w:rsidR="00096BF5" w:rsidRDefault="00096BF5">
      <w:r>
        <w:separator/>
      </w:r>
    </w:p>
  </w:endnote>
  <w:endnote w:type="continuationSeparator" w:id="0">
    <w:p w14:paraId="3BA8BEF5" w14:textId="77777777" w:rsidR="00096BF5" w:rsidRDefault="00096B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5FD500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37B5D16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2282B8" w14:textId="6BAC4DA3" w:rsidR="006D4AB3" w:rsidRDefault="00F97F6D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E259C94" wp14:editId="325B17C9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B566351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JBe2DfcAAAACAEAAA8AAABkcnMvZG93bnJldi54bWxMj8FO&#10;wzAQRO9I/IO1SFyq1m4r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kF7YN9wAAAAIAQAADwAAAAAAAAAAAAAAAAAKBAAAZHJzL2Rvd25yZXYu&#10;eG1sUEsFBgAAAAAEAAQA8wAAABMFAAAAAA==&#10;"/>
          </w:pict>
        </mc:Fallback>
      </mc:AlternateContent>
    </w:r>
  </w:p>
  <w:p w14:paraId="23FD8677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56CDCA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221BA04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2E9FA0E" w14:textId="77777777" w:rsidR="006D4AB3" w:rsidRDefault="006D4AB3">
    <w:pPr>
      <w:pStyle w:val="Stopka"/>
      <w:tabs>
        <w:tab w:val="clear" w:pos="4536"/>
        <w:tab w:val="left" w:pos="6237"/>
      </w:tabs>
    </w:pPr>
  </w:p>
  <w:p w14:paraId="052AB352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0E4761" w14:textId="77777777" w:rsidR="00096BF5" w:rsidRDefault="00096BF5">
      <w:r>
        <w:separator/>
      </w:r>
    </w:p>
  </w:footnote>
  <w:footnote w:type="continuationSeparator" w:id="0">
    <w:p w14:paraId="3E21723F" w14:textId="77777777" w:rsidR="00096BF5" w:rsidRDefault="00096B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73C7BB" w14:textId="77777777" w:rsidR="007C1B37" w:rsidRDefault="007C1B3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5A71D7" w14:textId="77777777" w:rsidR="007C1B37" w:rsidRDefault="007C1B3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8C94E0" w14:textId="77777777" w:rsidR="007C1B37" w:rsidRDefault="007C1B3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709304410">
    <w:abstractNumId w:val="3"/>
  </w:num>
  <w:num w:numId="2" w16cid:durableId="1412460626">
    <w:abstractNumId w:val="6"/>
  </w:num>
  <w:num w:numId="3" w16cid:durableId="1449206196">
    <w:abstractNumId w:val="2"/>
  </w:num>
  <w:num w:numId="4" w16cid:durableId="1103845557">
    <w:abstractNumId w:val="5"/>
  </w:num>
  <w:num w:numId="5" w16cid:durableId="1648587771">
    <w:abstractNumId w:val="0"/>
  </w:num>
  <w:num w:numId="6" w16cid:durableId="794562396">
    <w:abstractNumId w:val="1"/>
  </w:num>
  <w:num w:numId="7" w16cid:durableId="156463365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375E"/>
    <w:rsid w:val="00031374"/>
    <w:rsid w:val="00096BF5"/>
    <w:rsid w:val="000A1097"/>
    <w:rsid w:val="000E2A8F"/>
    <w:rsid w:val="0012774F"/>
    <w:rsid w:val="001325E0"/>
    <w:rsid w:val="00144B7A"/>
    <w:rsid w:val="00180C6E"/>
    <w:rsid w:val="001C6525"/>
    <w:rsid w:val="002405E3"/>
    <w:rsid w:val="0029606A"/>
    <w:rsid w:val="002E672D"/>
    <w:rsid w:val="002E674F"/>
    <w:rsid w:val="003B2D00"/>
    <w:rsid w:val="004848F3"/>
    <w:rsid w:val="004A251E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C1B37"/>
    <w:rsid w:val="007D7198"/>
    <w:rsid w:val="00854423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375E"/>
    <w:rsid w:val="00E2789F"/>
    <w:rsid w:val="00E72428"/>
    <w:rsid w:val="00E74BC3"/>
    <w:rsid w:val="00E935D6"/>
    <w:rsid w:val="00EA14B3"/>
    <w:rsid w:val="00EA416E"/>
    <w:rsid w:val="00ED1809"/>
    <w:rsid w:val="00F97F6D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EC8E567"/>
  <w15:chartTrackingRefBased/>
  <w15:docId w15:val="{7BECB21D-5E0A-492F-8A09-77E274FEE1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4A251E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42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3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978</Words>
  <Characters>6249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7213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Małgorzata Watral-Duńska</dc:creator>
  <cp:keywords/>
  <cp:lastModifiedBy>Szpital Wojewódzki w Poznaniu</cp:lastModifiedBy>
  <cp:revision>2</cp:revision>
  <cp:lastPrinted>2001-02-10T14:28:00Z</cp:lastPrinted>
  <dcterms:created xsi:type="dcterms:W3CDTF">2022-10-26T11:06:00Z</dcterms:created>
  <dcterms:modified xsi:type="dcterms:W3CDTF">2022-10-26T11:06:00Z</dcterms:modified>
</cp:coreProperties>
</file>