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6F4862F3" w:rsidR="00281DC6" w:rsidRPr="003C4EEF" w:rsidRDefault="003C4EEF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26.10.2022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E03C8A8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1239AE">
        <w:rPr>
          <w:b/>
          <w:sz w:val="22"/>
          <w:szCs w:val="22"/>
        </w:rPr>
        <w:t>sprzętu medycznego dla Filii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7D2F841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9284697"/>
      <w:bookmarkStart w:id="5" w:name="_Hlk67910880"/>
      <w:r w:rsidR="001239AE">
        <w:rPr>
          <w:bCs/>
          <w:sz w:val="22"/>
          <w:u w:val="single"/>
          <w:lang w:val="en-US"/>
        </w:rPr>
        <w:t>Echokardiografy</w:t>
      </w:r>
      <w:r w:rsidR="00942685" w:rsidRPr="00F67712">
        <w:rPr>
          <w:bCs/>
          <w:sz w:val="22"/>
          <w:u w:val="single"/>
          <w:lang w:val="en-US"/>
        </w:rPr>
        <w:t xml:space="preserve"> </w:t>
      </w:r>
      <w:bookmarkEnd w:id="4"/>
    </w:p>
    <w:bookmarkEnd w:id="5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10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E5840A4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</w:t>
      </w:r>
      <w:r w:rsidR="001239AE">
        <w:t>2</w:t>
      </w:r>
      <w:r>
        <w:t xml:space="preserve"> miesięcy, 1</w:t>
      </w:r>
      <w:r w:rsidR="001239AE">
        <w:t>3</w:t>
      </w:r>
      <w:r>
        <w:t xml:space="preserve"> miesięcy</w:t>
      </w:r>
      <w:r w:rsidR="00E67A95">
        <w:t xml:space="preserve"> i więcej</w:t>
      </w:r>
      <w:r>
        <w:t>) od daty podpisania protokołu odbioru</w:t>
      </w:r>
    </w:p>
    <w:p w14:paraId="54BD7636" w14:textId="7D4FAF69" w:rsidR="00D200D8" w:rsidRDefault="00D200D8" w:rsidP="00D200D8">
      <w:pPr>
        <w:jc w:val="both"/>
      </w:pPr>
      <w:bookmarkStart w:id="7" w:name="_Hlk116898212"/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1239AE">
        <w:t xml:space="preserve">do </w:t>
      </w:r>
      <w:r>
        <w:t xml:space="preserve">24 h lub </w:t>
      </w:r>
      <w:r w:rsidR="001239AE">
        <w:t>25-</w:t>
      </w:r>
      <w:r>
        <w:t>48 h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8" w:name="_Hlk51753816"/>
      <w:bookmarkStart w:id="9" w:name="_Hlk50105795"/>
      <w:bookmarkEnd w:id="3"/>
      <w:bookmarkEnd w:id="7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E0CED55" w14:textId="2D4788FA" w:rsidR="001239AE" w:rsidRPr="00F67712" w:rsidRDefault="001239AE" w:rsidP="001239A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10" w:name="_Hlk117672473"/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Respiratory</w:t>
      </w:r>
      <w:r w:rsidRPr="00F67712">
        <w:rPr>
          <w:bCs/>
          <w:sz w:val="22"/>
          <w:u w:val="single"/>
          <w:lang w:val="en-US"/>
        </w:rPr>
        <w:t xml:space="preserve"> </w:t>
      </w:r>
    </w:p>
    <w:p w14:paraId="70F98F0C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0F1BB68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44AF4033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23EBFF1" w14:textId="77777777" w:rsidR="001239AE" w:rsidRPr="00467243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C564B1C" w14:textId="77777777" w:rsidR="001239AE" w:rsidRDefault="001239AE" w:rsidP="001239AE">
      <w:pPr>
        <w:jc w:val="both"/>
      </w:pPr>
      <w:r>
        <w:t xml:space="preserve">w tym: </w:t>
      </w:r>
    </w:p>
    <w:p w14:paraId="658C1A61" w14:textId="77777777" w:rsidR="001239AE" w:rsidRDefault="001239AE" w:rsidP="001239AE">
      <w:pPr>
        <w:numPr>
          <w:ilvl w:val="0"/>
          <w:numId w:val="8"/>
        </w:numPr>
      </w:pPr>
      <w:r>
        <w:t xml:space="preserve">Koszt jednego przeglądu </w:t>
      </w:r>
    </w:p>
    <w:p w14:paraId="4ADCF7B2" w14:textId="77777777" w:rsidR="001239AE" w:rsidRDefault="001239AE" w:rsidP="001239AE">
      <w:pPr>
        <w:ind w:left="1068"/>
      </w:pPr>
      <w:r>
        <w:t>Wartość netto:    ………. ….% VAT: ………..</w:t>
      </w:r>
    </w:p>
    <w:p w14:paraId="1A173631" w14:textId="77777777" w:rsidR="001239AE" w:rsidRDefault="001239AE" w:rsidP="001239AE">
      <w:pPr>
        <w:ind w:left="1068"/>
      </w:pPr>
      <w:r>
        <w:t>Wartość brutto: ………..</w:t>
      </w:r>
    </w:p>
    <w:p w14:paraId="0786B711" w14:textId="77777777" w:rsidR="001239AE" w:rsidRDefault="001239AE" w:rsidP="001239AE">
      <w:pPr>
        <w:ind w:left="1068"/>
      </w:pPr>
    </w:p>
    <w:p w14:paraId="5629C2AB" w14:textId="77777777" w:rsidR="001239AE" w:rsidRDefault="001239AE" w:rsidP="001239AE">
      <w:pPr>
        <w:numPr>
          <w:ilvl w:val="0"/>
          <w:numId w:val="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B1DFC81" w14:textId="77777777" w:rsidR="001239AE" w:rsidRPr="00C922E2" w:rsidRDefault="001239AE" w:rsidP="001239A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86CA74B" w14:textId="77777777" w:rsidR="001239AE" w:rsidRPr="00C922E2" w:rsidRDefault="001239AE" w:rsidP="001239AE">
      <w:pPr>
        <w:ind w:left="1134"/>
      </w:pPr>
      <w:r w:rsidRPr="00C922E2">
        <w:t>Wartość brutto: ………..</w:t>
      </w:r>
    </w:p>
    <w:p w14:paraId="2B5ADE8F" w14:textId="77777777" w:rsidR="001239AE" w:rsidRPr="008D24E8" w:rsidRDefault="001239AE" w:rsidP="001239AE">
      <w:pPr>
        <w:ind w:left="708"/>
        <w:rPr>
          <w:b/>
          <w:color w:val="FF0000"/>
        </w:rPr>
      </w:pPr>
    </w:p>
    <w:p w14:paraId="5818E685" w14:textId="77777777" w:rsidR="001239AE" w:rsidRPr="008D24E8" w:rsidRDefault="001239AE" w:rsidP="001239AE">
      <w:pPr>
        <w:rPr>
          <w:color w:val="FF0000"/>
          <w:sz w:val="20"/>
        </w:rPr>
      </w:pPr>
    </w:p>
    <w:p w14:paraId="4E505C99" w14:textId="77777777" w:rsidR="001239AE" w:rsidRDefault="001239AE" w:rsidP="001239A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BFD4314" w14:textId="77777777" w:rsidR="001239AE" w:rsidRPr="00CA2EB7" w:rsidRDefault="001239AE" w:rsidP="001239A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E034CE1" w14:textId="77777777" w:rsidR="001239AE" w:rsidRDefault="001239AE" w:rsidP="001239AE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więcej) od daty podpisania protokołu odbioru</w:t>
      </w:r>
    </w:p>
    <w:p w14:paraId="5922B3FA" w14:textId="77777777" w:rsidR="001239AE" w:rsidRDefault="001239AE" w:rsidP="001239AE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 lub 25-48 h</w:t>
      </w:r>
      <w:r w:rsidRPr="00B35DA3">
        <w:t>)</w:t>
      </w:r>
    </w:p>
    <w:bookmarkEnd w:id="10"/>
    <w:p w14:paraId="02FF6259" w14:textId="360E3EB3" w:rsidR="00B03F5C" w:rsidRDefault="00B03F5C" w:rsidP="00D200D8">
      <w:pPr>
        <w:jc w:val="both"/>
        <w:rPr>
          <w:u w:val="single"/>
        </w:rPr>
      </w:pPr>
    </w:p>
    <w:p w14:paraId="47737B51" w14:textId="0A2B1EC6" w:rsidR="001239AE" w:rsidRPr="00F67712" w:rsidRDefault="001239AE" w:rsidP="001239A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lastRenderedPageBreak/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Aparaty RTG firmy Siemens</w:t>
      </w:r>
      <w:r w:rsidRPr="00F67712">
        <w:rPr>
          <w:bCs/>
          <w:sz w:val="22"/>
          <w:u w:val="single"/>
          <w:lang w:val="en-US"/>
        </w:rPr>
        <w:t xml:space="preserve"> </w:t>
      </w:r>
    </w:p>
    <w:p w14:paraId="344E9CC1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6E07925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C9462E6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3A2DEF4" w14:textId="77777777" w:rsidR="001239AE" w:rsidRPr="00467243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A5028D5" w14:textId="77777777" w:rsidR="001239AE" w:rsidRDefault="001239AE" w:rsidP="001239AE">
      <w:pPr>
        <w:jc w:val="both"/>
      </w:pPr>
      <w:r>
        <w:t xml:space="preserve">w tym: </w:t>
      </w:r>
    </w:p>
    <w:p w14:paraId="603B4653" w14:textId="77777777" w:rsidR="001239AE" w:rsidRDefault="001239AE" w:rsidP="001239AE">
      <w:pPr>
        <w:numPr>
          <w:ilvl w:val="0"/>
          <w:numId w:val="9"/>
        </w:numPr>
      </w:pPr>
      <w:r>
        <w:t xml:space="preserve">Koszt jednego przeglądu </w:t>
      </w:r>
    </w:p>
    <w:p w14:paraId="5D05BAEA" w14:textId="77777777" w:rsidR="001239AE" w:rsidRDefault="001239AE" w:rsidP="001239AE">
      <w:pPr>
        <w:ind w:left="1068"/>
      </w:pPr>
      <w:r>
        <w:t>Wartość netto:    ………. ….% VAT: ………..</w:t>
      </w:r>
    </w:p>
    <w:p w14:paraId="3FE077E7" w14:textId="77777777" w:rsidR="001239AE" w:rsidRDefault="001239AE" w:rsidP="001239AE">
      <w:pPr>
        <w:ind w:left="1068"/>
      </w:pPr>
      <w:r>
        <w:t>Wartość brutto: ………..</w:t>
      </w:r>
    </w:p>
    <w:p w14:paraId="2164AB0B" w14:textId="77777777" w:rsidR="001239AE" w:rsidRDefault="001239AE" w:rsidP="001239AE">
      <w:pPr>
        <w:ind w:left="1068"/>
      </w:pPr>
    </w:p>
    <w:p w14:paraId="2E027B78" w14:textId="77777777" w:rsidR="001239AE" w:rsidRDefault="001239AE" w:rsidP="001239AE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0478675" w14:textId="77777777" w:rsidR="001239AE" w:rsidRPr="00C922E2" w:rsidRDefault="001239AE" w:rsidP="001239A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2FE0481" w14:textId="77777777" w:rsidR="001239AE" w:rsidRPr="00C922E2" w:rsidRDefault="001239AE" w:rsidP="001239AE">
      <w:pPr>
        <w:ind w:left="1134"/>
      </w:pPr>
      <w:r w:rsidRPr="00C922E2">
        <w:t>Wartość brutto: ………..</w:t>
      </w:r>
    </w:p>
    <w:p w14:paraId="25FFA613" w14:textId="77777777" w:rsidR="001239AE" w:rsidRPr="008D24E8" w:rsidRDefault="001239AE" w:rsidP="001239AE">
      <w:pPr>
        <w:ind w:left="708"/>
        <w:rPr>
          <w:b/>
          <w:color w:val="FF0000"/>
        </w:rPr>
      </w:pPr>
    </w:p>
    <w:p w14:paraId="5B92FF3E" w14:textId="77777777" w:rsidR="001239AE" w:rsidRPr="008D24E8" w:rsidRDefault="001239AE" w:rsidP="001239AE">
      <w:pPr>
        <w:rPr>
          <w:color w:val="FF0000"/>
          <w:sz w:val="20"/>
        </w:rPr>
      </w:pPr>
    </w:p>
    <w:p w14:paraId="3156CD48" w14:textId="77777777" w:rsidR="001239AE" w:rsidRDefault="001239AE" w:rsidP="001239A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A0E223D" w14:textId="77777777" w:rsidR="001239AE" w:rsidRPr="00CA2EB7" w:rsidRDefault="001239AE" w:rsidP="001239A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B446B42" w14:textId="77777777" w:rsidR="001239AE" w:rsidRDefault="001239AE" w:rsidP="001239AE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więcej) od daty podpisania protokołu odbioru</w:t>
      </w:r>
    </w:p>
    <w:p w14:paraId="37B76182" w14:textId="77777777" w:rsidR="001239AE" w:rsidRDefault="001239AE" w:rsidP="001239AE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 lub 25-48 h</w:t>
      </w:r>
      <w:r w:rsidRPr="00B35DA3">
        <w:t>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7EF473AB" w14:textId="1A669E68" w:rsidR="001239AE" w:rsidRPr="00F67712" w:rsidRDefault="001239AE" w:rsidP="001239A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Aparaty RTG</w:t>
      </w:r>
      <w:r w:rsidRPr="00F67712">
        <w:rPr>
          <w:bCs/>
          <w:sz w:val="22"/>
          <w:u w:val="single"/>
          <w:lang w:val="en-US"/>
        </w:rPr>
        <w:t xml:space="preserve"> </w:t>
      </w:r>
    </w:p>
    <w:p w14:paraId="0306654E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7691051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04A3C900" w14:textId="77777777" w:rsidR="001239AE" w:rsidRPr="00281DC6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A62B9C1" w14:textId="77777777" w:rsidR="001239AE" w:rsidRPr="00467243" w:rsidRDefault="001239AE" w:rsidP="001239A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87CCFCB" w14:textId="77777777" w:rsidR="001239AE" w:rsidRDefault="001239AE" w:rsidP="001239AE">
      <w:pPr>
        <w:jc w:val="both"/>
      </w:pPr>
      <w:r>
        <w:t xml:space="preserve">w tym: </w:t>
      </w:r>
    </w:p>
    <w:p w14:paraId="473C7ECE" w14:textId="77777777" w:rsidR="001239AE" w:rsidRDefault="001239AE" w:rsidP="001239AE">
      <w:pPr>
        <w:numPr>
          <w:ilvl w:val="0"/>
          <w:numId w:val="10"/>
        </w:numPr>
      </w:pPr>
      <w:r>
        <w:t xml:space="preserve">Koszt jednego przeglądu </w:t>
      </w:r>
    </w:p>
    <w:p w14:paraId="76D9796D" w14:textId="77777777" w:rsidR="001239AE" w:rsidRDefault="001239AE" w:rsidP="001239AE">
      <w:pPr>
        <w:ind w:left="1068"/>
      </w:pPr>
      <w:r>
        <w:t>Wartość netto:    ………. ….% VAT: ………..</w:t>
      </w:r>
    </w:p>
    <w:p w14:paraId="10144D93" w14:textId="77777777" w:rsidR="001239AE" w:rsidRDefault="001239AE" w:rsidP="001239AE">
      <w:pPr>
        <w:ind w:left="1068"/>
      </w:pPr>
      <w:r>
        <w:t>Wartość brutto: ………..</w:t>
      </w:r>
    </w:p>
    <w:p w14:paraId="75F0C75B" w14:textId="77777777" w:rsidR="001239AE" w:rsidRDefault="001239AE" w:rsidP="001239AE">
      <w:pPr>
        <w:ind w:left="1068"/>
      </w:pPr>
    </w:p>
    <w:p w14:paraId="311CEEC9" w14:textId="77777777" w:rsidR="001239AE" w:rsidRDefault="001239AE" w:rsidP="001239AE">
      <w:pPr>
        <w:numPr>
          <w:ilvl w:val="0"/>
          <w:numId w:val="1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E017142" w14:textId="77777777" w:rsidR="001239AE" w:rsidRPr="00C922E2" w:rsidRDefault="001239AE" w:rsidP="001239AE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862BB74" w14:textId="77777777" w:rsidR="001239AE" w:rsidRPr="00C922E2" w:rsidRDefault="001239AE" w:rsidP="001239AE">
      <w:pPr>
        <w:ind w:left="1134"/>
      </w:pPr>
      <w:r w:rsidRPr="00C922E2">
        <w:t>Wartość brutto: ………..</w:t>
      </w:r>
    </w:p>
    <w:p w14:paraId="5EBE401C" w14:textId="77777777" w:rsidR="001239AE" w:rsidRPr="008D24E8" w:rsidRDefault="001239AE" w:rsidP="001239AE">
      <w:pPr>
        <w:ind w:left="708"/>
        <w:rPr>
          <w:b/>
          <w:color w:val="FF0000"/>
        </w:rPr>
      </w:pPr>
    </w:p>
    <w:p w14:paraId="43AE4C63" w14:textId="77777777" w:rsidR="001239AE" w:rsidRPr="008D24E8" w:rsidRDefault="001239AE" w:rsidP="001239AE">
      <w:pPr>
        <w:rPr>
          <w:color w:val="FF0000"/>
          <w:sz w:val="20"/>
        </w:rPr>
      </w:pPr>
    </w:p>
    <w:p w14:paraId="10B5401E" w14:textId="77777777" w:rsidR="001239AE" w:rsidRDefault="001239AE" w:rsidP="001239AE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46983B0" w14:textId="77777777" w:rsidR="001239AE" w:rsidRPr="00CA2EB7" w:rsidRDefault="001239AE" w:rsidP="001239A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EEDA0AD" w14:textId="77777777" w:rsidR="001239AE" w:rsidRDefault="001239AE" w:rsidP="001239AE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więcej) od daty podpisania protokołu odbioru</w:t>
      </w:r>
    </w:p>
    <w:p w14:paraId="112489C0" w14:textId="77777777" w:rsidR="001239AE" w:rsidRDefault="001239AE" w:rsidP="001239AE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 lub 25-48 h</w:t>
      </w:r>
      <w:r w:rsidRPr="00B35DA3">
        <w:t>)</w:t>
      </w:r>
    </w:p>
    <w:p w14:paraId="5D573461" w14:textId="3EAC8B8E" w:rsidR="00E57579" w:rsidRDefault="00E57579" w:rsidP="00D200D8">
      <w:pPr>
        <w:jc w:val="both"/>
        <w:rPr>
          <w:u w:val="single"/>
        </w:rPr>
      </w:pPr>
    </w:p>
    <w:p w14:paraId="7C729ED9" w14:textId="5444E9FC" w:rsidR="003C4EEF" w:rsidRDefault="003C4EEF" w:rsidP="00D200D8">
      <w:pPr>
        <w:jc w:val="both"/>
        <w:rPr>
          <w:u w:val="single"/>
        </w:rPr>
      </w:pPr>
    </w:p>
    <w:p w14:paraId="7D31A324" w14:textId="01154410" w:rsidR="003C4EEF" w:rsidRPr="00F67712" w:rsidRDefault="003C4EEF" w:rsidP="003C4EE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Respiratory</w:t>
      </w:r>
      <w:r w:rsidRPr="00F67712">
        <w:rPr>
          <w:bCs/>
          <w:sz w:val="22"/>
          <w:u w:val="single"/>
          <w:lang w:val="en-US"/>
        </w:rPr>
        <w:t xml:space="preserve"> </w:t>
      </w:r>
      <w:r w:rsidR="00E01962">
        <w:rPr>
          <w:bCs/>
          <w:sz w:val="22"/>
          <w:u w:val="single"/>
          <w:lang w:val="en-US"/>
        </w:rPr>
        <w:t>producent Diagnos</w:t>
      </w:r>
    </w:p>
    <w:p w14:paraId="744C8F64" w14:textId="77777777" w:rsidR="003C4EEF" w:rsidRPr="00281DC6" w:rsidRDefault="003C4EEF" w:rsidP="003C4EE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825DE26" w14:textId="77777777" w:rsidR="003C4EEF" w:rsidRPr="00281DC6" w:rsidRDefault="003C4EEF" w:rsidP="003C4EE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FC82429" w14:textId="77777777" w:rsidR="003C4EEF" w:rsidRPr="00281DC6" w:rsidRDefault="003C4EEF" w:rsidP="003C4EE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C1FEFE4" w14:textId="77777777" w:rsidR="003C4EEF" w:rsidRPr="00467243" w:rsidRDefault="003C4EEF" w:rsidP="003C4EE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42E41B" w14:textId="77777777" w:rsidR="003C4EEF" w:rsidRDefault="003C4EEF" w:rsidP="003C4EEF">
      <w:pPr>
        <w:jc w:val="both"/>
      </w:pPr>
      <w:r>
        <w:t xml:space="preserve">w tym: </w:t>
      </w:r>
    </w:p>
    <w:p w14:paraId="3135B753" w14:textId="77777777" w:rsidR="003C4EEF" w:rsidRDefault="003C4EEF" w:rsidP="003C4EEF">
      <w:pPr>
        <w:numPr>
          <w:ilvl w:val="0"/>
          <w:numId w:val="12"/>
        </w:numPr>
      </w:pPr>
      <w:r>
        <w:t xml:space="preserve">Koszt jednego przeglądu </w:t>
      </w:r>
    </w:p>
    <w:p w14:paraId="74C6CAFC" w14:textId="77777777" w:rsidR="003C4EEF" w:rsidRDefault="003C4EEF" w:rsidP="003C4EEF">
      <w:pPr>
        <w:ind w:left="1068"/>
      </w:pPr>
      <w:r>
        <w:t>Wartość netto:    ………. ….% VAT: ………..</w:t>
      </w:r>
    </w:p>
    <w:p w14:paraId="09660B9A" w14:textId="77777777" w:rsidR="003C4EEF" w:rsidRDefault="003C4EEF" w:rsidP="003C4EEF">
      <w:pPr>
        <w:ind w:left="1068"/>
      </w:pPr>
      <w:r>
        <w:t>Wartość brutto: ………..</w:t>
      </w:r>
    </w:p>
    <w:p w14:paraId="2AD7D5B5" w14:textId="77777777" w:rsidR="003C4EEF" w:rsidRDefault="003C4EEF" w:rsidP="003C4EEF">
      <w:pPr>
        <w:ind w:left="1068"/>
      </w:pPr>
    </w:p>
    <w:p w14:paraId="352E5486" w14:textId="77777777" w:rsidR="003C4EEF" w:rsidRDefault="003C4EEF" w:rsidP="003C4EEF">
      <w:pPr>
        <w:numPr>
          <w:ilvl w:val="0"/>
          <w:numId w:val="1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D6D755E" w14:textId="77777777" w:rsidR="003C4EEF" w:rsidRPr="00C922E2" w:rsidRDefault="003C4EEF" w:rsidP="003C4EE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B3C6512" w14:textId="77777777" w:rsidR="003C4EEF" w:rsidRPr="00C922E2" w:rsidRDefault="003C4EEF" w:rsidP="003C4EEF">
      <w:pPr>
        <w:ind w:left="1134"/>
      </w:pPr>
      <w:r w:rsidRPr="00C922E2">
        <w:t>Wartość brutto: ………..</w:t>
      </w:r>
    </w:p>
    <w:p w14:paraId="56FE6025" w14:textId="77777777" w:rsidR="003C4EEF" w:rsidRPr="008D24E8" w:rsidRDefault="003C4EEF" w:rsidP="003C4EEF">
      <w:pPr>
        <w:ind w:left="708"/>
        <w:rPr>
          <w:b/>
          <w:color w:val="FF0000"/>
        </w:rPr>
      </w:pPr>
    </w:p>
    <w:p w14:paraId="77BB47FA" w14:textId="77777777" w:rsidR="003C4EEF" w:rsidRPr="008D24E8" w:rsidRDefault="003C4EEF" w:rsidP="003C4EEF">
      <w:pPr>
        <w:rPr>
          <w:color w:val="FF0000"/>
          <w:sz w:val="20"/>
        </w:rPr>
      </w:pPr>
    </w:p>
    <w:p w14:paraId="66C5282C" w14:textId="77777777" w:rsidR="003C4EEF" w:rsidRDefault="003C4EEF" w:rsidP="003C4EE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4A2FE9F" w14:textId="77777777" w:rsidR="003C4EEF" w:rsidRPr="00CA2EB7" w:rsidRDefault="003C4EEF" w:rsidP="003C4EE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C0EDD0C" w14:textId="77777777" w:rsidR="003C4EEF" w:rsidRDefault="003C4EEF" w:rsidP="003C4EEF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więcej) od daty podpisania protokołu odbioru</w:t>
      </w:r>
    </w:p>
    <w:p w14:paraId="1142F38C" w14:textId="77777777" w:rsidR="003C4EEF" w:rsidRDefault="003C4EEF" w:rsidP="003C4EEF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 lub 25-48 h</w:t>
      </w:r>
      <w:r w:rsidRPr="00B35DA3">
        <w:t>)</w:t>
      </w:r>
    </w:p>
    <w:p w14:paraId="72D14BD3" w14:textId="6256D157" w:rsidR="003C4EEF" w:rsidRDefault="003C4EEF" w:rsidP="00D200D8">
      <w:pPr>
        <w:jc w:val="both"/>
        <w:rPr>
          <w:u w:val="single"/>
        </w:rPr>
      </w:pPr>
    </w:p>
    <w:p w14:paraId="37A9E1D4" w14:textId="77777777" w:rsidR="003C4EEF" w:rsidRDefault="003C4EEF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6FEE748D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29FA32EB" w:rsidR="00281DC6" w:rsidRDefault="00281DC6" w:rsidP="001239A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49129DD" w:rsidR="00D74BC1" w:rsidRDefault="00281DC6">
    <w:pPr>
      <w:pStyle w:val="Nagwek"/>
    </w:pPr>
    <w:r>
      <w:t>Znak sprawy: SZW/DZP/</w:t>
    </w:r>
    <w:r w:rsidR="001239AE">
      <w:t>73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E1FBA"/>
    <w:multiLevelType w:val="hybridMultilevel"/>
    <w:tmpl w:val="8DB4BC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ED2F67"/>
    <w:multiLevelType w:val="hybridMultilevel"/>
    <w:tmpl w:val="4AEEE58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FE3AE9"/>
    <w:multiLevelType w:val="hybridMultilevel"/>
    <w:tmpl w:val="4AEEE58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634CE7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C648D4"/>
    <w:multiLevelType w:val="hybridMultilevel"/>
    <w:tmpl w:val="E2FC9F1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2C4DC0"/>
    <w:multiLevelType w:val="hybridMultilevel"/>
    <w:tmpl w:val="5A9A5AD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8DB4BC4C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55B91"/>
    <w:multiLevelType w:val="hybridMultilevel"/>
    <w:tmpl w:val="8DB4BC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33E05"/>
    <w:multiLevelType w:val="hybridMultilevel"/>
    <w:tmpl w:val="8DB4BC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0"/>
  </w:num>
  <w:num w:numId="2" w16cid:durableId="1906186095">
    <w:abstractNumId w:val="9"/>
  </w:num>
  <w:num w:numId="3" w16cid:durableId="1681618092">
    <w:abstractNumId w:val="6"/>
  </w:num>
  <w:num w:numId="4" w16cid:durableId="484904262">
    <w:abstractNumId w:val="7"/>
  </w:num>
  <w:num w:numId="5" w16cid:durableId="2131166133">
    <w:abstractNumId w:val="3"/>
  </w:num>
  <w:num w:numId="6" w16cid:durableId="159666440">
    <w:abstractNumId w:val="5"/>
  </w:num>
  <w:num w:numId="7" w16cid:durableId="791367415">
    <w:abstractNumId w:val="4"/>
  </w:num>
  <w:num w:numId="8" w16cid:durableId="241959438">
    <w:abstractNumId w:val="8"/>
  </w:num>
  <w:num w:numId="9" w16cid:durableId="1734084092">
    <w:abstractNumId w:val="0"/>
  </w:num>
  <w:num w:numId="10" w16cid:durableId="1035426227">
    <w:abstractNumId w:val="1"/>
  </w:num>
  <w:num w:numId="11" w16cid:durableId="87971779">
    <w:abstractNumId w:val="11"/>
  </w:num>
  <w:num w:numId="12" w16cid:durableId="886139772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239AE"/>
    <w:rsid w:val="0018410E"/>
    <w:rsid w:val="00281DC6"/>
    <w:rsid w:val="002D0B11"/>
    <w:rsid w:val="0030391A"/>
    <w:rsid w:val="003A652F"/>
    <w:rsid w:val="003B13D5"/>
    <w:rsid w:val="003C4EEF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01962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6</Pages>
  <Words>1436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7</cp:revision>
  <cp:lastPrinted>2007-10-05T06:59:00Z</cp:lastPrinted>
  <dcterms:created xsi:type="dcterms:W3CDTF">2022-10-05T12:38:00Z</dcterms:created>
  <dcterms:modified xsi:type="dcterms:W3CDTF">2022-10-26T08:29:00Z</dcterms:modified>
</cp:coreProperties>
</file>