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16AD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016ADC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6C187D" w:rsidRPr="00016ADC">
        <w:rPr>
          <w:rFonts w:ascii="Arial Narrow" w:hAnsi="Arial Narrow" w:cs="Arial"/>
          <w:bCs/>
          <w:i w:val="0"/>
          <w:sz w:val="20"/>
          <w:szCs w:val="24"/>
        </w:rPr>
        <w:t>2</w:t>
      </w:r>
      <w:r w:rsidR="007666D6" w:rsidRPr="00016ADC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016ADC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016ADC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016AD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016ADC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16AD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016ADC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16AD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016ADC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16AD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016ADC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016ADC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016ADC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016ADC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016ADC">
        <w:rPr>
          <w:rFonts w:ascii="Arial Narrow" w:hAnsi="Arial Narrow" w:cs="Arial"/>
          <w:sz w:val="18"/>
        </w:rPr>
        <w:t>……………………………………………</w:t>
      </w:r>
      <w:r w:rsidR="00071D4C" w:rsidRPr="00016ADC">
        <w:rPr>
          <w:rFonts w:ascii="Arial Narrow" w:hAnsi="Arial Narrow" w:cs="Arial"/>
          <w:sz w:val="18"/>
        </w:rPr>
        <w:t>…………………………………………………………....</w:t>
      </w:r>
      <w:r w:rsidRPr="00016ADC">
        <w:rPr>
          <w:rFonts w:ascii="Arial Narrow" w:hAnsi="Arial Narrow" w:cs="Arial"/>
          <w:sz w:val="18"/>
        </w:rPr>
        <w:t>…</w:t>
      </w:r>
      <w:bookmarkStart w:id="1" w:name="_GoBack"/>
      <w:bookmarkEnd w:id="1"/>
    </w:p>
    <w:p w:rsidR="00B62AD0" w:rsidRPr="00016ADC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016ADC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016ADC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016ADC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16AD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16AD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016ADC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016AD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016ADC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016ADC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016ADC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16AD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016ADC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016ADC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6C187D" w:rsidRPr="00016ADC">
        <w:rPr>
          <w:rFonts w:ascii="Arial Narrow" w:hAnsi="Arial Narrow" w:cs="Arial"/>
          <w:sz w:val="20"/>
          <w:szCs w:val="24"/>
        </w:rPr>
        <w:t>(t.j. Dz. U. z 2022r. poz. 1710)</w:t>
      </w:r>
      <w:r w:rsidR="00E27ABB"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016ADC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016ADC" w:rsidRDefault="006C187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jaj świeżych</w:t>
      </w:r>
    </w:p>
    <w:p w:rsidR="0071340C" w:rsidRPr="00016AD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6C187D" w:rsidRPr="00016ADC">
        <w:rPr>
          <w:rFonts w:ascii="Arial Narrow" w:eastAsia="Times New Roman" w:hAnsi="Arial Narrow" w:cs="Arial"/>
          <w:b/>
          <w:sz w:val="20"/>
          <w:szCs w:val="24"/>
          <w:lang w:eastAsia="pl-PL"/>
        </w:rPr>
        <w:t>155/2022</w:t>
      </w:r>
    </w:p>
    <w:p w:rsidR="00DC652A" w:rsidRPr="00016AD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016AD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16ADC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16AD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16ADC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016AD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016AD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016AD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16ADC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16AD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16ADC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016AD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016AD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016AD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16ADC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016ADC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016ADC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016AD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016ADC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016ADC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016AD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016ADC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016AD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16AD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016ADC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16AD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016AD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16ADC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016AD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016AD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016ADC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016AD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16ADC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16AD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16AD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16AD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16AD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016AD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16ADC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016AD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16ADC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16AD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16AD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16AD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016AD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16ADC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16AD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016ADC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016ADC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016ADC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016ADC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016ADC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16AD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016AD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DAD" w:rsidRDefault="00090DAD" w:rsidP="00025386">
      <w:pPr>
        <w:spacing w:after="0" w:line="240" w:lineRule="auto"/>
      </w:pPr>
      <w:r>
        <w:separator/>
      </w:r>
    </w:p>
  </w:endnote>
  <w:endnote w:type="continuationSeparator" w:id="0">
    <w:p w:rsidR="00090DAD" w:rsidRDefault="00090D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7D" w:rsidRDefault="006C18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6A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6A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7D" w:rsidRDefault="006C18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DAD" w:rsidRDefault="00090DAD" w:rsidP="00025386">
      <w:pPr>
        <w:spacing w:after="0" w:line="240" w:lineRule="auto"/>
      </w:pPr>
      <w:r>
        <w:separator/>
      </w:r>
    </w:p>
  </w:footnote>
  <w:footnote w:type="continuationSeparator" w:id="0">
    <w:p w:rsidR="00090DAD" w:rsidRDefault="00090D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7D" w:rsidRDefault="006C18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7D" w:rsidRDefault="006C18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7D" w:rsidRDefault="006C18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0DAD"/>
    <w:rsid w:val="00016ADC"/>
    <w:rsid w:val="00025386"/>
    <w:rsid w:val="000423B9"/>
    <w:rsid w:val="00053927"/>
    <w:rsid w:val="00066C44"/>
    <w:rsid w:val="00071D4C"/>
    <w:rsid w:val="00084786"/>
    <w:rsid w:val="00090DAD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C187D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2022-10-26T10:32:00Z</dcterms:created>
  <dcterms:modified xsi:type="dcterms:W3CDTF">2022-10-26T10:33:00Z</dcterms:modified>
</cp:coreProperties>
</file>