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25FDC2" w14:textId="77777777" w:rsidR="00FB7F50" w:rsidRPr="002245BE" w:rsidRDefault="00E574D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E574DD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E574DD">
        <w:rPr>
          <w:sz w:val="22"/>
          <w:szCs w:val="22"/>
        </w:rPr>
        <w:t>2022-10-27</w:t>
      </w:r>
    </w:p>
    <w:p w14:paraId="5084E64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1581F8DF" w14:textId="77777777" w:rsidR="00E574DD" w:rsidRPr="00E574DD" w:rsidRDefault="00E574DD" w:rsidP="00FB7F50">
      <w:pPr>
        <w:spacing w:after="40"/>
        <w:rPr>
          <w:b/>
          <w:bCs/>
          <w:sz w:val="22"/>
          <w:szCs w:val="22"/>
        </w:rPr>
      </w:pPr>
      <w:r w:rsidRPr="00E574DD">
        <w:rPr>
          <w:b/>
          <w:bCs/>
          <w:sz w:val="22"/>
          <w:szCs w:val="22"/>
        </w:rPr>
        <w:t>Szpital Wojewódzki w Poznaniu</w:t>
      </w:r>
    </w:p>
    <w:p w14:paraId="363551C3" w14:textId="77777777" w:rsidR="00FB7F50" w:rsidRPr="002245BE" w:rsidRDefault="00E574DD" w:rsidP="00FB7F50">
      <w:pPr>
        <w:spacing w:after="40"/>
        <w:rPr>
          <w:b/>
          <w:bCs/>
          <w:sz w:val="22"/>
          <w:szCs w:val="22"/>
        </w:rPr>
      </w:pPr>
      <w:r w:rsidRPr="00E574DD">
        <w:rPr>
          <w:b/>
          <w:bCs/>
          <w:sz w:val="22"/>
          <w:szCs w:val="22"/>
        </w:rPr>
        <w:t>Dział Zamówień Publicznych</w:t>
      </w:r>
    </w:p>
    <w:p w14:paraId="368E7C02" w14:textId="15912BF8" w:rsidR="00FB7F50" w:rsidRPr="002245BE" w:rsidRDefault="00AD0D5B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574DD" w:rsidRPr="00E574DD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E574DD" w:rsidRPr="00E574DD">
        <w:rPr>
          <w:sz w:val="22"/>
          <w:szCs w:val="22"/>
        </w:rPr>
        <w:t>7/19</w:t>
      </w:r>
    </w:p>
    <w:p w14:paraId="13382E39" w14:textId="77777777" w:rsidR="00FB7F50" w:rsidRPr="002245BE" w:rsidRDefault="00E574DD" w:rsidP="00FB7F50">
      <w:pPr>
        <w:rPr>
          <w:sz w:val="22"/>
          <w:szCs w:val="22"/>
        </w:rPr>
      </w:pPr>
      <w:r w:rsidRPr="00E574DD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E574DD">
        <w:rPr>
          <w:sz w:val="22"/>
          <w:szCs w:val="22"/>
        </w:rPr>
        <w:t>Poznań</w:t>
      </w:r>
    </w:p>
    <w:p w14:paraId="580054BF" w14:textId="77777777" w:rsidR="00FB7F50" w:rsidRPr="002245BE" w:rsidRDefault="00FB7F50" w:rsidP="00FB7F50">
      <w:pPr>
        <w:rPr>
          <w:sz w:val="22"/>
          <w:szCs w:val="22"/>
        </w:rPr>
      </w:pPr>
    </w:p>
    <w:p w14:paraId="1FC0029F" w14:textId="77777777" w:rsidR="00FB7F50" w:rsidRPr="002245BE" w:rsidRDefault="00FB7F50" w:rsidP="00FB7F50">
      <w:pPr>
        <w:rPr>
          <w:sz w:val="22"/>
          <w:szCs w:val="22"/>
        </w:rPr>
      </w:pPr>
    </w:p>
    <w:p w14:paraId="2431626F" w14:textId="77777777" w:rsidR="00FB7F50" w:rsidRDefault="00FB7F50" w:rsidP="00FB7F5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 w:rsidR="00E574DD" w:rsidRPr="00E574DD">
        <w:rPr>
          <w:bCs/>
          <w:sz w:val="22"/>
          <w:szCs w:val="22"/>
        </w:rPr>
        <w:t>SZW/DZP/41/2022/38</w:t>
      </w:r>
    </w:p>
    <w:p w14:paraId="1599F98B" w14:textId="77777777" w:rsidR="00E62859" w:rsidRDefault="00E62859" w:rsidP="00FB7F50">
      <w:pPr>
        <w:spacing w:line="276" w:lineRule="auto"/>
        <w:rPr>
          <w:sz w:val="22"/>
          <w:szCs w:val="22"/>
        </w:rPr>
      </w:pPr>
    </w:p>
    <w:p w14:paraId="4F070C55" w14:textId="77777777" w:rsidR="00E62859" w:rsidRPr="00E62859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C70F39E" w14:textId="77777777" w:rsidR="00E62859" w:rsidRPr="00C65E5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43ECCF6" w14:textId="77777777" w:rsidR="008642B3" w:rsidRDefault="009F0E5C">
      <w:pPr>
        <w:pStyle w:val="Nagwek1"/>
        <w:spacing w:before="600"/>
        <w:rPr>
          <w:sz w:val="28"/>
        </w:rPr>
      </w:pPr>
      <w:r>
        <w:rPr>
          <w:sz w:val="28"/>
        </w:rPr>
        <w:t>ZAWIADOMIENIE</w:t>
      </w:r>
    </w:p>
    <w:p w14:paraId="2849EE0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E574DD" w:rsidRPr="00607F9B" w14:paraId="684D561D" w14:textId="77777777" w:rsidTr="0053675E">
        <w:trPr>
          <w:trHeight w:val="638"/>
        </w:trPr>
        <w:tc>
          <w:tcPr>
            <w:tcW w:w="959" w:type="dxa"/>
            <w:shd w:val="clear" w:color="auto" w:fill="auto"/>
          </w:tcPr>
          <w:p w14:paraId="373D7BB4" w14:textId="77777777" w:rsidR="00E574DD" w:rsidRPr="00607F9B" w:rsidRDefault="00E574DD" w:rsidP="005367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CBF7737" w14:textId="7E2EF609" w:rsidR="00E574DD" w:rsidRPr="00607F9B" w:rsidRDefault="00E574DD" w:rsidP="0053675E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574DD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E574DD">
              <w:rPr>
                <w:b/>
                <w:bCs/>
                <w:sz w:val="22"/>
                <w:szCs w:val="22"/>
              </w:rPr>
              <w:t>Wyroby medyczne specjalistyczne dla Pracowni Kardiologii Inwazyjnej oraz Elektroterapii i Elektrostymulacji Serca (powtórzenie)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E574DD">
              <w:rPr>
                <w:b/>
                <w:sz w:val="22"/>
                <w:szCs w:val="22"/>
              </w:rPr>
              <w:t>SZW/DZP/41/2022</w:t>
            </w:r>
          </w:p>
        </w:tc>
      </w:tr>
    </w:tbl>
    <w:p w14:paraId="79ED8E44" w14:textId="77777777" w:rsidR="00E574DD" w:rsidRPr="00E574DD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E574DD" w:rsidRPr="00E574DD">
        <w:rPr>
          <w:b/>
          <w:sz w:val="22"/>
          <w:szCs w:val="22"/>
        </w:rPr>
        <w:t>Szpital Wojewódzki w Poznaniu</w:t>
      </w:r>
    </w:p>
    <w:p w14:paraId="2977D0F3" w14:textId="46A9EA81" w:rsidR="008642B3" w:rsidRDefault="00E574DD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574DD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C65E53" w:rsidRPr="009B2352">
        <w:rPr>
          <w:sz w:val="22"/>
          <w:szCs w:val="22"/>
        </w:rPr>
        <w:t xml:space="preserve"> ustawy z dnia 11 września 2019r. Prawo zamówień publicznych </w:t>
      </w:r>
      <w:r w:rsidRPr="00E574DD">
        <w:rPr>
          <w:sz w:val="22"/>
          <w:szCs w:val="22"/>
        </w:rPr>
        <w:t>(t.j. Dz. U. z 2022r. poz. 1710)</w:t>
      </w:r>
      <w:r w:rsidR="00C65E53"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</w:t>
      </w:r>
      <w:r w:rsidR="00AD0D5B">
        <w:rPr>
          <w:sz w:val="22"/>
          <w:szCs w:val="22"/>
        </w:rPr>
        <w:br/>
      </w:r>
      <w:r w:rsidR="00D26ED6">
        <w:rPr>
          <w:sz w:val="22"/>
          <w:szCs w:val="22"/>
        </w:rPr>
        <w:t xml:space="preserve">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949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574DD" w14:paraId="6DB82BBE" w14:textId="77777777" w:rsidTr="00AD0D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077E818" w14:textId="77777777" w:rsidR="00E574DD" w:rsidRPr="00D26ED6" w:rsidRDefault="00E574DD" w:rsidP="005367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574DD">
              <w:rPr>
                <w:b/>
                <w:sz w:val="22"/>
                <w:szCs w:val="22"/>
              </w:rPr>
              <w:t>Medtronic Poland Sp. z o.o.</w:t>
            </w:r>
          </w:p>
          <w:p w14:paraId="030FC101" w14:textId="0A7FBF25" w:rsidR="00E574DD" w:rsidRPr="009F0E5C" w:rsidRDefault="00AD0D5B" w:rsidP="0053675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574DD" w:rsidRPr="00E574DD">
              <w:rPr>
                <w:bCs/>
                <w:sz w:val="22"/>
                <w:szCs w:val="22"/>
              </w:rPr>
              <w:t>Polna</w:t>
            </w:r>
            <w:r w:rsidR="00E574DD" w:rsidRPr="009F0E5C">
              <w:rPr>
                <w:bCs/>
                <w:sz w:val="22"/>
                <w:szCs w:val="22"/>
              </w:rPr>
              <w:t xml:space="preserve"> </w:t>
            </w:r>
            <w:r w:rsidR="00E574DD" w:rsidRPr="00E574DD">
              <w:rPr>
                <w:bCs/>
                <w:sz w:val="22"/>
                <w:szCs w:val="22"/>
              </w:rPr>
              <w:t>11</w:t>
            </w:r>
            <w:r w:rsidR="00E574DD">
              <w:rPr>
                <w:bCs/>
                <w:sz w:val="22"/>
                <w:szCs w:val="22"/>
              </w:rPr>
              <w:t xml:space="preserve"> </w:t>
            </w:r>
          </w:p>
          <w:p w14:paraId="0E6C0681" w14:textId="77777777" w:rsidR="00E574DD" w:rsidRPr="009F0E5C" w:rsidRDefault="00E574DD" w:rsidP="0053675E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>00-633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574DD">
              <w:rPr>
                <w:bCs/>
                <w:sz w:val="22"/>
                <w:szCs w:val="22"/>
              </w:rPr>
              <w:t>Warszawa</w:t>
            </w:r>
          </w:p>
          <w:p w14:paraId="61422CC0" w14:textId="77777777" w:rsidR="00E574DD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2BBA0D6" w14:textId="77777777" w:rsidR="00E574DD" w:rsidRPr="00211A34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D0D5B">
              <w:rPr>
                <w:sz w:val="22"/>
                <w:szCs w:val="22"/>
                <w:u w:val="single"/>
              </w:rPr>
              <w:t xml:space="preserve">Zadanie nr </w:t>
            </w:r>
            <w:r w:rsidRPr="00AD0D5B">
              <w:rPr>
                <w:sz w:val="22"/>
                <w:szCs w:val="22"/>
                <w:u w:val="single"/>
              </w:rPr>
              <w:t>5</w:t>
            </w:r>
            <w:r w:rsidRPr="00AD0D5B">
              <w:rPr>
                <w:sz w:val="22"/>
                <w:szCs w:val="22"/>
                <w:u w:val="single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574DD">
              <w:rPr>
                <w:sz w:val="22"/>
                <w:szCs w:val="22"/>
              </w:rPr>
              <w:t>Stymulatory dwujamowe podstawowe DDDR z elektrodami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574DD">
              <w:rPr>
                <w:b/>
                <w:sz w:val="22"/>
                <w:szCs w:val="22"/>
              </w:rPr>
              <w:t>907 200.00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315F87A" w14:textId="77777777" w:rsidR="00E574DD" w:rsidRPr="00D26ED6" w:rsidRDefault="00E574DD" w:rsidP="005367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CEA25C7" w14:textId="5123F8D6" w:rsidR="00E574DD" w:rsidRPr="00AD0D5B" w:rsidRDefault="00AD0D5B" w:rsidP="00AD0D5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E574DD" w14:paraId="2632EB63" w14:textId="77777777" w:rsidTr="00AD0D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D72F9F4" w14:textId="77777777" w:rsidR="00E574DD" w:rsidRPr="00D26ED6" w:rsidRDefault="00E574DD" w:rsidP="005367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574DD">
              <w:rPr>
                <w:b/>
                <w:sz w:val="22"/>
                <w:szCs w:val="22"/>
              </w:rPr>
              <w:lastRenderedPageBreak/>
              <w:t>Abbott Medical Sp. z o .o.</w:t>
            </w:r>
          </w:p>
          <w:p w14:paraId="4EEBEF10" w14:textId="3683AD47" w:rsidR="00E574DD" w:rsidRPr="009F0E5C" w:rsidRDefault="00E574DD" w:rsidP="0053675E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 xml:space="preserve">ul. </w:t>
            </w:r>
            <w:r w:rsidR="00AD0D5B">
              <w:rPr>
                <w:bCs/>
                <w:sz w:val="22"/>
                <w:szCs w:val="22"/>
              </w:rPr>
              <w:t>Postępu 21B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C3F2875" w14:textId="0E36D100" w:rsidR="00E574DD" w:rsidRPr="009F0E5C" w:rsidRDefault="00E574DD" w:rsidP="0053675E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>0</w:t>
            </w:r>
            <w:r w:rsidR="00227500">
              <w:rPr>
                <w:bCs/>
                <w:sz w:val="22"/>
                <w:szCs w:val="22"/>
              </w:rPr>
              <w:t>2</w:t>
            </w:r>
            <w:r w:rsidRPr="00E574DD">
              <w:rPr>
                <w:bCs/>
                <w:sz w:val="22"/>
                <w:szCs w:val="22"/>
              </w:rPr>
              <w:t>-</w:t>
            </w:r>
            <w:r w:rsidR="00AD0D5B">
              <w:rPr>
                <w:bCs/>
                <w:sz w:val="22"/>
                <w:szCs w:val="22"/>
              </w:rPr>
              <w:t>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574DD">
              <w:rPr>
                <w:bCs/>
                <w:sz w:val="22"/>
                <w:szCs w:val="22"/>
              </w:rPr>
              <w:t>Warszawa</w:t>
            </w:r>
          </w:p>
          <w:p w14:paraId="2DFFDCB5" w14:textId="77777777" w:rsidR="00E574DD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BC2DB2D" w14:textId="77777777" w:rsidR="00E574DD" w:rsidRPr="00211A34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D0D5B">
              <w:rPr>
                <w:sz w:val="22"/>
                <w:szCs w:val="22"/>
                <w:u w:val="single"/>
              </w:rPr>
              <w:t xml:space="preserve">Zadanie nr </w:t>
            </w:r>
            <w:r w:rsidRPr="00AD0D5B">
              <w:rPr>
                <w:sz w:val="22"/>
                <w:szCs w:val="22"/>
                <w:u w:val="single"/>
              </w:rPr>
              <w:t>6</w:t>
            </w:r>
            <w:r w:rsidRPr="00AD0D5B">
              <w:rPr>
                <w:sz w:val="22"/>
                <w:szCs w:val="22"/>
                <w:u w:val="single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574DD">
              <w:rPr>
                <w:sz w:val="22"/>
                <w:szCs w:val="22"/>
              </w:rPr>
              <w:t>Zaawansowane wszczepialne kardiowertery - defibrylatory jednojamowe o rozszerzonej konfiguracji impulsu HV i sterowania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574DD">
              <w:rPr>
                <w:b/>
                <w:sz w:val="22"/>
                <w:szCs w:val="22"/>
              </w:rPr>
              <w:t>330 156.00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0D5F3BDF" w14:textId="77777777" w:rsidR="00E574DD" w:rsidRPr="00D26ED6" w:rsidRDefault="00E574DD" w:rsidP="005367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9888A6B" w14:textId="14AFCE71" w:rsidR="00E574DD" w:rsidRPr="00AD0D5B" w:rsidRDefault="00AD0D5B" w:rsidP="00AD0D5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sz w:val="22"/>
                <w:szCs w:val="22"/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E574DD" w14:paraId="29386283" w14:textId="77777777" w:rsidTr="00AD0D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0E135ED9" w14:textId="77777777" w:rsidR="00AD0D5B" w:rsidRPr="00D26ED6" w:rsidRDefault="00AD0D5B" w:rsidP="00AD0D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574DD">
              <w:rPr>
                <w:b/>
                <w:sz w:val="22"/>
                <w:szCs w:val="22"/>
              </w:rPr>
              <w:t>Abbott Medical Sp. z o .o.</w:t>
            </w:r>
          </w:p>
          <w:p w14:paraId="182A673A" w14:textId="77777777" w:rsidR="00AD0D5B" w:rsidRPr="009F0E5C" w:rsidRDefault="00AD0D5B" w:rsidP="00AD0D5B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 xml:space="preserve">Postępu 21B </w:t>
            </w:r>
          </w:p>
          <w:p w14:paraId="2DC6DEFC" w14:textId="61F2D680" w:rsidR="00AD0D5B" w:rsidRPr="009F0E5C" w:rsidRDefault="00AD0D5B" w:rsidP="00AD0D5B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>0</w:t>
            </w:r>
            <w:r w:rsidR="00227500">
              <w:rPr>
                <w:bCs/>
                <w:sz w:val="22"/>
                <w:szCs w:val="22"/>
              </w:rPr>
              <w:t>2</w:t>
            </w:r>
            <w:r w:rsidRPr="00E574DD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574DD">
              <w:rPr>
                <w:bCs/>
                <w:sz w:val="22"/>
                <w:szCs w:val="22"/>
              </w:rPr>
              <w:t>Warszawa</w:t>
            </w:r>
          </w:p>
          <w:p w14:paraId="184406B7" w14:textId="77777777" w:rsidR="00E574DD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4C262DE" w14:textId="77777777" w:rsidR="00E574DD" w:rsidRPr="00211A34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D0D5B">
              <w:rPr>
                <w:sz w:val="22"/>
                <w:szCs w:val="22"/>
                <w:u w:val="single"/>
              </w:rPr>
              <w:t xml:space="preserve">Zadanie nr </w:t>
            </w:r>
            <w:r w:rsidRPr="00AD0D5B">
              <w:rPr>
                <w:sz w:val="22"/>
                <w:szCs w:val="22"/>
                <w:u w:val="single"/>
              </w:rPr>
              <w:t>7</w:t>
            </w:r>
            <w:r w:rsidRPr="00AD0D5B">
              <w:rPr>
                <w:sz w:val="22"/>
                <w:szCs w:val="22"/>
                <w:u w:val="single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574DD">
              <w:rPr>
                <w:sz w:val="22"/>
                <w:szCs w:val="22"/>
              </w:rPr>
              <w:t>Zaawansowane wszczepialne kardiowertery - defibrylatory resynchronizujące trójjamoweo rozszerzonej konfiguracji impulsu HV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574DD">
              <w:rPr>
                <w:b/>
                <w:sz w:val="22"/>
                <w:szCs w:val="22"/>
              </w:rPr>
              <w:t>212 220.00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30578BF6" w14:textId="77777777" w:rsidR="00E574DD" w:rsidRPr="00D26ED6" w:rsidRDefault="00E574DD" w:rsidP="005367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29A139F0" w14:textId="3B99C9FD" w:rsidR="00E574DD" w:rsidRPr="00E574DD" w:rsidRDefault="00AD0D5B" w:rsidP="00AD0D5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E574DD" w14:paraId="30195E0B" w14:textId="77777777" w:rsidTr="00AD0D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416524E4" w14:textId="77777777" w:rsidR="00AD0D5B" w:rsidRPr="00D26ED6" w:rsidRDefault="00AD0D5B" w:rsidP="00AD0D5B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574DD">
              <w:rPr>
                <w:b/>
                <w:sz w:val="22"/>
                <w:szCs w:val="22"/>
              </w:rPr>
              <w:t>Abbott Medical Sp. z o .o.</w:t>
            </w:r>
          </w:p>
          <w:p w14:paraId="60451345" w14:textId="77777777" w:rsidR="00AD0D5B" w:rsidRPr="009F0E5C" w:rsidRDefault="00AD0D5B" w:rsidP="00AD0D5B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 xml:space="preserve">ul. </w:t>
            </w:r>
            <w:r>
              <w:rPr>
                <w:bCs/>
                <w:sz w:val="22"/>
                <w:szCs w:val="22"/>
              </w:rPr>
              <w:t xml:space="preserve">Postępu 21B </w:t>
            </w:r>
          </w:p>
          <w:p w14:paraId="5501331A" w14:textId="11162376" w:rsidR="00AD0D5B" w:rsidRPr="009F0E5C" w:rsidRDefault="00AD0D5B" w:rsidP="00AD0D5B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>0</w:t>
            </w:r>
            <w:r w:rsidR="00227500">
              <w:rPr>
                <w:bCs/>
                <w:sz w:val="22"/>
                <w:szCs w:val="22"/>
              </w:rPr>
              <w:t>2</w:t>
            </w:r>
            <w:r w:rsidRPr="00E574DD">
              <w:rPr>
                <w:bCs/>
                <w:sz w:val="22"/>
                <w:szCs w:val="22"/>
              </w:rPr>
              <w:t>-</w:t>
            </w:r>
            <w:r>
              <w:rPr>
                <w:bCs/>
                <w:sz w:val="22"/>
                <w:szCs w:val="22"/>
              </w:rPr>
              <w:t>676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574DD">
              <w:rPr>
                <w:bCs/>
                <w:sz w:val="22"/>
                <w:szCs w:val="22"/>
              </w:rPr>
              <w:t>Warszawa</w:t>
            </w:r>
          </w:p>
          <w:p w14:paraId="2BFAA662" w14:textId="77777777" w:rsidR="00E574DD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9CDB5DF" w14:textId="77777777" w:rsidR="00E574DD" w:rsidRPr="00211A34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D0D5B">
              <w:rPr>
                <w:sz w:val="22"/>
                <w:szCs w:val="22"/>
                <w:u w:val="single"/>
              </w:rPr>
              <w:t xml:space="preserve">Zadanie nr </w:t>
            </w:r>
            <w:r w:rsidRPr="00AD0D5B">
              <w:rPr>
                <w:sz w:val="22"/>
                <w:szCs w:val="22"/>
                <w:u w:val="single"/>
              </w:rPr>
              <w:t>8</w:t>
            </w:r>
            <w:r w:rsidRPr="00AD0D5B">
              <w:rPr>
                <w:sz w:val="22"/>
                <w:szCs w:val="22"/>
                <w:u w:val="single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574DD">
              <w:rPr>
                <w:sz w:val="22"/>
                <w:szCs w:val="22"/>
              </w:rPr>
              <w:t>Zaawansowany wszczepialny kardiowerter- defibrylator dwujamowy o rozszerzonej konfiguracji impulsu HV i sterowania z kompletem elektrod i łączem DF- 4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574DD">
              <w:rPr>
                <w:b/>
                <w:sz w:val="22"/>
                <w:szCs w:val="22"/>
              </w:rPr>
              <w:t>115 884.00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73C715A8" w14:textId="77777777" w:rsidR="00E574DD" w:rsidRPr="00D26ED6" w:rsidRDefault="00E574DD" w:rsidP="005367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3796D295" w14:textId="128ABFAF" w:rsidR="00E574DD" w:rsidRPr="00E574DD" w:rsidRDefault="00AD0D5B" w:rsidP="00AD0D5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E574DD" w14:paraId="7AF1E157" w14:textId="77777777" w:rsidTr="00AD0D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5839A383" w14:textId="77777777" w:rsidR="00E574DD" w:rsidRPr="00D26ED6" w:rsidRDefault="00E574DD" w:rsidP="005367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574DD">
              <w:rPr>
                <w:b/>
                <w:sz w:val="22"/>
                <w:szCs w:val="22"/>
              </w:rPr>
              <w:t>BOSTON SCIENTIFIC POLSKA SPÓŁKA Z O.O.</w:t>
            </w:r>
          </w:p>
          <w:p w14:paraId="3642B86D" w14:textId="31174748" w:rsidR="00E574DD" w:rsidRPr="009F0E5C" w:rsidRDefault="00AD0D5B" w:rsidP="0053675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574DD" w:rsidRPr="00E574DD">
              <w:rPr>
                <w:bCs/>
                <w:sz w:val="22"/>
                <w:szCs w:val="22"/>
              </w:rPr>
              <w:t>Al. Jana Pawła II</w:t>
            </w:r>
            <w:r w:rsidR="00E574DD" w:rsidRPr="009F0E5C">
              <w:rPr>
                <w:bCs/>
                <w:sz w:val="22"/>
                <w:szCs w:val="22"/>
              </w:rPr>
              <w:t xml:space="preserve"> </w:t>
            </w:r>
            <w:r w:rsidR="00E574DD" w:rsidRPr="00E574DD">
              <w:rPr>
                <w:bCs/>
                <w:sz w:val="22"/>
                <w:szCs w:val="22"/>
              </w:rPr>
              <w:t>22</w:t>
            </w:r>
            <w:r w:rsidR="00E574DD">
              <w:rPr>
                <w:bCs/>
                <w:sz w:val="22"/>
                <w:szCs w:val="22"/>
              </w:rPr>
              <w:t xml:space="preserve"> </w:t>
            </w:r>
          </w:p>
          <w:p w14:paraId="38A9ED4A" w14:textId="65166733" w:rsidR="00E574DD" w:rsidRPr="009F0E5C" w:rsidRDefault="00E574DD" w:rsidP="0053675E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>00</w:t>
            </w:r>
            <w:r w:rsidR="00AD0D5B">
              <w:rPr>
                <w:bCs/>
                <w:sz w:val="22"/>
                <w:szCs w:val="22"/>
              </w:rPr>
              <w:t>-</w:t>
            </w:r>
            <w:r w:rsidRPr="00E574DD">
              <w:rPr>
                <w:bCs/>
                <w:sz w:val="22"/>
                <w:szCs w:val="22"/>
              </w:rPr>
              <w:t>133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574DD">
              <w:rPr>
                <w:bCs/>
                <w:sz w:val="22"/>
                <w:szCs w:val="22"/>
              </w:rPr>
              <w:t>Warszawa</w:t>
            </w:r>
          </w:p>
          <w:p w14:paraId="6A00F27E" w14:textId="77777777" w:rsidR="00E574DD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4163B7F8" w14:textId="77777777" w:rsidR="00E574DD" w:rsidRPr="00211A34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D0D5B">
              <w:rPr>
                <w:sz w:val="22"/>
                <w:szCs w:val="22"/>
                <w:u w:val="single"/>
              </w:rPr>
              <w:t xml:space="preserve">Zadanie nr </w:t>
            </w:r>
            <w:r w:rsidRPr="00AD0D5B">
              <w:rPr>
                <w:sz w:val="22"/>
                <w:szCs w:val="22"/>
                <w:u w:val="single"/>
              </w:rPr>
              <w:t>9</w:t>
            </w:r>
            <w:r w:rsidRPr="00AD0D5B">
              <w:rPr>
                <w:sz w:val="22"/>
                <w:szCs w:val="22"/>
                <w:u w:val="single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574DD">
              <w:rPr>
                <w:sz w:val="22"/>
                <w:szCs w:val="22"/>
              </w:rPr>
              <w:t>Cewniki balonowe, koszulki sterowalne, kable, igły, prowadniki oraz dzierżawa kriokonsoli na czas zabiegów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574DD">
              <w:rPr>
                <w:b/>
                <w:sz w:val="22"/>
                <w:szCs w:val="22"/>
              </w:rPr>
              <w:t>788 553.00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29958A06" w14:textId="77777777" w:rsidR="00E574DD" w:rsidRPr="00D26ED6" w:rsidRDefault="00E574DD" w:rsidP="005367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8DCD55B" w14:textId="2D30B3AC" w:rsidR="00E574DD" w:rsidRPr="00E574DD" w:rsidRDefault="00AD0D5B" w:rsidP="00AD0D5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SWZ.</w:t>
            </w:r>
          </w:p>
        </w:tc>
      </w:tr>
      <w:tr w:rsidR="00E574DD" w14:paraId="3654FCFA" w14:textId="77777777" w:rsidTr="00AD0D5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2C5ECC47" w14:textId="44560782" w:rsidR="00E574DD" w:rsidRPr="00D26ED6" w:rsidRDefault="00E574DD" w:rsidP="0053675E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E574DD">
              <w:rPr>
                <w:b/>
                <w:sz w:val="22"/>
                <w:szCs w:val="22"/>
              </w:rPr>
              <w:lastRenderedPageBreak/>
              <w:t>Agencja Naukowo-Techniczna SYMIC</w:t>
            </w:r>
            <w:r w:rsidR="00AD0D5B">
              <w:rPr>
                <w:b/>
                <w:sz w:val="22"/>
                <w:szCs w:val="22"/>
              </w:rPr>
              <w:t>O</w:t>
            </w:r>
            <w:r w:rsidRPr="00E574DD">
              <w:rPr>
                <w:b/>
                <w:sz w:val="22"/>
                <w:szCs w:val="22"/>
              </w:rPr>
              <w:t xml:space="preserve"> </w:t>
            </w:r>
            <w:r w:rsidR="00AD0D5B">
              <w:rPr>
                <w:b/>
                <w:sz w:val="22"/>
                <w:szCs w:val="22"/>
              </w:rPr>
              <w:t>S</w:t>
            </w:r>
            <w:r w:rsidRPr="00E574DD">
              <w:rPr>
                <w:b/>
                <w:sz w:val="22"/>
                <w:szCs w:val="22"/>
              </w:rPr>
              <w:t>p. z.o.o.</w:t>
            </w:r>
          </w:p>
          <w:p w14:paraId="4BCF9B6E" w14:textId="1AC48F73" w:rsidR="00E574DD" w:rsidRPr="009F0E5C" w:rsidRDefault="00AD0D5B" w:rsidP="0053675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E574DD" w:rsidRPr="00E574DD">
              <w:rPr>
                <w:bCs/>
                <w:sz w:val="22"/>
                <w:szCs w:val="22"/>
              </w:rPr>
              <w:t>Powstańców Ś</w:t>
            </w:r>
            <w:r>
              <w:rPr>
                <w:bCs/>
                <w:sz w:val="22"/>
                <w:szCs w:val="22"/>
              </w:rPr>
              <w:t>lą</w:t>
            </w:r>
            <w:r w:rsidR="00E574DD" w:rsidRPr="00E574DD">
              <w:rPr>
                <w:bCs/>
                <w:sz w:val="22"/>
                <w:szCs w:val="22"/>
              </w:rPr>
              <w:t>skich</w:t>
            </w:r>
            <w:r w:rsidR="00E574DD" w:rsidRPr="009F0E5C">
              <w:rPr>
                <w:bCs/>
                <w:sz w:val="22"/>
                <w:szCs w:val="22"/>
              </w:rPr>
              <w:t xml:space="preserve"> </w:t>
            </w:r>
            <w:r w:rsidR="00E574DD" w:rsidRPr="00E574DD">
              <w:rPr>
                <w:bCs/>
                <w:sz w:val="22"/>
                <w:szCs w:val="22"/>
              </w:rPr>
              <w:t>54</w:t>
            </w:r>
            <w:r>
              <w:rPr>
                <w:bCs/>
                <w:sz w:val="22"/>
                <w:szCs w:val="22"/>
              </w:rPr>
              <w:t>a</w:t>
            </w:r>
            <w:r w:rsidR="00E574DD">
              <w:rPr>
                <w:bCs/>
                <w:sz w:val="22"/>
                <w:szCs w:val="22"/>
              </w:rPr>
              <w:t xml:space="preserve"> </w:t>
            </w:r>
            <w:r w:rsidR="00E574DD" w:rsidRPr="00E574DD">
              <w:rPr>
                <w:bCs/>
                <w:sz w:val="22"/>
                <w:szCs w:val="22"/>
              </w:rPr>
              <w:t>/2</w:t>
            </w:r>
          </w:p>
          <w:p w14:paraId="768AAA6B" w14:textId="77777777" w:rsidR="00E574DD" w:rsidRPr="009F0E5C" w:rsidRDefault="00E574DD" w:rsidP="0053675E">
            <w:pPr>
              <w:jc w:val="both"/>
              <w:rPr>
                <w:bCs/>
                <w:sz w:val="22"/>
                <w:szCs w:val="22"/>
              </w:rPr>
            </w:pPr>
            <w:r w:rsidRPr="00E574DD">
              <w:rPr>
                <w:bCs/>
                <w:sz w:val="22"/>
                <w:szCs w:val="22"/>
              </w:rPr>
              <w:t>53-333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E574DD">
              <w:rPr>
                <w:bCs/>
                <w:sz w:val="22"/>
                <w:szCs w:val="22"/>
              </w:rPr>
              <w:t>Wrocław</w:t>
            </w:r>
          </w:p>
          <w:p w14:paraId="40B8B472" w14:textId="77777777" w:rsidR="00E574DD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EF50B6" w14:textId="77777777" w:rsidR="00E574DD" w:rsidRPr="00211A34" w:rsidRDefault="00E574DD" w:rsidP="0053675E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D0D5B">
              <w:rPr>
                <w:sz w:val="22"/>
                <w:szCs w:val="22"/>
                <w:u w:val="single"/>
              </w:rPr>
              <w:t xml:space="preserve">Zadanie nr </w:t>
            </w:r>
            <w:r w:rsidRPr="00AD0D5B">
              <w:rPr>
                <w:sz w:val="22"/>
                <w:szCs w:val="22"/>
                <w:u w:val="single"/>
              </w:rPr>
              <w:t>10</w:t>
            </w:r>
            <w:r w:rsidRPr="00AD0D5B">
              <w:rPr>
                <w:sz w:val="22"/>
                <w:szCs w:val="22"/>
                <w:u w:val="single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574DD">
              <w:rPr>
                <w:sz w:val="22"/>
                <w:szCs w:val="22"/>
              </w:rPr>
              <w:t>Koszulki naczyniowe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E574DD">
              <w:rPr>
                <w:b/>
                <w:sz w:val="22"/>
                <w:szCs w:val="22"/>
              </w:rPr>
              <w:t>4 320.00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14:paraId="5FF7FAAE" w14:textId="77777777" w:rsidR="00E574DD" w:rsidRPr="00D26ED6" w:rsidRDefault="00E574DD" w:rsidP="0053675E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4758D7A0" w14:textId="0C58BAFD" w:rsidR="00E574DD" w:rsidRPr="00E574DD" w:rsidRDefault="00AD0D5B" w:rsidP="00AD0D5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AD0D5B">
              <w:rPr>
                <w:sz w:val="22"/>
                <w:szCs w:val="22"/>
              </w:rPr>
              <w:t xml:space="preserve">Oferta otrzymała największą ilość punktów - łącznie 100,00 - w oparciu o określone </w:t>
            </w:r>
            <w:r w:rsidRPr="00AD0D5B">
              <w:rPr>
                <w:sz w:val="22"/>
                <w:szCs w:val="22"/>
              </w:rPr>
              <w:br/>
              <w:t>przez Zamawiającego w SWZ kryteria oceny ofert tj. przyznano: Cena oferty brutto - 100,00 pkt. Oferta spełnia wszystkie wymagania formalno - prawne i jest zgodna z zapisami SWZ.</w:t>
            </w:r>
          </w:p>
        </w:tc>
      </w:tr>
    </w:tbl>
    <w:p w14:paraId="6892DC3B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14:paraId="366B28A0" w14:textId="77777777" w:rsidTr="00AD0D5B">
        <w:tc>
          <w:tcPr>
            <w:tcW w:w="2169" w:type="dxa"/>
            <w:shd w:val="clear" w:color="auto" w:fill="F3F3F3"/>
          </w:tcPr>
          <w:p w14:paraId="6517A969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57CB0326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2244B92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417EBED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E574DD" w:rsidRPr="00834EF4" w14:paraId="6AF40FEC" w14:textId="77777777" w:rsidTr="00AD0D5B">
        <w:tc>
          <w:tcPr>
            <w:tcW w:w="2169" w:type="dxa"/>
            <w:shd w:val="clear" w:color="auto" w:fill="auto"/>
          </w:tcPr>
          <w:p w14:paraId="357CB549" w14:textId="70A448ED" w:rsidR="00E574DD" w:rsidRPr="00211A34" w:rsidRDefault="00E574DD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74DD">
              <w:rPr>
                <w:sz w:val="20"/>
                <w:szCs w:val="20"/>
              </w:rPr>
              <w:t xml:space="preserve">Stymulatory dwujamowe podstawowe DDDR </w:t>
            </w:r>
            <w:r w:rsidR="00AD0D5B">
              <w:rPr>
                <w:sz w:val="20"/>
                <w:szCs w:val="20"/>
              </w:rPr>
              <w:br/>
            </w:r>
            <w:r w:rsidRPr="00E574DD">
              <w:rPr>
                <w:sz w:val="20"/>
                <w:szCs w:val="20"/>
              </w:rPr>
              <w:t>z elektrodami</w:t>
            </w:r>
          </w:p>
        </w:tc>
        <w:tc>
          <w:tcPr>
            <w:tcW w:w="2793" w:type="dxa"/>
            <w:shd w:val="clear" w:color="auto" w:fill="auto"/>
          </w:tcPr>
          <w:p w14:paraId="0C437123" w14:textId="77777777" w:rsidR="00E574DD" w:rsidRPr="00211A34" w:rsidRDefault="00E574DD" w:rsidP="005367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74DD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1258075C" w14:textId="0566C904" w:rsidR="00E574DD" w:rsidRPr="00211A34" w:rsidRDefault="00AD0D5B" w:rsidP="00536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74DD" w:rsidRPr="00E574DD">
              <w:rPr>
                <w:sz w:val="20"/>
                <w:szCs w:val="20"/>
              </w:rPr>
              <w:t>Polna</w:t>
            </w:r>
            <w:r w:rsidR="00E574DD" w:rsidRPr="00211A34">
              <w:rPr>
                <w:sz w:val="20"/>
                <w:szCs w:val="20"/>
              </w:rPr>
              <w:t xml:space="preserve"> </w:t>
            </w:r>
            <w:r w:rsidR="00E574DD" w:rsidRPr="00E574DD">
              <w:rPr>
                <w:sz w:val="20"/>
                <w:szCs w:val="20"/>
              </w:rPr>
              <w:t>11</w:t>
            </w:r>
          </w:p>
          <w:p w14:paraId="561F1E60" w14:textId="77777777" w:rsidR="00E574DD" w:rsidRPr="00211A34" w:rsidRDefault="00E574DD" w:rsidP="0053675E">
            <w:pPr>
              <w:spacing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74D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2DD2D6F" w14:textId="7FADC5E5" w:rsidR="00E574DD" w:rsidRPr="00211A34" w:rsidRDefault="00AD0D5B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574DD" w:rsidRPr="00E574DD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A24A5A8" w14:textId="77777777" w:rsidR="00E574DD" w:rsidRPr="00211A34" w:rsidRDefault="00E574DD" w:rsidP="0053675E">
            <w:pPr>
              <w:jc w:val="center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100,00</w:t>
            </w:r>
          </w:p>
        </w:tc>
      </w:tr>
      <w:tr w:rsidR="00E574DD" w:rsidRPr="00834EF4" w14:paraId="2B2F18C0" w14:textId="77777777" w:rsidTr="00AD0D5B">
        <w:tc>
          <w:tcPr>
            <w:tcW w:w="2169" w:type="dxa"/>
            <w:shd w:val="clear" w:color="auto" w:fill="auto"/>
          </w:tcPr>
          <w:p w14:paraId="3013C540" w14:textId="698EA182" w:rsidR="00E574DD" w:rsidRPr="00211A34" w:rsidRDefault="00E574DD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74DD">
              <w:rPr>
                <w:sz w:val="20"/>
                <w:szCs w:val="20"/>
              </w:rPr>
              <w:t xml:space="preserve">Zaawansowane wszczepialne kardiowertery - defibrylatory jednojamowe </w:t>
            </w:r>
            <w:r w:rsidR="00AD0D5B">
              <w:rPr>
                <w:sz w:val="20"/>
                <w:szCs w:val="20"/>
              </w:rPr>
              <w:br/>
            </w:r>
            <w:r w:rsidRPr="00E574DD">
              <w:rPr>
                <w:sz w:val="20"/>
                <w:szCs w:val="20"/>
              </w:rPr>
              <w:t>o rozszerzonej konfiguracji impulsu HV i sterowania</w:t>
            </w:r>
          </w:p>
        </w:tc>
        <w:tc>
          <w:tcPr>
            <w:tcW w:w="2793" w:type="dxa"/>
            <w:shd w:val="clear" w:color="auto" w:fill="auto"/>
          </w:tcPr>
          <w:p w14:paraId="0182ED1D" w14:textId="77777777" w:rsidR="00E574DD" w:rsidRPr="00211A34" w:rsidRDefault="00E574DD" w:rsidP="005367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74DD">
              <w:rPr>
                <w:b/>
                <w:bCs/>
                <w:sz w:val="20"/>
                <w:szCs w:val="20"/>
              </w:rPr>
              <w:t>Abbott Medical Sp. z o .o.</w:t>
            </w:r>
          </w:p>
          <w:p w14:paraId="16CF223E" w14:textId="69EF8684" w:rsidR="00E574DD" w:rsidRPr="00211A34" w:rsidRDefault="00E574DD" w:rsidP="0053675E">
            <w:pPr>
              <w:rPr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ul. </w:t>
            </w:r>
            <w:r w:rsidR="00AD0D5B">
              <w:rPr>
                <w:sz w:val="20"/>
                <w:szCs w:val="20"/>
              </w:rPr>
              <w:t>Postępu 21B</w:t>
            </w:r>
          </w:p>
          <w:p w14:paraId="23615A8D" w14:textId="482C31C0" w:rsidR="00E574DD" w:rsidRPr="00211A34" w:rsidRDefault="00E574DD" w:rsidP="0053675E">
            <w:pPr>
              <w:spacing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0</w:t>
            </w:r>
            <w:r w:rsidR="00AD0D5B">
              <w:rPr>
                <w:sz w:val="20"/>
                <w:szCs w:val="20"/>
              </w:rPr>
              <w:t>2</w:t>
            </w:r>
            <w:r w:rsidRPr="00E574DD">
              <w:rPr>
                <w:sz w:val="20"/>
                <w:szCs w:val="20"/>
              </w:rPr>
              <w:t>-</w:t>
            </w:r>
            <w:r w:rsidR="00AD0D5B"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74D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68DB90C6" w14:textId="6D60F8B5" w:rsidR="00E574DD" w:rsidRPr="00211A34" w:rsidRDefault="00227500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574DD" w:rsidRPr="00E574DD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4A4DF14E" w14:textId="77777777" w:rsidR="00E574DD" w:rsidRPr="00211A34" w:rsidRDefault="00E574DD" w:rsidP="0053675E">
            <w:pPr>
              <w:jc w:val="center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100,00</w:t>
            </w:r>
          </w:p>
        </w:tc>
      </w:tr>
      <w:tr w:rsidR="00E574DD" w:rsidRPr="00834EF4" w14:paraId="60BD267B" w14:textId="77777777" w:rsidTr="00AD0D5B">
        <w:tc>
          <w:tcPr>
            <w:tcW w:w="2169" w:type="dxa"/>
            <w:shd w:val="clear" w:color="auto" w:fill="auto"/>
          </w:tcPr>
          <w:p w14:paraId="48D5484E" w14:textId="77777777" w:rsidR="00E574DD" w:rsidRPr="00211A34" w:rsidRDefault="00E574DD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74DD">
              <w:rPr>
                <w:sz w:val="20"/>
                <w:szCs w:val="20"/>
              </w:rPr>
              <w:t>Zaawansowane wszczepialne kardiowertery - defibrylatory resynchronizujące trójjamoweo rozszerzonej konfiguracji impulsu HV</w:t>
            </w:r>
          </w:p>
        </w:tc>
        <w:tc>
          <w:tcPr>
            <w:tcW w:w="2793" w:type="dxa"/>
            <w:shd w:val="clear" w:color="auto" w:fill="auto"/>
          </w:tcPr>
          <w:p w14:paraId="1D88DDB2" w14:textId="77777777" w:rsidR="00227500" w:rsidRPr="00211A34" w:rsidRDefault="00227500" w:rsidP="002275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74DD">
              <w:rPr>
                <w:b/>
                <w:bCs/>
                <w:sz w:val="20"/>
                <w:szCs w:val="20"/>
              </w:rPr>
              <w:t>Abbott Medical Sp. z o .o.</w:t>
            </w:r>
          </w:p>
          <w:p w14:paraId="26ADB116" w14:textId="77777777" w:rsidR="00227500" w:rsidRPr="00211A34" w:rsidRDefault="00227500" w:rsidP="00227500">
            <w:pPr>
              <w:rPr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</w:p>
          <w:p w14:paraId="136B0030" w14:textId="706F4E0A" w:rsidR="00E574DD" w:rsidRPr="00211A34" w:rsidRDefault="00227500" w:rsidP="00227500">
            <w:pPr>
              <w:spacing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E574D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74D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0AF2F2B4" w14:textId="69C26FFA" w:rsidR="00E574DD" w:rsidRPr="00211A34" w:rsidRDefault="00227500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574DD" w:rsidRPr="00E574DD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5559EE3" w14:textId="77777777" w:rsidR="00E574DD" w:rsidRPr="00211A34" w:rsidRDefault="00E574DD" w:rsidP="0053675E">
            <w:pPr>
              <w:jc w:val="center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100,00</w:t>
            </w:r>
          </w:p>
        </w:tc>
      </w:tr>
      <w:tr w:rsidR="00E574DD" w:rsidRPr="00834EF4" w14:paraId="12754C2C" w14:textId="77777777" w:rsidTr="00AD0D5B">
        <w:tc>
          <w:tcPr>
            <w:tcW w:w="2169" w:type="dxa"/>
            <w:shd w:val="clear" w:color="auto" w:fill="auto"/>
          </w:tcPr>
          <w:p w14:paraId="537A297B" w14:textId="12E8FDF3" w:rsidR="00E574DD" w:rsidRPr="00211A34" w:rsidRDefault="00E574DD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8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74DD">
              <w:rPr>
                <w:sz w:val="20"/>
                <w:szCs w:val="20"/>
              </w:rPr>
              <w:t xml:space="preserve">Zaawansowany wszczepialny kardiowerter- defibrylator dwujamowy </w:t>
            </w:r>
            <w:r w:rsidR="00AD0D5B">
              <w:rPr>
                <w:sz w:val="20"/>
                <w:szCs w:val="20"/>
              </w:rPr>
              <w:br/>
            </w:r>
            <w:r w:rsidRPr="00E574DD">
              <w:rPr>
                <w:sz w:val="20"/>
                <w:szCs w:val="20"/>
              </w:rPr>
              <w:t xml:space="preserve">o rozszerzonej konfiguracji impulsu HV i sterowania z kompletem elektrod </w:t>
            </w:r>
            <w:r w:rsidR="00AD0D5B">
              <w:rPr>
                <w:sz w:val="20"/>
                <w:szCs w:val="20"/>
              </w:rPr>
              <w:br/>
            </w:r>
            <w:r w:rsidRPr="00E574DD">
              <w:rPr>
                <w:sz w:val="20"/>
                <w:szCs w:val="20"/>
              </w:rPr>
              <w:t>i łączem DF- 4</w:t>
            </w:r>
          </w:p>
        </w:tc>
        <w:tc>
          <w:tcPr>
            <w:tcW w:w="2793" w:type="dxa"/>
            <w:shd w:val="clear" w:color="auto" w:fill="auto"/>
          </w:tcPr>
          <w:p w14:paraId="3770F92D" w14:textId="77777777" w:rsidR="00227500" w:rsidRPr="00211A34" w:rsidRDefault="00227500" w:rsidP="00227500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74DD">
              <w:rPr>
                <w:b/>
                <w:bCs/>
                <w:sz w:val="20"/>
                <w:szCs w:val="20"/>
              </w:rPr>
              <w:t>Abbott Medical Sp. z o .o.</w:t>
            </w:r>
          </w:p>
          <w:p w14:paraId="0414173B" w14:textId="77777777" w:rsidR="00227500" w:rsidRPr="00211A34" w:rsidRDefault="00227500" w:rsidP="00227500">
            <w:pPr>
              <w:rPr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ul. </w:t>
            </w:r>
            <w:r>
              <w:rPr>
                <w:sz w:val="20"/>
                <w:szCs w:val="20"/>
              </w:rPr>
              <w:t>Postępu 21B</w:t>
            </w:r>
          </w:p>
          <w:p w14:paraId="74059F84" w14:textId="11CBEAC8" w:rsidR="00E574DD" w:rsidRPr="00211A34" w:rsidRDefault="00227500" w:rsidP="00227500">
            <w:pPr>
              <w:spacing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2</w:t>
            </w:r>
            <w:r w:rsidRPr="00E574DD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676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74D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6C57488" w14:textId="6021FFEE" w:rsidR="00E574DD" w:rsidRPr="00211A34" w:rsidRDefault="00227500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574DD" w:rsidRPr="00E574DD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0143656" w14:textId="77777777" w:rsidR="00E574DD" w:rsidRPr="00211A34" w:rsidRDefault="00E574DD" w:rsidP="0053675E">
            <w:pPr>
              <w:jc w:val="center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100,00</w:t>
            </w:r>
          </w:p>
        </w:tc>
      </w:tr>
      <w:tr w:rsidR="00E574DD" w:rsidRPr="00834EF4" w14:paraId="22FCB56F" w14:textId="77777777" w:rsidTr="00AD0D5B">
        <w:tc>
          <w:tcPr>
            <w:tcW w:w="2169" w:type="dxa"/>
            <w:shd w:val="clear" w:color="auto" w:fill="auto"/>
          </w:tcPr>
          <w:p w14:paraId="38F8000A" w14:textId="77777777" w:rsidR="00E574DD" w:rsidRPr="00211A34" w:rsidRDefault="00E574DD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74DD">
              <w:rPr>
                <w:sz w:val="20"/>
                <w:szCs w:val="20"/>
              </w:rPr>
              <w:t>Cewniki balonowe, koszulki sterowalne, kable, igły, prowadniki oraz dzierżawa kriokonsoli na czas zabiegów</w:t>
            </w:r>
          </w:p>
        </w:tc>
        <w:tc>
          <w:tcPr>
            <w:tcW w:w="2793" w:type="dxa"/>
            <w:shd w:val="clear" w:color="auto" w:fill="auto"/>
          </w:tcPr>
          <w:p w14:paraId="1D26411F" w14:textId="77777777" w:rsidR="00E574DD" w:rsidRPr="00211A34" w:rsidRDefault="00E574DD" w:rsidP="005367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74DD">
              <w:rPr>
                <w:b/>
                <w:bCs/>
                <w:sz w:val="20"/>
                <w:szCs w:val="20"/>
              </w:rPr>
              <w:t>BOSTON SCIENTIFIC POLSKA SPÓŁKA Z O.O.</w:t>
            </w:r>
          </w:p>
          <w:p w14:paraId="5F9D12A8" w14:textId="2562FBB3" w:rsidR="00E574DD" w:rsidRPr="00211A34" w:rsidRDefault="00227500" w:rsidP="00536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74DD" w:rsidRPr="00E574DD">
              <w:rPr>
                <w:sz w:val="20"/>
                <w:szCs w:val="20"/>
              </w:rPr>
              <w:t>Al. Jana Pawła II</w:t>
            </w:r>
            <w:r w:rsidR="00E574DD" w:rsidRPr="00211A34">
              <w:rPr>
                <w:sz w:val="20"/>
                <w:szCs w:val="20"/>
              </w:rPr>
              <w:t xml:space="preserve"> </w:t>
            </w:r>
            <w:r w:rsidR="00E574DD" w:rsidRPr="00E574DD">
              <w:rPr>
                <w:sz w:val="20"/>
                <w:szCs w:val="20"/>
              </w:rPr>
              <w:t>22</w:t>
            </w:r>
          </w:p>
          <w:p w14:paraId="27E1B36A" w14:textId="615EBBB8" w:rsidR="00E574DD" w:rsidRPr="00211A34" w:rsidRDefault="00E574DD" w:rsidP="0053675E">
            <w:pPr>
              <w:spacing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00</w:t>
            </w:r>
            <w:r w:rsidR="00227500">
              <w:rPr>
                <w:sz w:val="20"/>
                <w:szCs w:val="20"/>
              </w:rPr>
              <w:t>-</w:t>
            </w:r>
            <w:r w:rsidRPr="00E574DD">
              <w:rPr>
                <w:sz w:val="20"/>
                <w:szCs w:val="20"/>
              </w:rPr>
              <w:t>133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74D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8ACB111" w14:textId="6644A115" w:rsidR="00E574DD" w:rsidRPr="00211A34" w:rsidRDefault="00227500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574DD" w:rsidRPr="00E574DD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4119E8F" w14:textId="77777777" w:rsidR="00E574DD" w:rsidRPr="00211A34" w:rsidRDefault="00E574DD" w:rsidP="0053675E">
            <w:pPr>
              <w:jc w:val="center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100,00</w:t>
            </w:r>
          </w:p>
        </w:tc>
      </w:tr>
      <w:tr w:rsidR="00E574DD" w:rsidRPr="00834EF4" w14:paraId="47D11506" w14:textId="77777777" w:rsidTr="00AD0D5B">
        <w:tc>
          <w:tcPr>
            <w:tcW w:w="2169" w:type="dxa"/>
            <w:shd w:val="clear" w:color="auto" w:fill="auto"/>
          </w:tcPr>
          <w:p w14:paraId="53C922DD" w14:textId="77777777" w:rsidR="00E574DD" w:rsidRPr="00211A34" w:rsidRDefault="00E574DD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9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74DD">
              <w:rPr>
                <w:sz w:val="20"/>
                <w:szCs w:val="20"/>
              </w:rPr>
              <w:t>Cewniki balonowe, koszulki sterowalne, kable, igły, prowadniki oraz dzierżawa kriokonsoli na czas zabiegów</w:t>
            </w:r>
          </w:p>
        </w:tc>
        <w:tc>
          <w:tcPr>
            <w:tcW w:w="2793" w:type="dxa"/>
            <w:shd w:val="clear" w:color="auto" w:fill="auto"/>
          </w:tcPr>
          <w:p w14:paraId="664B5352" w14:textId="77777777" w:rsidR="00E574DD" w:rsidRPr="00211A34" w:rsidRDefault="00E574DD" w:rsidP="005367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74DD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72C8653A" w14:textId="74CF9111" w:rsidR="00E574DD" w:rsidRPr="00211A34" w:rsidRDefault="00227500" w:rsidP="00536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74DD" w:rsidRPr="00E574DD">
              <w:rPr>
                <w:sz w:val="20"/>
                <w:szCs w:val="20"/>
              </w:rPr>
              <w:t>Polna</w:t>
            </w:r>
            <w:r w:rsidR="00E574DD" w:rsidRPr="00211A34">
              <w:rPr>
                <w:sz w:val="20"/>
                <w:szCs w:val="20"/>
              </w:rPr>
              <w:t xml:space="preserve"> </w:t>
            </w:r>
            <w:r w:rsidR="00E574DD" w:rsidRPr="00E574DD">
              <w:rPr>
                <w:sz w:val="20"/>
                <w:szCs w:val="20"/>
              </w:rPr>
              <w:t>11</w:t>
            </w:r>
          </w:p>
          <w:p w14:paraId="0CE04641" w14:textId="77777777" w:rsidR="00E574DD" w:rsidRPr="00211A34" w:rsidRDefault="00E574DD" w:rsidP="0053675E">
            <w:pPr>
              <w:spacing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00-633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74D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14:paraId="12F3D98C" w14:textId="611960CC" w:rsidR="00E574DD" w:rsidRPr="00211A34" w:rsidRDefault="00E574DD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1 - Cena oferty brutto - 97.0</w:t>
            </w:r>
            <w:r w:rsidR="00227500">
              <w:rPr>
                <w:sz w:val="20"/>
                <w:szCs w:val="20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ED9099" w14:textId="056BD208" w:rsidR="00E574DD" w:rsidRPr="00211A34" w:rsidRDefault="00E574DD" w:rsidP="0053675E">
            <w:pPr>
              <w:jc w:val="center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97,0</w:t>
            </w:r>
            <w:r w:rsidR="00227500">
              <w:rPr>
                <w:sz w:val="20"/>
                <w:szCs w:val="20"/>
              </w:rPr>
              <w:t>7</w:t>
            </w:r>
          </w:p>
        </w:tc>
      </w:tr>
      <w:tr w:rsidR="00E574DD" w:rsidRPr="00834EF4" w14:paraId="645BCFB9" w14:textId="77777777" w:rsidTr="00AD0D5B">
        <w:tc>
          <w:tcPr>
            <w:tcW w:w="2169" w:type="dxa"/>
            <w:shd w:val="clear" w:color="auto" w:fill="auto"/>
          </w:tcPr>
          <w:p w14:paraId="3B20600C" w14:textId="77777777" w:rsidR="00E574DD" w:rsidRPr="00211A34" w:rsidRDefault="00E574DD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lastRenderedPageBreak/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E574DD">
              <w:rPr>
                <w:sz w:val="20"/>
                <w:szCs w:val="20"/>
              </w:rPr>
              <w:t>Koszulki naczyniowe</w:t>
            </w:r>
          </w:p>
        </w:tc>
        <w:tc>
          <w:tcPr>
            <w:tcW w:w="2793" w:type="dxa"/>
            <w:shd w:val="clear" w:color="auto" w:fill="auto"/>
          </w:tcPr>
          <w:p w14:paraId="6411702B" w14:textId="4C51ADA2" w:rsidR="00E574DD" w:rsidRPr="00211A34" w:rsidRDefault="00E574DD" w:rsidP="0053675E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E574DD">
              <w:rPr>
                <w:b/>
                <w:bCs/>
                <w:sz w:val="20"/>
                <w:szCs w:val="20"/>
              </w:rPr>
              <w:t>Agencja Naukowo-Techniczna SYMIC</w:t>
            </w:r>
            <w:r w:rsidR="00227500">
              <w:rPr>
                <w:b/>
                <w:bCs/>
                <w:sz w:val="20"/>
                <w:szCs w:val="20"/>
              </w:rPr>
              <w:t>O</w:t>
            </w:r>
            <w:r w:rsidRPr="00E574DD">
              <w:rPr>
                <w:b/>
                <w:bCs/>
                <w:sz w:val="20"/>
                <w:szCs w:val="20"/>
              </w:rPr>
              <w:t xml:space="preserve"> </w:t>
            </w:r>
            <w:r w:rsidR="00227500">
              <w:rPr>
                <w:b/>
                <w:bCs/>
                <w:sz w:val="20"/>
                <w:szCs w:val="20"/>
              </w:rPr>
              <w:br/>
              <w:t>S</w:t>
            </w:r>
            <w:r w:rsidRPr="00E574DD">
              <w:rPr>
                <w:b/>
                <w:bCs/>
                <w:sz w:val="20"/>
                <w:szCs w:val="20"/>
              </w:rPr>
              <w:t>p. z.o.o.</w:t>
            </w:r>
          </w:p>
          <w:p w14:paraId="0C090A39" w14:textId="6C45B579" w:rsidR="00E574DD" w:rsidRPr="00211A34" w:rsidRDefault="00227500" w:rsidP="005367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E574DD" w:rsidRPr="00E574DD">
              <w:rPr>
                <w:sz w:val="20"/>
                <w:szCs w:val="20"/>
              </w:rPr>
              <w:t>Powstańców Ś</w:t>
            </w:r>
            <w:r>
              <w:rPr>
                <w:sz w:val="20"/>
                <w:szCs w:val="20"/>
              </w:rPr>
              <w:t>lą</w:t>
            </w:r>
            <w:r w:rsidR="00E574DD" w:rsidRPr="00E574DD">
              <w:rPr>
                <w:sz w:val="20"/>
                <w:szCs w:val="20"/>
              </w:rPr>
              <w:t>skich</w:t>
            </w:r>
            <w:r w:rsidR="00E574DD" w:rsidRPr="00211A34">
              <w:rPr>
                <w:sz w:val="20"/>
                <w:szCs w:val="20"/>
              </w:rPr>
              <w:t xml:space="preserve"> </w:t>
            </w:r>
            <w:r w:rsidR="00E574DD" w:rsidRPr="00E574DD">
              <w:rPr>
                <w:sz w:val="20"/>
                <w:szCs w:val="20"/>
              </w:rPr>
              <w:t>54</w:t>
            </w:r>
            <w:r>
              <w:rPr>
                <w:sz w:val="20"/>
                <w:szCs w:val="20"/>
              </w:rPr>
              <w:t>a</w:t>
            </w:r>
            <w:r w:rsidR="00E574DD" w:rsidRPr="00E574DD">
              <w:rPr>
                <w:sz w:val="20"/>
                <w:szCs w:val="20"/>
              </w:rPr>
              <w:t>/2</w:t>
            </w:r>
          </w:p>
          <w:p w14:paraId="51D9F610" w14:textId="77777777" w:rsidR="00E574DD" w:rsidRPr="00211A34" w:rsidRDefault="00E574DD" w:rsidP="0053675E">
            <w:pPr>
              <w:spacing w:after="40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>53-333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E574DD">
              <w:rPr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14:paraId="31C196FC" w14:textId="15B11157" w:rsidR="00E574DD" w:rsidRPr="00211A34" w:rsidRDefault="00227500" w:rsidP="0053675E">
            <w:pPr>
              <w:spacing w:before="40" w:after="40"/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K-</w:t>
            </w:r>
            <w:r w:rsidR="00E574DD" w:rsidRPr="00E574DD">
              <w:rPr>
                <w:sz w:val="20"/>
                <w:szCs w:val="20"/>
              </w:rPr>
              <w:t>1 - Cena oferty brutto - 100.00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ACA0CD9" w14:textId="77777777" w:rsidR="00E574DD" w:rsidRPr="00211A34" w:rsidRDefault="00E574DD" w:rsidP="0053675E">
            <w:pPr>
              <w:jc w:val="center"/>
              <w:rPr>
                <w:color w:val="000000"/>
                <w:sz w:val="20"/>
                <w:szCs w:val="20"/>
              </w:rPr>
            </w:pPr>
            <w:r w:rsidRPr="00E574DD">
              <w:rPr>
                <w:sz w:val="20"/>
                <w:szCs w:val="20"/>
              </w:rPr>
              <w:t xml:space="preserve">  100,00</w:t>
            </w:r>
          </w:p>
        </w:tc>
      </w:tr>
    </w:tbl>
    <w:p w14:paraId="2443CFAB" w14:textId="77777777" w:rsidR="00E85D70" w:rsidRDefault="00E85D70" w:rsidP="00211A34">
      <w:pPr>
        <w:spacing w:before="120"/>
        <w:jc w:val="both"/>
        <w:rPr>
          <w:color w:val="000000"/>
        </w:rPr>
      </w:pPr>
    </w:p>
    <w:p w14:paraId="5882943C" w14:textId="34FFA554" w:rsidR="008642B3" w:rsidRPr="001B7815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Informacja o </w:t>
      </w:r>
      <w:r w:rsidR="00227500">
        <w:rPr>
          <w:color w:val="000000"/>
          <w:sz w:val="22"/>
          <w:szCs w:val="22"/>
        </w:rPr>
        <w:t>W</w:t>
      </w:r>
      <w:r>
        <w:rPr>
          <w:color w:val="000000"/>
          <w:sz w:val="22"/>
          <w:szCs w:val="22"/>
        </w:rPr>
        <w:t>ykonawcach, których oferty</w:t>
      </w:r>
      <w:r w:rsidR="008642B3" w:rsidRPr="001B7815">
        <w:rPr>
          <w:color w:val="000000"/>
          <w:sz w:val="22"/>
          <w:szCs w:val="22"/>
        </w:rPr>
        <w:t xml:space="preserve"> zostały</w:t>
      </w:r>
      <w:r>
        <w:rPr>
          <w:color w:val="000000"/>
          <w:sz w:val="22"/>
          <w:szCs w:val="22"/>
        </w:rPr>
        <w:t xml:space="preserve"> odrzucone:</w:t>
      </w:r>
    </w:p>
    <w:tbl>
      <w:tblPr>
        <w:tblW w:w="9498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1"/>
        <w:gridCol w:w="2957"/>
        <w:gridCol w:w="5670"/>
      </w:tblGrid>
      <w:tr w:rsidR="00211A34" w14:paraId="1504DDC5" w14:textId="77777777" w:rsidTr="00596EA3">
        <w:tc>
          <w:tcPr>
            <w:tcW w:w="871" w:type="dxa"/>
            <w:shd w:val="clear" w:color="auto" w:fill="F3F3F3"/>
            <w:vAlign w:val="center"/>
          </w:tcPr>
          <w:p w14:paraId="247D95B8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00E5781C" w14:textId="77777777" w:rsidR="00211A34" w:rsidRPr="00596EA3" w:rsidRDefault="00596EA3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N</w:t>
            </w:r>
            <w:r w:rsidR="00211A34" w:rsidRPr="00596EA3">
              <w:rPr>
                <w:b/>
                <w:sz w:val="22"/>
                <w:szCs w:val="22"/>
              </w:rPr>
              <w:t>azwa i adres wykonawcy</w:t>
            </w:r>
          </w:p>
        </w:tc>
        <w:tc>
          <w:tcPr>
            <w:tcW w:w="5670" w:type="dxa"/>
            <w:shd w:val="clear" w:color="auto" w:fill="F3F3F3"/>
            <w:vAlign w:val="center"/>
          </w:tcPr>
          <w:p w14:paraId="7E3D697D" w14:textId="77777777" w:rsidR="00211A34" w:rsidRPr="00596EA3" w:rsidRDefault="00211A34" w:rsidP="00211A34">
            <w:pPr>
              <w:spacing w:before="60" w:after="60"/>
              <w:jc w:val="center"/>
              <w:rPr>
                <w:b/>
                <w:sz w:val="22"/>
                <w:szCs w:val="22"/>
              </w:rPr>
            </w:pPr>
            <w:r w:rsidRPr="00596EA3">
              <w:rPr>
                <w:b/>
                <w:sz w:val="22"/>
                <w:szCs w:val="22"/>
              </w:rPr>
              <w:t>Uzasadnienie odrzucenia oferty</w:t>
            </w:r>
          </w:p>
        </w:tc>
      </w:tr>
      <w:tr w:rsidR="00211A34" w14:paraId="76A568E2" w14:textId="77777777" w:rsidTr="00596EA3">
        <w:tc>
          <w:tcPr>
            <w:tcW w:w="871" w:type="dxa"/>
            <w:vAlign w:val="center"/>
          </w:tcPr>
          <w:p w14:paraId="76BC893B" w14:textId="77777777" w:rsidR="00211A34" w:rsidRPr="00596EA3" w:rsidRDefault="00211A34" w:rsidP="00596EA3">
            <w:pPr>
              <w:spacing w:before="40"/>
              <w:jc w:val="center"/>
              <w:rPr>
                <w:sz w:val="22"/>
                <w:szCs w:val="22"/>
              </w:rPr>
            </w:pPr>
          </w:p>
        </w:tc>
        <w:tc>
          <w:tcPr>
            <w:tcW w:w="2957" w:type="dxa"/>
            <w:vAlign w:val="center"/>
          </w:tcPr>
          <w:p w14:paraId="39E9A541" w14:textId="77777777" w:rsidR="00211A34" w:rsidRPr="00596EA3" w:rsidRDefault="00211A34" w:rsidP="00596EA3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53757C2A" w14:textId="77777777" w:rsidR="00211A34" w:rsidRPr="00211A34" w:rsidRDefault="00211A34" w:rsidP="00BC6F7F">
            <w:pPr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 </w:t>
            </w:r>
          </w:p>
          <w:p w14:paraId="5D293105" w14:textId="77777777" w:rsidR="00211A34" w:rsidRPr="00211A34" w:rsidRDefault="00211A34" w:rsidP="00BC6F7F">
            <w:pPr>
              <w:spacing w:after="40"/>
              <w:rPr>
                <w:sz w:val="20"/>
                <w:szCs w:val="20"/>
              </w:rPr>
            </w:pPr>
            <w:r w:rsidRPr="00211A34">
              <w:rPr>
                <w:sz w:val="20"/>
                <w:szCs w:val="20"/>
              </w:rPr>
              <w:t xml:space="preserve"> </w:t>
            </w:r>
          </w:p>
        </w:tc>
        <w:tc>
          <w:tcPr>
            <w:tcW w:w="5670" w:type="dxa"/>
          </w:tcPr>
          <w:p w14:paraId="104A7DE3" w14:textId="77777777" w:rsidR="00211A34" w:rsidRPr="00596EA3" w:rsidRDefault="00211A34" w:rsidP="00596EA3">
            <w:pPr>
              <w:spacing w:before="40" w:after="40"/>
              <w:rPr>
                <w:sz w:val="22"/>
                <w:szCs w:val="22"/>
              </w:rPr>
            </w:pPr>
          </w:p>
          <w:p w14:paraId="14CC249D" w14:textId="77777777" w:rsidR="00211A34" w:rsidRPr="00596EA3" w:rsidRDefault="00211A34" w:rsidP="00BC6F7F">
            <w:pPr>
              <w:jc w:val="both"/>
              <w:rPr>
                <w:sz w:val="22"/>
                <w:szCs w:val="22"/>
              </w:rPr>
            </w:pPr>
          </w:p>
        </w:tc>
      </w:tr>
    </w:tbl>
    <w:p w14:paraId="42B59BBD" w14:textId="77777777" w:rsidR="008642B3" w:rsidRDefault="008642B3">
      <w:pPr>
        <w:spacing w:before="120" w:after="120"/>
        <w:jc w:val="both"/>
        <w:rPr>
          <w:color w:val="000000"/>
          <w:sz w:val="16"/>
          <w:szCs w:val="16"/>
        </w:rPr>
      </w:pPr>
    </w:p>
    <w:p w14:paraId="3C429919" w14:textId="69315CC4" w:rsidR="00227500" w:rsidRDefault="00227500" w:rsidP="00227500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Pzp Zamawiający informuje, że postępowanie o udzielenie zamówienia publicznego 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  <w:t>w zakresie zadania nr 2</w:t>
      </w:r>
      <w:r>
        <w:rPr>
          <w:bCs/>
          <w:sz w:val="22"/>
          <w:szCs w:val="22"/>
        </w:rPr>
        <w:t xml:space="preserve"> (</w:t>
      </w:r>
      <w:r w:rsidR="00E9371A">
        <w:rPr>
          <w:bCs/>
          <w:sz w:val="22"/>
          <w:szCs w:val="22"/>
        </w:rPr>
        <w:t>Urządzenia do leczenia powikłań</w:t>
      </w:r>
      <w:r>
        <w:rPr>
          <w:bCs/>
          <w:sz w:val="22"/>
          <w:szCs w:val="22"/>
        </w:rPr>
        <w:t>)</w:t>
      </w:r>
      <w:r w:rsidR="00E9371A">
        <w:rPr>
          <w:bCs/>
          <w:sz w:val="22"/>
          <w:szCs w:val="22"/>
        </w:rPr>
        <w:t xml:space="preserve">, </w:t>
      </w:r>
      <w:r w:rsidR="00E9371A">
        <w:rPr>
          <w:b/>
          <w:sz w:val="22"/>
          <w:szCs w:val="22"/>
          <w:u w:val="single"/>
        </w:rPr>
        <w:t>w zakresie zadania nr 1</w:t>
      </w:r>
      <w:r w:rsidR="00E9371A">
        <w:rPr>
          <w:b/>
          <w:sz w:val="22"/>
          <w:szCs w:val="22"/>
          <w:u w:val="single"/>
        </w:rPr>
        <w:t>2</w:t>
      </w:r>
      <w:r w:rsidR="00E9371A">
        <w:rPr>
          <w:bCs/>
          <w:sz w:val="22"/>
          <w:szCs w:val="22"/>
        </w:rPr>
        <w:t xml:space="preserve"> (Rozrywalne introduktory do kaniulacji zatoki wieńcowej i wprowadzania elektrody lewokomorowej)</w:t>
      </w:r>
      <w:r w:rsidR="00E9371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ze względu na fakt, iż nie złożono żadnej oferty.</w:t>
      </w:r>
    </w:p>
    <w:p w14:paraId="71F0A851" w14:textId="77777777" w:rsidR="00227500" w:rsidRDefault="00227500" w:rsidP="00227500">
      <w:pPr>
        <w:spacing w:before="120" w:after="240"/>
        <w:jc w:val="both"/>
        <w:rPr>
          <w:bCs/>
          <w:sz w:val="22"/>
          <w:szCs w:val="22"/>
          <w:u w:val="single"/>
        </w:rPr>
      </w:pPr>
    </w:p>
    <w:p w14:paraId="395CF004" w14:textId="38763286" w:rsidR="00227500" w:rsidRPr="00227500" w:rsidRDefault="00227500" w:rsidP="00227500">
      <w:pPr>
        <w:spacing w:before="120" w:after="240"/>
        <w:jc w:val="both"/>
        <w:rPr>
          <w:bCs/>
          <w:sz w:val="22"/>
          <w:szCs w:val="22"/>
          <w:u w:val="single"/>
        </w:rPr>
      </w:pPr>
      <w:r w:rsidRPr="00227500">
        <w:rPr>
          <w:bCs/>
          <w:sz w:val="22"/>
          <w:szCs w:val="22"/>
          <w:u w:val="single"/>
        </w:rPr>
        <w:t xml:space="preserve">Zamawiający informuje, iż powiadomienie o wyborze ofert najkorzystniejszych w zakresie zadań częściowych nr </w:t>
      </w:r>
      <w:r>
        <w:rPr>
          <w:bCs/>
          <w:sz w:val="22"/>
          <w:szCs w:val="22"/>
          <w:u w:val="single"/>
        </w:rPr>
        <w:t>1, 2a, 3, 4, 11, 13-16</w:t>
      </w:r>
      <w:r w:rsidRPr="00227500">
        <w:rPr>
          <w:bCs/>
          <w:sz w:val="22"/>
          <w:szCs w:val="22"/>
          <w:u w:val="single"/>
        </w:rPr>
        <w:t xml:space="preserve"> nastąpi w terminie późniejszym.</w:t>
      </w:r>
    </w:p>
    <w:p w14:paraId="31AE00ED" w14:textId="77777777" w:rsidR="00227500" w:rsidRDefault="00227500" w:rsidP="00D8427E">
      <w:pPr>
        <w:spacing w:after="40" w:line="276" w:lineRule="auto"/>
        <w:jc w:val="both"/>
      </w:pPr>
    </w:p>
    <w:p w14:paraId="1D79FC8A" w14:textId="77777777" w:rsidR="00227500" w:rsidRDefault="00227500" w:rsidP="00D8427E">
      <w:pPr>
        <w:spacing w:after="40" w:line="276" w:lineRule="auto"/>
        <w:jc w:val="both"/>
      </w:pPr>
    </w:p>
    <w:p w14:paraId="4C248264" w14:textId="7B664535" w:rsidR="009F0E5C" w:rsidRDefault="009F0E5C" w:rsidP="00D8427E">
      <w:pPr>
        <w:spacing w:after="40" w:line="276" w:lineRule="auto"/>
        <w:jc w:val="both"/>
      </w:pPr>
      <w:r>
        <w:t xml:space="preserve">Informacja </w:t>
      </w:r>
      <w:r w:rsidR="00BD2174">
        <w:t>o terminie zawarcia umowy</w:t>
      </w:r>
      <w:r w:rsidR="00F33C66">
        <w:t>:</w:t>
      </w:r>
    </w:p>
    <w:p w14:paraId="2FAB2346" w14:textId="4E766088" w:rsidR="00F960D7" w:rsidRPr="00F33C66" w:rsidRDefault="00A029B8" w:rsidP="00D8427E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U</w:t>
      </w:r>
      <w:r w:rsidR="00F960D7" w:rsidRPr="00F33C66">
        <w:rPr>
          <w:sz w:val="22"/>
          <w:szCs w:val="22"/>
        </w:rPr>
        <w:t>mowa w sp</w:t>
      </w:r>
      <w:r w:rsidR="004C3459" w:rsidRPr="00F33C66">
        <w:rPr>
          <w:sz w:val="22"/>
          <w:szCs w:val="22"/>
        </w:rPr>
        <w:t>r</w:t>
      </w:r>
      <w:r w:rsidR="00F960D7" w:rsidRPr="00F33C66">
        <w:rPr>
          <w:sz w:val="22"/>
          <w:szCs w:val="22"/>
        </w:rPr>
        <w:t>awie zamówienia publicznego</w:t>
      </w:r>
      <w:r w:rsidR="00D8427E">
        <w:rPr>
          <w:sz w:val="22"/>
          <w:szCs w:val="22"/>
        </w:rPr>
        <w:t>, zgodnie z art. 264 ust. 1 ustawy Pzp,</w:t>
      </w:r>
      <w:r>
        <w:rPr>
          <w:sz w:val="22"/>
          <w:szCs w:val="22"/>
        </w:rPr>
        <w:t xml:space="preserve"> zostanie</w:t>
      </w:r>
      <w:r w:rsidR="00F960D7" w:rsidRPr="00F33C66">
        <w:rPr>
          <w:sz w:val="22"/>
          <w:szCs w:val="22"/>
        </w:rPr>
        <w:t xml:space="preserve"> zawarta,</w:t>
      </w:r>
      <w:r>
        <w:rPr>
          <w:sz w:val="22"/>
          <w:szCs w:val="22"/>
        </w:rPr>
        <w:t xml:space="preserve"> </w:t>
      </w:r>
      <w:r w:rsidR="00227500">
        <w:rPr>
          <w:sz w:val="22"/>
          <w:szCs w:val="22"/>
        </w:rPr>
        <w:br/>
      </w:r>
      <w:r w:rsidR="00F960D7" w:rsidRPr="00F33C66">
        <w:rPr>
          <w:sz w:val="22"/>
          <w:szCs w:val="22"/>
        </w:rPr>
        <w:t xml:space="preserve">z </w:t>
      </w:r>
      <w:r>
        <w:rPr>
          <w:sz w:val="22"/>
          <w:szCs w:val="22"/>
        </w:rPr>
        <w:t xml:space="preserve">uwzględnieniem art. 577 ustawy Pzp, </w:t>
      </w:r>
      <w:r w:rsidR="00F960D7" w:rsidRPr="00F33C66">
        <w:rPr>
          <w:sz w:val="22"/>
          <w:szCs w:val="22"/>
        </w:rPr>
        <w:t>w terminie</w:t>
      </w:r>
      <w:r w:rsidR="00D8427E">
        <w:rPr>
          <w:sz w:val="22"/>
          <w:szCs w:val="22"/>
        </w:rPr>
        <w:t xml:space="preserve"> </w:t>
      </w:r>
      <w:r w:rsidR="00E574DD" w:rsidRPr="00F33C66">
        <w:rPr>
          <w:sz w:val="22"/>
          <w:szCs w:val="22"/>
        </w:rPr>
        <w:t>nie krótszym niż 10 dni od dnia przesłania niniejszego zawiadomienia o wyborze najkorzystniejszej oferty.</w:t>
      </w:r>
    </w:p>
    <w:p w14:paraId="53751250" w14:textId="77777777" w:rsidR="00F960D7" w:rsidRPr="00F33C66" w:rsidRDefault="00D8427E" w:rsidP="00F33C66">
      <w:pPr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Umowa </w:t>
      </w:r>
      <w:r w:rsidR="00F960D7" w:rsidRPr="00F33C66">
        <w:rPr>
          <w:sz w:val="22"/>
          <w:szCs w:val="22"/>
        </w:rPr>
        <w:t>w sprawie zamówienia publicznego</w:t>
      </w:r>
      <w:r>
        <w:rPr>
          <w:sz w:val="22"/>
          <w:szCs w:val="22"/>
        </w:rPr>
        <w:t xml:space="preserve"> może być zawarta </w:t>
      </w:r>
      <w:r w:rsidR="00F960D7" w:rsidRPr="00F33C66">
        <w:rPr>
          <w:sz w:val="22"/>
          <w:szCs w:val="22"/>
        </w:rPr>
        <w:t xml:space="preserve">przed upływem terminu, o którym mowa powyżej, jeżeli zachodzą okoliczności wymienione w </w:t>
      </w:r>
      <w:r>
        <w:rPr>
          <w:sz w:val="22"/>
          <w:szCs w:val="22"/>
        </w:rPr>
        <w:t>art. 264</w:t>
      </w:r>
      <w:r w:rsidR="00F960D7" w:rsidRPr="00F33C66">
        <w:rPr>
          <w:sz w:val="22"/>
          <w:szCs w:val="22"/>
        </w:rPr>
        <w:t xml:space="preserve"> ust. 2 ustawy P</w:t>
      </w:r>
      <w:r w:rsidR="004657DA">
        <w:rPr>
          <w:sz w:val="22"/>
          <w:szCs w:val="22"/>
        </w:rPr>
        <w:t>zp</w:t>
      </w:r>
      <w:r w:rsidR="00F960D7" w:rsidRPr="00F33C66">
        <w:rPr>
          <w:sz w:val="22"/>
          <w:szCs w:val="22"/>
        </w:rPr>
        <w:t>.</w:t>
      </w:r>
    </w:p>
    <w:p w14:paraId="4D4C77C1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57CE8CD" w14:textId="77777777" w:rsidR="00E9371A" w:rsidRDefault="00E9371A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p w14:paraId="1913AE2D" w14:textId="77777777" w:rsidR="00E9371A" w:rsidRPr="00021EFF" w:rsidRDefault="00E9371A" w:rsidP="00E9371A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021EFF">
        <w:rPr>
          <w:i/>
          <w:sz w:val="22"/>
          <w:szCs w:val="22"/>
        </w:rPr>
        <w:t>Zamawiający</w:t>
      </w:r>
    </w:p>
    <w:p w14:paraId="230DC1AD" w14:textId="77777777" w:rsidR="00E9371A" w:rsidRPr="00021EFF" w:rsidRDefault="00E9371A" w:rsidP="00E9371A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  /-/ Dyrektor Szpitala Wojewódzkiego </w:t>
      </w:r>
    </w:p>
    <w:p w14:paraId="61CBCEB4" w14:textId="77777777" w:rsidR="00E9371A" w:rsidRPr="00021EFF" w:rsidRDefault="00E9371A" w:rsidP="00E9371A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 w Poznaniu</w:t>
      </w:r>
    </w:p>
    <w:p w14:paraId="62C5CCD2" w14:textId="77777777" w:rsidR="00E9371A" w:rsidRPr="00021EFF" w:rsidRDefault="00E9371A" w:rsidP="00E9371A">
      <w:pPr>
        <w:ind w:firstLine="425"/>
        <w:jc w:val="center"/>
        <w:rPr>
          <w:sz w:val="22"/>
          <w:szCs w:val="22"/>
        </w:rPr>
      </w:pPr>
      <w:r w:rsidRPr="00021EFF">
        <w:rPr>
          <w:sz w:val="22"/>
          <w:szCs w:val="22"/>
        </w:rPr>
        <w:t xml:space="preserve">                                                         Piotr Nowicki</w:t>
      </w:r>
    </w:p>
    <w:bookmarkEnd w:id="0"/>
    <w:p w14:paraId="099B0826" w14:textId="0BECDE2A" w:rsidR="00B464D3" w:rsidRPr="004229DE" w:rsidRDefault="00B464D3" w:rsidP="00E9371A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sectPr w:rsidR="00B464D3" w:rsidRPr="004229D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0F1FAA" w14:textId="77777777" w:rsidR="00C35836" w:rsidRDefault="00C35836">
      <w:r>
        <w:separator/>
      </w:r>
    </w:p>
  </w:endnote>
  <w:endnote w:type="continuationSeparator" w:id="0">
    <w:p w14:paraId="7120DAED" w14:textId="77777777" w:rsidR="00C35836" w:rsidRDefault="00C35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9812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87913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5DA2DD6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E1D628D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8E132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29924B" w14:textId="77777777" w:rsidR="00C35836" w:rsidRDefault="00C35836">
      <w:r>
        <w:separator/>
      </w:r>
    </w:p>
  </w:footnote>
  <w:footnote w:type="continuationSeparator" w:id="0">
    <w:p w14:paraId="3E3D3CEB" w14:textId="77777777" w:rsidR="00C35836" w:rsidRDefault="00C358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921395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DA832F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4BB0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D4D"/>
    <w:rsid w:val="00022322"/>
    <w:rsid w:val="00042497"/>
    <w:rsid w:val="000C1E6F"/>
    <w:rsid w:val="000E4E56"/>
    <w:rsid w:val="001A1468"/>
    <w:rsid w:val="001B7815"/>
    <w:rsid w:val="00211A34"/>
    <w:rsid w:val="00227500"/>
    <w:rsid w:val="002B1E4F"/>
    <w:rsid w:val="002B6761"/>
    <w:rsid w:val="003445A0"/>
    <w:rsid w:val="003A0AFC"/>
    <w:rsid w:val="003D611C"/>
    <w:rsid w:val="00431C0B"/>
    <w:rsid w:val="00437CAD"/>
    <w:rsid w:val="004657DA"/>
    <w:rsid w:val="00487C53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AD0D5B"/>
    <w:rsid w:val="00B32D12"/>
    <w:rsid w:val="00B464D3"/>
    <w:rsid w:val="00B8185B"/>
    <w:rsid w:val="00BC6F7F"/>
    <w:rsid w:val="00BD2174"/>
    <w:rsid w:val="00C35836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574DD"/>
    <w:rsid w:val="00E62859"/>
    <w:rsid w:val="00E85D70"/>
    <w:rsid w:val="00E9371A"/>
    <w:rsid w:val="00F33C66"/>
    <w:rsid w:val="00F960D7"/>
    <w:rsid w:val="00FB7F50"/>
    <w:rsid w:val="00FC3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545A2F"/>
  <w15:chartTrackingRefBased/>
  <w15:docId w15:val="{8A51A1C8-D41D-4E90-B3A1-3A86C9AC1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4</Pages>
  <Words>987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6902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2022-10-27T05:47:00Z</cp:lastPrinted>
  <dcterms:created xsi:type="dcterms:W3CDTF">2022-10-27T05:24:00Z</dcterms:created>
  <dcterms:modified xsi:type="dcterms:W3CDTF">2022-10-27T05:48:00Z</dcterms:modified>
</cp:coreProperties>
</file>