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EF744" w14:textId="77777777" w:rsidR="00D665F5" w:rsidRPr="001D0527" w:rsidRDefault="00163D84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1D0527">
        <w:rPr>
          <w:sz w:val="24"/>
          <w:szCs w:val="24"/>
        </w:rPr>
        <w:t>Poznań</w:t>
      </w:r>
      <w:r w:rsidR="00D665F5" w:rsidRPr="001D0527">
        <w:rPr>
          <w:sz w:val="24"/>
          <w:szCs w:val="24"/>
        </w:rPr>
        <w:t xml:space="preserve"> dnia: </w:t>
      </w:r>
      <w:r w:rsidRPr="001D0527">
        <w:rPr>
          <w:sz w:val="24"/>
          <w:szCs w:val="24"/>
        </w:rPr>
        <w:t>2022-10-27</w:t>
      </w:r>
    </w:p>
    <w:p w14:paraId="6280F57F" w14:textId="77777777" w:rsidR="00D665F5" w:rsidRPr="001D0527" w:rsidRDefault="00D665F5" w:rsidP="00D665F5">
      <w:pPr>
        <w:spacing w:after="240"/>
        <w:jc w:val="right"/>
        <w:rPr>
          <w:sz w:val="24"/>
          <w:szCs w:val="24"/>
        </w:rPr>
      </w:pPr>
    </w:p>
    <w:p w14:paraId="0856E47A" w14:textId="77777777" w:rsidR="00163D84" w:rsidRPr="001D0527" w:rsidRDefault="00163D84" w:rsidP="00577BC6">
      <w:pPr>
        <w:spacing w:after="40"/>
        <w:rPr>
          <w:b/>
          <w:bCs/>
          <w:sz w:val="24"/>
          <w:szCs w:val="24"/>
        </w:rPr>
      </w:pPr>
      <w:r w:rsidRPr="001D0527">
        <w:rPr>
          <w:b/>
          <w:bCs/>
          <w:sz w:val="24"/>
          <w:szCs w:val="24"/>
        </w:rPr>
        <w:t>Szpital Wojewódzki w Poznaniu</w:t>
      </w:r>
    </w:p>
    <w:p w14:paraId="0887DFE9" w14:textId="77777777" w:rsidR="00D665F5" w:rsidRPr="001D0527" w:rsidRDefault="00163D84" w:rsidP="00577BC6">
      <w:pPr>
        <w:spacing w:after="40"/>
        <w:rPr>
          <w:b/>
          <w:bCs/>
          <w:sz w:val="24"/>
          <w:szCs w:val="24"/>
        </w:rPr>
      </w:pPr>
      <w:r w:rsidRPr="001D0527">
        <w:rPr>
          <w:b/>
          <w:bCs/>
          <w:sz w:val="24"/>
          <w:szCs w:val="24"/>
        </w:rPr>
        <w:t>Dział Zamówień Publicznych</w:t>
      </w:r>
    </w:p>
    <w:p w14:paraId="5FA59AF9" w14:textId="77777777" w:rsidR="00D665F5" w:rsidRPr="001D0527" w:rsidRDefault="00163D84" w:rsidP="00D665F5">
      <w:pPr>
        <w:rPr>
          <w:sz w:val="24"/>
          <w:szCs w:val="24"/>
        </w:rPr>
      </w:pPr>
      <w:r w:rsidRPr="001D0527">
        <w:rPr>
          <w:sz w:val="24"/>
          <w:szCs w:val="24"/>
        </w:rPr>
        <w:t>Juraszów</w:t>
      </w:r>
      <w:r w:rsidR="00D665F5" w:rsidRPr="001D0527">
        <w:rPr>
          <w:sz w:val="24"/>
          <w:szCs w:val="24"/>
        </w:rPr>
        <w:t xml:space="preserve"> </w:t>
      </w:r>
      <w:r w:rsidRPr="001D0527">
        <w:rPr>
          <w:sz w:val="24"/>
          <w:szCs w:val="24"/>
        </w:rPr>
        <w:t>7/19</w:t>
      </w:r>
    </w:p>
    <w:p w14:paraId="6F373E89" w14:textId="77777777" w:rsidR="00D665F5" w:rsidRPr="001D0527" w:rsidRDefault="00163D84" w:rsidP="00D665F5">
      <w:pPr>
        <w:rPr>
          <w:sz w:val="24"/>
          <w:szCs w:val="24"/>
        </w:rPr>
      </w:pPr>
      <w:r w:rsidRPr="001D0527">
        <w:rPr>
          <w:sz w:val="24"/>
          <w:szCs w:val="24"/>
        </w:rPr>
        <w:t>60-479</w:t>
      </w:r>
      <w:r w:rsidR="00D665F5" w:rsidRPr="001D0527">
        <w:rPr>
          <w:sz w:val="24"/>
          <w:szCs w:val="24"/>
        </w:rPr>
        <w:t xml:space="preserve"> </w:t>
      </w:r>
      <w:r w:rsidRPr="001D0527">
        <w:rPr>
          <w:sz w:val="24"/>
          <w:szCs w:val="24"/>
        </w:rPr>
        <w:t>Poznań</w:t>
      </w:r>
    </w:p>
    <w:p w14:paraId="563E359E" w14:textId="77777777" w:rsidR="00D665F5" w:rsidRPr="001D0527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9BDE45" w14:textId="77777777" w:rsidR="00D665F5" w:rsidRPr="001D052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5AAB7D0" w14:textId="77777777" w:rsidR="00A80738" w:rsidRPr="001D0527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D0527">
        <w:rPr>
          <w:sz w:val="24"/>
          <w:szCs w:val="24"/>
        </w:rPr>
        <w:t>Znak sprawy:</w:t>
      </w:r>
      <w:r w:rsidRPr="001D0527">
        <w:rPr>
          <w:b/>
          <w:sz w:val="24"/>
          <w:szCs w:val="24"/>
        </w:rPr>
        <w:t xml:space="preserve"> </w:t>
      </w:r>
      <w:r w:rsidR="00163D84" w:rsidRPr="001D0527">
        <w:rPr>
          <w:b/>
          <w:sz w:val="24"/>
          <w:szCs w:val="24"/>
        </w:rPr>
        <w:t>SZW/DZP/53/2022</w:t>
      </w:r>
      <w:r w:rsidR="00A80738" w:rsidRPr="001D0527">
        <w:rPr>
          <w:sz w:val="24"/>
          <w:szCs w:val="24"/>
        </w:rPr>
        <w:tab/>
        <w:t xml:space="preserve"> </w:t>
      </w:r>
    </w:p>
    <w:p w14:paraId="515A699F" w14:textId="77777777" w:rsidR="00A80738" w:rsidRPr="001D052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92E868" w14:textId="77777777" w:rsidR="00A80738" w:rsidRPr="001D052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EAA9FB" w14:textId="77777777" w:rsidR="00A80738" w:rsidRPr="001D052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87F7F8" w14:textId="77777777" w:rsidR="00A80738" w:rsidRPr="001D052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D0527">
        <w:rPr>
          <w:b/>
          <w:spacing w:val="20"/>
          <w:sz w:val="28"/>
        </w:rPr>
        <w:t>INFORMACJA Z OTWARCIA OFERT</w:t>
      </w:r>
    </w:p>
    <w:p w14:paraId="7E40D39C" w14:textId="77777777" w:rsidR="00A80738" w:rsidRPr="001D052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80304CE" w14:textId="77777777" w:rsidR="00C659E2" w:rsidRPr="001D0527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D0527">
        <w:rPr>
          <w:bCs/>
          <w:sz w:val="24"/>
          <w:szCs w:val="24"/>
        </w:rPr>
        <w:t xml:space="preserve">Dotyczy </w:t>
      </w:r>
      <w:r w:rsidRPr="001D0527">
        <w:rPr>
          <w:sz w:val="24"/>
          <w:szCs w:val="24"/>
        </w:rPr>
        <w:t xml:space="preserve">postępowania o udzielenie zamówienia publicznego prowadzonego w trybie </w:t>
      </w:r>
      <w:r w:rsidR="00163D84" w:rsidRPr="001D0527">
        <w:rPr>
          <w:sz w:val="24"/>
          <w:szCs w:val="24"/>
        </w:rPr>
        <w:t xml:space="preserve">Tryb podstawowy bez negocjacji - art. 275 pkt. 1 ustawy </w:t>
      </w:r>
      <w:proofErr w:type="spellStart"/>
      <w:r w:rsidR="00163D84" w:rsidRPr="001D0527">
        <w:rPr>
          <w:sz w:val="24"/>
          <w:szCs w:val="24"/>
        </w:rPr>
        <w:t>Pzp</w:t>
      </w:r>
      <w:proofErr w:type="spellEnd"/>
      <w:r w:rsidRPr="001D0527">
        <w:rPr>
          <w:sz w:val="24"/>
          <w:szCs w:val="24"/>
        </w:rPr>
        <w:t xml:space="preserve"> na:</w:t>
      </w:r>
    </w:p>
    <w:p w14:paraId="46DC1380" w14:textId="77777777" w:rsidR="00163D84" w:rsidRPr="001D0527" w:rsidRDefault="00163D84" w:rsidP="00577BC6">
      <w:pPr>
        <w:pStyle w:val="Tekstpodstawowywcity"/>
        <w:spacing w:before="120" w:after="480"/>
        <w:ind w:firstLine="0"/>
        <w:jc w:val="center"/>
        <w:rPr>
          <w:b/>
          <w:szCs w:val="24"/>
        </w:rPr>
      </w:pPr>
      <w:r w:rsidRPr="001D0527">
        <w:rPr>
          <w:b/>
          <w:szCs w:val="24"/>
        </w:rPr>
        <w:t>Wykonanie dokumentacji projektowo kosztorysowej dla inwestycji:</w:t>
      </w:r>
    </w:p>
    <w:p w14:paraId="03E4E5FA" w14:textId="1A002D3A" w:rsidR="00163D84" w:rsidRPr="001D0527" w:rsidRDefault="00163D84" w:rsidP="00577BC6">
      <w:pPr>
        <w:pStyle w:val="Tekstpodstawowywcity"/>
        <w:spacing w:before="120" w:after="480"/>
        <w:ind w:firstLine="0"/>
        <w:jc w:val="center"/>
        <w:rPr>
          <w:b/>
          <w:szCs w:val="24"/>
        </w:rPr>
      </w:pPr>
      <w:r w:rsidRPr="001D0527">
        <w:rPr>
          <w:b/>
          <w:szCs w:val="24"/>
        </w:rPr>
        <w:t xml:space="preserve">1. "Modernizacja pomieszczeń budynku byłej apteki w Filii nr 2 Szpitala Wojewódzkiego w Poznaniu z przeznaczeniem na Dzienny Oddział </w:t>
      </w:r>
      <w:r w:rsidR="001D0527" w:rsidRPr="001D0527">
        <w:rPr>
          <w:b/>
          <w:szCs w:val="24"/>
        </w:rPr>
        <w:t>Rehabilitacji</w:t>
      </w:r>
      <w:r w:rsidRPr="001D0527">
        <w:rPr>
          <w:b/>
          <w:szCs w:val="24"/>
        </w:rPr>
        <w:t xml:space="preserve"> Ogólnoustrojowej" </w:t>
      </w:r>
    </w:p>
    <w:p w14:paraId="7F575E71" w14:textId="178FA83D" w:rsidR="00A80738" w:rsidRPr="001D0527" w:rsidRDefault="00163D8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D0527">
        <w:rPr>
          <w:b/>
          <w:szCs w:val="24"/>
        </w:rPr>
        <w:t xml:space="preserve">2. "Modernizacja dawnego skrzydła mieszkalnego w budynku E w Filii nr 2 szpitala Wojewódzkiego w </w:t>
      </w:r>
      <w:r w:rsidR="001D0527" w:rsidRPr="001D0527">
        <w:rPr>
          <w:b/>
          <w:szCs w:val="24"/>
        </w:rPr>
        <w:t>Poznaniu</w:t>
      </w:r>
      <w:r w:rsidRPr="001D0527">
        <w:rPr>
          <w:b/>
          <w:szCs w:val="24"/>
        </w:rPr>
        <w:t xml:space="preserve"> w celu poszerzenia bazy łóżkowej I Oddziału Rehabilitacji Kardiologicznej".</w:t>
      </w:r>
    </w:p>
    <w:p w14:paraId="55CEFED9" w14:textId="4F1689AA" w:rsidR="00D665F5" w:rsidRPr="001D0527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D0527">
        <w:rPr>
          <w:sz w:val="24"/>
          <w:szCs w:val="24"/>
        </w:rPr>
        <w:t>Zamawiający, działając na podstawie art. 22</w:t>
      </w:r>
      <w:r w:rsidR="00FC7F5E" w:rsidRPr="001D0527">
        <w:rPr>
          <w:sz w:val="24"/>
          <w:szCs w:val="24"/>
        </w:rPr>
        <w:t>2</w:t>
      </w:r>
      <w:r w:rsidRPr="001D0527">
        <w:rPr>
          <w:sz w:val="24"/>
          <w:szCs w:val="24"/>
        </w:rPr>
        <w:t xml:space="preserve"> ust. 5 </w:t>
      </w:r>
      <w:r w:rsidRPr="001D0527">
        <w:rPr>
          <w:bCs/>
          <w:sz w:val="24"/>
          <w:szCs w:val="24"/>
        </w:rPr>
        <w:t>ustawy z dnia 11 września 2019 r. Prawo zamówień publicznych</w:t>
      </w:r>
      <w:r w:rsidRPr="001D0527">
        <w:rPr>
          <w:sz w:val="24"/>
          <w:szCs w:val="24"/>
        </w:rPr>
        <w:t xml:space="preserve"> </w:t>
      </w:r>
      <w:r w:rsidR="00163D84" w:rsidRPr="001D0527">
        <w:rPr>
          <w:sz w:val="24"/>
          <w:szCs w:val="24"/>
        </w:rPr>
        <w:t>(</w:t>
      </w:r>
      <w:proofErr w:type="spellStart"/>
      <w:r w:rsidR="00163D84" w:rsidRPr="001D0527">
        <w:rPr>
          <w:sz w:val="24"/>
          <w:szCs w:val="24"/>
        </w:rPr>
        <w:t>t.j</w:t>
      </w:r>
      <w:proofErr w:type="spellEnd"/>
      <w:r w:rsidR="00163D84" w:rsidRPr="001D0527">
        <w:rPr>
          <w:sz w:val="24"/>
          <w:szCs w:val="24"/>
        </w:rPr>
        <w:t>. Dz. U. z 2022r. poz. 1710)</w:t>
      </w:r>
      <w:r w:rsidR="00490DC0" w:rsidRPr="001D0527">
        <w:rPr>
          <w:sz w:val="24"/>
          <w:szCs w:val="24"/>
        </w:rPr>
        <w:t xml:space="preserve"> </w:t>
      </w:r>
      <w:r w:rsidRPr="001D0527">
        <w:rPr>
          <w:sz w:val="24"/>
          <w:szCs w:val="24"/>
        </w:rPr>
        <w:t>udostępnia</w:t>
      </w:r>
      <w:r w:rsidR="00F95C33" w:rsidRPr="001D0527">
        <w:rPr>
          <w:sz w:val="24"/>
          <w:szCs w:val="24"/>
        </w:rPr>
        <w:t xml:space="preserve"> </w:t>
      </w:r>
      <w:r w:rsidR="004C7E9B" w:rsidRPr="001D0527">
        <w:rPr>
          <w:sz w:val="24"/>
          <w:szCs w:val="24"/>
        </w:rPr>
        <w:t>informacj</w:t>
      </w:r>
      <w:r w:rsidR="00577BC6" w:rsidRPr="001D0527">
        <w:rPr>
          <w:sz w:val="24"/>
          <w:szCs w:val="24"/>
        </w:rPr>
        <w:t>ę</w:t>
      </w:r>
      <w:r w:rsidR="00035488" w:rsidRPr="001D0527">
        <w:rPr>
          <w:sz w:val="24"/>
          <w:szCs w:val="24"/>
        </w:rPr>
        <w:t xml:space="preserve"> z otwarcia ofert</w:t>
      </w:r>
      <w:r w:rsidR="00577BC6" w:rsidRPr="001D0527">
        <w:rPr>
          <w:sz w:val="24"/>
          <w:szCs w:val="24"/>
        </w:rPr>
        <w:t>.</w:t>
      </w:r>
    </w:p>
    <w:p w14:paraId="2FEDF3EE" w14:textId="77777777" w:rsidR="001D0527" w:rsidRDefault="001D0527" w:rsidP="001D0527">
      <w:pPr>
        <w:rPr>
          <w:sz w:val="22"/>
          <w:szCs w:val="22"/>
        </w:rPr>
      </w:pPr>
    </w:p>
    <w:p w14:paraId="77FAA07F" w14:textId="104486A4" w:rsidR="001D0527" w:rsidRPr="001D0527" w:rsidRDefault="001D0527" w:rsidP="001D0527">
      <w:pPr>
        <w:rPr>
          <w:sz w:val="24"/>
          <w:szCs w:val="24"/>
        </w:rPr>
      </w:pPr>
      <w:r w:rsidRPr="001D0527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0D4BA5F" w14:textId="5C242F5E" w:rsidR="001D0527" w:rsidRPr="001D0527" w:rsidRDefault="001D0527" w:rsidP="001D0527">
      <w:pPr>
        <w:rPr>
          <w:sz w:val="24"/>
          <w:szCs w:val="24"/>
        </w:rPr>
      </w:pPr>
      <w:r w:rsidRPr="001D0527">
        <w:rPr>
          <w:sz w:val="24"/>
          <w:szCs w:val="24"/>
        </w:rPr>
        <w:t>Zadanie 1 -</w:t>
      </w:r>
      <w:r>
        <w:rPr>
          <w:sz w:val="24"/>
          <w:szCs w:val="24"/>
        </w:rPr>
        <w:t xml:space="preserve"> </w:t>
      </w:r>
      <w:r w:rsidRPr="001D0527">
        <w:rPr>
          <w:sz w:val="24"/>
          <w:szCs w:val="24"/>
        </w:rPr>
        <w:t>57 810,00 zł brutto</w:t>
      </w:r>
    </w:p>
    <w:p w14:paraId="4539A319" w14:textId="14856298" w:rsidR="001D0527" w:rsidRPr="001D0527" w:rsidRDefault="001D0527" w:rsidP="001D0527">
      <w:pPr>
        <w:rPr>
          <w:sz w:val="24"/>
          <w:szCs w:val="24"/>
        </w:rPr>
      </w:pPr>
      <w:r w:rsidRPr="001D0527">
        <w:rPr>
          <w:sz w:val="24"/>
          <w:szCs w:val="24"/>
        </w:rPr>
        <w:t>Zadanie 2 -102 090,00 zł brutto</w:t>
      </w:r>
    </w:p>
    <w:p w14:paraId="0113B6F5" w14:textId="77777777" w:rsidR="00A80738" w:rsidRPr="001D0527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D0527">
        <w:rPr>
          <w:sz w:val="24"/>
          <w:szCs w:val="24"/>
        </w:rPr>
        <w:t>Podczas otwarcia ofert, mającego miejsce</w:t>
      </w:r>
      <w:r w:rsidR="00FF4AB1" w:rsidRPr="001D0527">
        <w:rPr>
          <w:sz w:val="24"/>
          <w:szCs w:val="24"/>
        </w:rPr>
        <w:t xml:space="preserve"> w dniu </w:t>
      </w:r>
      <w:r w:rsidR="00163D84" w:rsidRPr="001D0527">
        <w:rPr>
          <w:sz w:val="24"/>
          <w:szCs w:val="24"/>
        </w:rPr>
        <w:t>27/10/2022</w:t>
      </w:r>
      <w:r w:rsidR="00FF4AB1" w:rsidRPr="001D0527">
        <w:rPr>
          <w:sz w:val="24"/>
          <w:szCs w:val="24"/>
        </w:rPr>
        <w:t xml:space="preserve"> o godz. </w:t>
      </w:r>
      <w:r w:rsidR="00163D84" w:rsidRPr="001D0527">
        <w:rPr>
          <w:sz w:val="24"/>
          <w:szCs w:val="24"/>
        </w:rPr>
        <w:t>10:00</w:t>
      </w:r>
      <w:r w:rsidRPr="001D0527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D0527" w14:paraId="287BB178" w14:textId="77777777" w:rsidTr="00C82837">
        <w:tc>
          <w:tcPr>
            <w:tcW w:w="993" w:type="dxa"/>
            <w:shd w:val="clear" w:color="auto" w:fill="auto"/>
            <w:vAlign w:val="center"/>
          </w:tcPr>
          <w:p w14:paraId="6C5E8C99" w14:textId="77777777" w:rsidR="006B27ED" w:rsidRPr="001D0527" w:rsidRDefault="006B27ED" w:rsidP="00C82837">
            <w:pPr>
              <w:spacing w:before="120" w:after="120"/>
              <w:jc w:val="center"/>
            </w:pPr>
            <w:r w:rsidRPr="001D0527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44C13F" w14:textId="77777777" w:rsidR="006B27ED" w:rsidRPr="001D0527" w:rsidRDefault="006B27ED" w:rsidP="00C82837">
            <w:pPr>
              <w:spacing w:before="120" w:after="120"/>
              <w:jc w:val="center"/>
            </w:pPr>
            <w:r w:rsidRPr="001D0527">
              <w:t>Nr</w:t>
            </w:r>
            <w:r w:rsidR="00C82837" w:rsidRPr="001D0527">
              <w:t xml:space="preserve"> </w:t>
            </w:r>
            <w:r w:rsidRPr="001D0527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2B6500D" w14:textId="77777777" w:rsidR="006B27ED" w:rsidRPr="001D0527" w:rsidRDefault="006B27ED" w:rsidP="00BB547B">
            <w:pPr>
              <w:spacing w:before="120" w:after="120"/>
              <w:jc w:val="center"/>
            </w:pPr>
            <w:r w:rsidRPr="001D0527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29C51D" w14:textId="77777777" w:rsidR="006B27ED" w:rsidRPr="001D0527" w:rsidRDefault="006B27ED" w:rsidP="00C82837">
            <w:pPr>
              <w:spacing w:before="120" w:after="120"/>
              <w:jc w:val="center"/>
            </w:pPr>
            <w:r w:rsidRPr="001D0527">
              <w:t>Cena oferty</w:t>
            </w:r>
          </w:p>
        </w:tc>
      </w:tr>
      <w:tr w:rsidR="00163D84" w:rsidRPr="001D0527" w14:paraId="59BF63A8" w14:textId="77777777" w:rsidTr="00662C1D">
        <w:tc>
          <w:tcPr>
            <w:tcW w:w="993" w:type="dxa"/>
            <w:shd w:val="clear" w:color="auto" w:fill="auto"/>
            <w:vAlign w:val="center"/>
          </w:tcPr>
          <w:p w14:paraId="2C540A75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21F762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1</w:t>
            </w:r>
          </w:p>
        </w:tc>
        <w:tc>
          <w:tcPr>
            <w:tcW w:w="4110" w:type="dxa"/>
            <w:shd w:val="clear" w:color="auto" w:fill="auto"/>
          </w:tcPr>
          <w:p w14:paraId="451C2C04" w14:textId="6B9A7AFB" w:rsidR="00163D84" w:rsidRPr="001D0527" w:rsidRDefault="001D0527" w:rsidP="00662C1D">
            <w:pPr>
              <w:spacing w:before="80"/>
            </w:pPr>
            <w:r>
              <w:t xml:space="preserve">INSTAL-TECH Marcin Marzec </w:t>
            </w:r>
          </w:p>
          <w:p w14:paraId="64D15EE2" w14:textId="7B196949" w:rsidR="00163D84" w:rsidRPr="001D0527" w:rsidRDefault="001D0527" w:rsidP="00662C1D">
            <w:r>
              <w:t>ul. N</w:t>
            </w:r>
            <w:r w:rsidR="00163D84" w:rsidRPr="001D0527">
              <w:t xml:space="preserve">owohucka 92 </w:t>
            </w:r>
            <w:r>
              <w:t>A</w:t>
            </w:r>
            <w:r w:rsidR="00163D84" w:rsidRPr="001D0527">
              <w:t xml:space="preserve">/15 </w:t>
            </w:r>
          </w:p>
          <w:p w14:paraId="4F31DE3D" w14:textId="192F483A" w:rsidR="00163D84" w:rsidRPr="001D0527" w:rsidRDefault="00163D84" w:rsidP="00662C1D">
            <w:pPr>
              <w:spacing w:after="80"/>
              <w:jc w:val="both"/>
            </w:pPr>
            <w:r w:rsidRPr="001D0527">
              <w:t xml:space="preserve">30-728 </w:t>
            </w:r>
            <w:r w:rsidR="001D052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27B7B5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55 350.00 zł</w:t>
            </w:r>
          </w:p>
        </w:tc>
      </w:tr>
      <w:tr w:rsidR="00163D84" w:rsidRPr="001D0527" w14:paraId="1A0F6726" w14:textId="77777777" w:rsidTr="00662C1D">
        <w:tc>
          <w:tcPr>
            <w:tcW w:w="993" w:type="dxa"/>
            <w:shd w:val="clear" w:color="auto" w:fill="auto"/>
            <w:vAlign w:val="center"/>
          </w:tcPr>
          <w:p w14:paraId="1E5F1A1F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79D4EE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2</w:t>
            </w:r>
          </w:p>
        </w:tc>
        <w:tc>
          <w:tcPr>
            <w:tcW w:w="4110" w:type="dxa"/>
            <w:shd w:val="clear" w:color="auto" w:fill="auto"/>
          </w:tcPr>
          <w:p w14:paraId="77CB44A6" w14:textId="77777777" w:rsidR="001D0527" w:rsidRPr="001D0527" w:rsidRDefault="001D0527" w:rsidP="001D0527">
            <w:pPr>
              <w:spacing w:before="80"/>
            </w:pPr>
            <w:r>
              <w:t xml:space="preserve">INSTAL-TECH Marcin Marzec </w:t>
            </w:r>
          </w:p>
          <w:p w14:paraId="4C1596D4" w14:textId="77777777" w:rsidR="001D0527" w:rsidRPr="001D0527" w:rsidRDefault="001D0527" w:rsidP="001D0527">
            <w:r>
              <w:t>ul. N</w:t>
            </w:r>
            <w:r w:rsidRPr="001D0527">
              <w:t xml:space="preserve">owohucka 92 </w:t>
            </w:r>
            <w:r>
              <w:t>A</w:t>
            </w:r>
            <w:r w:rsidRPr="001D0527">
              <w:t xml:space="preserve">/15 </w:t>
            </w:r>
          </w:p>
          <w:p w14:paraId="7A4374F1" w14:textId="73482D09" w:rsidR="00163D84" w:rsidRPr="001D0527" w:rsidRDefault="001D0527" w:rsidP="001D0527">
            <w:pPr>
              <w:spacing w:after="80"/>
              <w:jc w:val="both"/>
            </w:pPr>
            <w:r w:rsidRPr="001D0527">
              <w:t xml:space="preserve">30-728 </w:t>
            </w:r>
            <w: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EA280E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99 630.00 zł</w:t>
            </w:r>
          </w:p>
        </w:tc>
      </w:tr>
      <w:tr w:rsidR="00163D84" w:rsidRPr="001D0527" w14:paraId="35C07C30" w14:textId="77777777" w:rsidTr="00662C1D">
        <w:tc>
          <w:tcPr>
            <w:tcW w:w="993" w:type="dxa"/>
            <w:shd w:val="clear" w:color="auto" w:fill="auto"/>
            <w:vAlign w:val="center"/>
          </w:tcPr>
          <w:p w14:paraId="5BF4C9E9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F2D6D2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1</w:t>
            </w:r>
          </w:p>
        </w:tc>
        <w:tc>
          <w:tcPr>
            <w:tcW w:w="4110" w:type="dxa"/>
            <w:shd w:val="clear" w:color="auto" w:fill="auto"/>
          </w:tcPr>
          <w:p w14:paraId="772814B2" w14:textId="4A676D84" w:rsidR="00163D84" w:rsidRPr="001D0527" w:rsidRDefault="00163D84" w:rsidP="00662C1D">
            <w:pPr>
              <w:spacing w:before="80"/>
            </w:pPr>
            <w:r w:rsidRPr="001D0527">
              <w:t>P</w:t>
            </w:r>
            <w:r w:rsidR="001D0527">
              <w:t>ROFIL</w:t>
            </w:r>
            <w:r w:rsidRPr="001D0527">
              <w:t>-Jolanta Nowak</w:t>
            </w:r>
          </w:p>
          <w:p w14:paraId="57AEEBC5" w14:textId="2A71BE49" w:rsidR="00163D84" w:rsidRPr="001D0527" w:rsidRDefault="001D0527" w:rsidP="00662C1D">
            <w:r>
              <w:t xml:space="preserve">ul. </w:t>
            </w:r>
            <w:r w:rsidR="00163D84" w:rsidRPr="001D0527">
              <w:t xml:space="preserve">Lipowa 14 </w:t>
            </w:r>
          </w:p>
          <w:p w14:paraId="6C97CF30" w14:textId="77777777" w:rsidR="00163D84" w:rsidRPr="001D0527" w:rsidRDefault="00163D84" w:rsidP="00662C1D">
            <w:pPr>
              <w:spacing w:after="80"/>
              <w:jc w:val="both"/>
            </w:pPr>
            <w:r w:rsidRPr="001D0527">
              <w:t>44-100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F4507D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62 730.00 zł</w:t>
            </w:r>
          </w:p>
        </w:tc>
      </w:tr>
      <w:tr w:rsidR="00163D84" w:rsidRPr="001D0527" w14:paraId="682E51CB" w14:textId="77777777" w:rsidTr="00662C1D">
        <w:tc>
          <w:tcPr>
            <w:tcW w:w="993" w:type="dxa"/>
            <w:shd w:val="clear" w:color="auto" w:fill="auto"/>
            <w:vAlign w:val="center"/>
          </w:tcPr>
          <w:p w14:paraId="346920CB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1BE00A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2</w:t>
            </w:r>
          </w:p>
        </w:tc>
        <w:tc>
          <w:tcPr>
            <w:tcW w:w="4110" w:type="dxa"/>
            <w:shd w:val="clear" w:color="auto" w:fill="auto"/>
          </w:tcPr>
          <w:p w14:paraId="3C0F19F6" w14:textId="77777777" w:rsidR="001D0527" w:rsidRPr="001D0527" w:rsidRDefault="001D0527" w:rsidP="001D0527">
            <w:pPr>
              <w:spacing w:before="80"/>
            </w:pPr>
            <w:r w:rsidRPr="001D0527">
              <w:t>P</w:t>
            </w:r>
            <w:r>
              <w:t>ROFIL</w:t>
            </w:r>
            <w:r w:rsidRPr="001D0527">
              <w:t>-Jolanta Nowak</w:t>
            </w:r>
          </w:p>
          <w:p w14:paraId="2A63D8F2" w14:textId="77777777" w:rsidR="001D0527" w:rsidRPr="001D0527" w:rsidRDefault="001D0527" w:rsidP="001D0527">
            <w:r>
              <w:t xml:space="preserve">ul. </w:t>
            </w:r>
            <w:r w:rsidRPr="001D0527">
              <w:t xml:space="preserve">Lipowa 14 </w:t>
            </w:r>
          </w:p>
          <w:p w14:paraId="30A8B887" w14:textId="538688F1" w:rsidR="00163D84" w:rsidRPr="001D0527" w:rsidRDefault="001D0527" w:rsidP="001D0527">
            <w:pPr>
              <w:spacing w:after="80"/>
              <w:jc w:val="both"/>
            </w:pPr>
            <w:r w:rsidRPr="001D0527">
              <w:t>44-100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BBD6DA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111 684.00 zł</w:t>
            </w:r>
          </w:p>
        </w:tc>
      </w:tr>
      <w:tr w:rsidR="00163D84" w:rsidRPr="001D0527" w14:paraId="64FB85FE" w14:textId="77777777" w:rsidTr="00662C1D">
        <w:tc>
          <w:tcPr>
            <w:tcW w:w="993" w:type="dxa"/>
            <w:shd w:val="clear" w:color="auto" w:fill="auto"/>
            <w:vAlign w:val="center"/>
          </w:tcPr>
          <w:p w14:paraId="5404C877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8B5066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1</w:t>
            </w:r>
          </w:p>
        </w:tc>
        <w:tc>
          <w:tcPr>
            <w:tcW w:w="4110" w:type="dxa"/>
            <w:shd w:val="clear" w:color="auto" w:fill="auto"/>
          </w:tcPr>
          <w:p w14:paraId="39984AB9" w14:textId="1E05E31C" w:rsidR="00163D84" w:rsidRPr="001D0527" w:rsidRDefault="00163D84" w:rsidP="00662C1D">
            <w:pPr>
              <w:spacing w:before="80"/>
            </w:pPr>
            <w:r w:rsidRPr="001D0527">
              <w:t xml:space="preserve">Architektoniczna Pracownia </w:t>
            </w:r>
            <w:r w:rsidR="001D0527" w:rsidRPr="001D0527">
              <w:t>Projektowa</w:t>
            </w:r>
            <w:r w:rsidRPr="001D0527">
              <w:t xml:space="preserve"> Tomasz </w:t>
            </w:r>
            <w:proofErr w:type="spellStart"/>
            <w:r w:rsidRPr="001D0527">
              <w:t>Drożdżyński</w:t>
            </w:r>
            <w:proofErr w:type="spellEnd"/>
          </w:p>
          <w:p w14:paraId="227763BD" w14:textId="719389BD" w:rsidR="00163D84" w:rsidRPr="001D0527" w:rsidRDefault="001D0527" w:rsidP="00662C1D">
            <w:r>
              <w:t xml:space="preserve">ul. </w:t>
            </w:r>
            <w:r w:rsidR="00163D84" w:rsidRPr="001D0527">
              <w:t xml:space="preserve">Konińska 18 </w:t>
            </w:r>
          </w:p>
          <w:p w14:paraId="593A1CE7" w14:textId="6BEDC44E" w:rsidR="00163D84" w:rsidRPr="001D0527" w:rsidRDefault="00163D84" w:rsidP="00662C1D">
            <w:pPr>
              <w:spacing w:after="80"/>
              <w:jc w:val="both"/>
            </w:pPr>
            <w:r w:rsidRPr="001D0527">
              <w:t xml:space="preserve">61-041 </w:t>
            </w:r>
            <w:r w:rsidR="001D0527" w:rsidRPr="001D0527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73C28E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47 970.00 zł</w:t>
            </w:r>
          </w:p>
        </w:tc>
      </w:tr>
      <w:tr w:rsidR="00163D84" w:rsidRPr="001D0527" w14:paraId="17876058" w14:textId="77777777" w:rsidTr="00662C1D">
        <w:tc>
          <w:tcPr>
            <w:tcW w:w="993" w:type="dxa"/>
            <w:shd w:val="clear" w:color="auto" w:fill="auto"/>
            <w:vAlign w:val="center"/>
          </w:tcPr>
          <w:p w14:paraId="20505B42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C9C1BA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2</w:t>
            </w:r>
          </w:p>
        </w:tc>
        <w:tc>
          <w:tcPr>
            <w:tcW w:w="4110" w:type="dxa"/>
            <w:shd w:val="clear" w:color="auto" w:fill="auto"/>
          </w:tcPr>
          <w:p w14:paraId="7A4CE46D" w14:textId="77777777" w:rsidR="001D0527" w:rsidRPr="001D0527" w:rsidRDefault="001D0527" w:rsidP="001D0527">
            <w:pPr>
              <w:spacing w:before="80"/>
            </w:pPr>
            <w:r w:rsidRPr="001D0527">
              <w:t xml:space="preserve">Architektoniczna Pracownia Projektowa Tomasz </w:t>
            </w:r>
            <w:proofErr w:type="spellStart"/>
            <w:r w:rsidRPr="001D0527">
              <w:t>Drożdżyński</w:t>
            </w:r>
            <w:proofErr w:type="spellEnd"/>
          </w:p>
          <w:p w14:paraId="72E41EA2" w14:textId="77777777" w:rsidR="001D0527" w:rsidRPr="001D0527" w:rsidRDefault="001D0527" w:rsidP="001D0527">
            <w:r>
              <w:t xml:space="preserve">ul. </w:t>
            </w:r>
            <w:r w:rsidRPr="001D0527">
              <w:t xml:space="preserve">Konińska 18 </w:t>
            </w:r>
          </w:p>
          <w:p w14:paraId="0F4625AD" w14:textId="34782291" w:rsidR="00163D84" w:rsidRPr="001D0527" w:rsidRDefault="001D0527" w:rsidP="001D0527">
            <w:pPr>
              <w:spacing w:after="80"/>
              <w:jc w:val="both"/>
            </w:pPr>
            <w:r w:rsidRPr="001D0527">
              <w:t>61-041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2019B8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84 870.00 zł</w:t>
            </w:r>
          </w:p>
        </w:tc>
      </w:tr>
      <w:tr w:rsidR="00163D84" w:rsidRPr="001D0527" w14:paraId="7D533AFA" w14:textId="77777777" w:rsidTr="00662C1D">
        <w:tc>
          <w:tcPr>
            <w:tcW w:w="993" w:type="dxa"/>
            <w:shd w:val="clear" w:color="auto" w:fill="auto"/>
            <w:vAlign w:val="center"/>
          </w:tcPr>
          <w:p w14:paraId="3F87C1CC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2280EE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1</w:t>
            </w:r>
          </w:p>
        </w:tc>
        <w:tc>
          <w:tcPr>
            <w:tcW w:w="4110" w:type="dxa"/>
            <w:shd w:val="clear" w:color="auto" w:fill="auto"/>
          </w:tcPr>
          <w:p w14:paraId="04B911CA" w14:textId="77777777" w:rsidR="00163D84" w:rsidRPr="001D0527" w:rsidRDefault="00163D84" w:rsidP="00662C1D">
            <w:pPr>
              <w:spacing w:before="80"/>
            </w:pPr>
            <w:r w:rsidRPr="001D0527">
              <w:t xml:space="preserve">Tomasz  </w:t>
            </w:r>
            <w:proofErr w:type="spellStart"/>
            <w:r w:rsidRPr="001D0527">
              <w:t>Kusznierów</w:t>
            </w:r>
            <w:proofErr w:type="spellEnd"/>
            <w:r w:rsidRPr="001D0527">
              <w:t xml:space="preserve"> Architektura</w:t>
            </w:r>
          </w:p>
          <w:p w14:paraId="4AEC385E" w14:textId="5D037ACE" w:rsidR="00163D84" w:rsidRPr="001D0527" w:rsidRDefault="001D0527" w:rsidP="00662C1D">
            <w:r>
              <w:t xml:space="preserve">ul. </w:t>
            </w:r>
            <w:r w:rsidR="00163D84" w:rsidRPr="001D0527">
              <w:t>Grunwaldzka 19</w:t>
            </w:r>
            <w:r>
              <w:t xml:space="preserve"> lok. </w:t>
            </w:r>
            <w:r w:rsidR="00163D84" w:rsidRPr="001D0527">
              <w:t xml:space="preserve">2.8 </w:t>
            </w:r>
          </w:p>
          <w:p w14:paraId="633B3AA6" w14:textId="77777777" w:rsidR="00163D84" w:rsidRPr="001D0527" w:rsidRDefault="00163D84" w:rsidP="00662C1D">
            <w:pPr>
              <w:spacing w:after="80"/>
              <w:jc w:val="both"/>
            </w:pPr>
            <w:r w:rsidRPr="001D0527">
              <w:t>60-782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45DD99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38 485.12 zł</w:t>
            </w:r>
          </w:p>
        </w:tc>
      </w:tr>
      <w:tr w:rsidR="00163D84" w:rsidRPr="001D0527" w14:paraId="1AB56105" w14:textId="77777777" w:rsidTr="00662C1D">
        <w:tc>
          <w:tcPr>
            <w:tcW w:w="993" w:type="dxa"/>
            <w:shd w:val="clear" w:color="auto" w:fill="auto"/>
            <w:vAlign w:val="center"/>
          </w:tcPr>
          <w:p w14:paraId="7D0A8785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FDFF84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2</w:t>
            </w:r>
          </w:p>
        </w:tc>
        <w:tc>
          <w:tcPr>
            <w:tcW w:w="4110" w:type="dxa"/>
            <w:shd w:val="clear" w:color="auto" w:fill="auto"/>
          </w:tcPr>
          <w:p w14:paraId="51DEBF8F" w14:textId="77777777" w:rsidR="001D0527" w:rsidRPr="001D0527" w:rsidRDefault="001D0527" w:rsidP="001D0527">
            <w:pPr>
              <w:spacing w:before="80"/>
            </w:pPr>
            <w:r w:rsidRPr="001D0527">
              <w:t xml:space="preserve">Tomasz  </w:t>
            </w:r>
            <w:proofErr w:type="spellStart"/>
            <w:r w:rsidRPr="001D0527">
              <w:t>Kusznierów</w:t>
            </w:r>
            <w:proofErr w:type="spellEnd"/>
            <w:r w:rsidRPr="001D0527">
              <w:t xml:space="preserve"> Architektura</w:t>
            </w:r>
          </w:p>
          <w:p w14:paraId="6967BA72" w14:textId="77777777" w:rsidR="001D0527" w:rsidRPr="001D0527" w:rsidRDefault="001D0527" w:rsidP="001D0527">
            <w:r>
              <w:t xml:space="preserve">ul. </w:t>
            </w:r>
            <w:r w:rsidRPr="001D0527">
              <w:t>Grunwaldzka 19</w:t>
            </w:r>
            <w:r>
              <w:t xml:space="preserve"> lok. </w:t>
            </w:r>
            <w:r w:rsidRPr="001D0527">
              <w:t xml:space="preserve">2.8 </w:t>
            </w:r>
          </w:p>
          <w:p w14:paraId="13D17D50" w14:textId="4B689E06" w:rsidR="00163D84" w:rsidRPr="001D0527" w:rsidRDefault="001D0527" w:rsidP="001D0527">
            <w:pPr>
              <w:spacing w:after="80"/>
              <w:jc w:val="both"/>
            </w:pPr>
            <w:r w:rsidRPr="001D0527">
              <w:t>60-782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C12500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51 578.47 zł</w:t>
            </w:r>
          </w:p>
        </w:tc>
      </w:tr>
      <w:tr w:rsidR="00163D84" w:rsidRPr="001D0527" w14:paraId="218D5B06" w14:textId="77777777" w:rsidTr="00662C1D">
        <w:tc>
          <w:tcPr>
            <w:tcW w:w="993" w:type="dxa"/>
            <w:shd w:val="clear" w:color="auto" w:fill="auto"/>
            <w:vAlign w:val="center"/>
          </w:tcPr>
          <w:p w14:paraId="3B57C57F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407A52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1</w:t>
            </w:r>
          </w:p>
        </w:tc>
        <w:tc>
          <w:tcPr>
            <w:tcW w:w="4110" w:type="dxa"/>
            <w:shd w:val="clear" w:color="auto" w:fill="auto"/>
          </w:tcPr>
          <w:p w14:paraId="11A165D2" w14:textId="506CDBEC" w:rsidR="00163D84" w:rsidRPr="001D0527" w:rsidRDefault="00163D84" w:rsidP="00662C1D">
            <w:pPr>
              <w:spacing w:before="80"/>
            </w:pPr>
            <w:r w:rsidRPr="001D0527">
              <w:t xml:space="preserve">Agnieszka </w:t>
            </w:r>
            <w:proofErr w:type="spellStart"/>
            <w:r w:rsidRPr="001D0527">
              <w:t>Stochaj</w:t>
            </w:r>
            <w:proofErr w:type="spellEnd"/>
            <w:r w:rsidR="001D0527">
              <w:t xml:space="preserve"> </w:t>
            </w:r>
            <w:r w:rsidRPr="001D0527">
              <w:t>Architekt</w:t>
            </w:r>
            <w:r w:rsidR="001D0527">
              <w:t xml:space="preserve"> </w:t>
            </w:r>
          </w:p>
          <w:p w14:paraId="77CBEE72" w14:textId="6099B654" w:rsidR="00163D84" w:rsidRPr="001D0527" w:rsidRDefault="00163D84" w:rsidP="00662C1D">
            <w:r w:rsidRPr="001D0527">
              <w:t>os. Lipowe 33</w:t>
            </w:r>
          </w:p>
          <w:p w14:paraId="65877E5A" w14:textId="77777777" w:rsidR="00163D84" w:rsidRPr="001D0527" w:rsidRDefault="00163D84" w:rsidP="00662C1D">
            <w:pPr>
              <w:spacing w:after="80"/>
              <w:jc w:val="both"/>
            </w:pPr>
            <w:r w:rsidRPr="001D0527">
              <w:t xml:space="preserve">62-035 </w:t>
            </w:r>
            <w:proofErr w:type="spellStart"/>
            <w:r w:rsidRPr="001D0527">
              <w:t>Mościenica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1A07351D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54 120.00 zł</w:t>
            </w:r>
          </w:p>
        </w:tc>
      </w:tr>
      <w:tr w:rsidR="00163D84" w:rsidRPr="001D0527" w14:paraId="063EBC47" w14:textId="77777777" w:rsidTr="00662C1D">
        <w:tc>
          <w:tcPr>
            <w:tcW w:w="993" w:type="dxa"/>
            <w:shd w:val="clear" w:color="auto" w:fill="auto"/>
            <w:vAlign w:val="center"/>
          </w:tcPr>
          <w:p w14:paraId="46E9C594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4D94C9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2</w:t>
            </w:r>
          </w:p>
        </w:tc>
        <w:tc>
          <w:tcPr>
            <w:tcW w:w="4110" w:type="dxa"/>
            <w:shd w:val="clear" w:color="auto" w:fill="auto"/>
          </w:tcPr>
          <w:p w14:paraId="6851AA93" w14:textId="66DCBD7E" w:rsidR="00163D84" w:rsidRPr="001D0527" w:rsidRDefault="00163D84" w:rsidP="00662C1D">
            <w:pPr>
              <w:spacing w:before="80"/>
            </w:pPr>
            <w:r w:rsidRPr="001D0527">
              <w:t xml:space="preserve">Agnieszka </w:t>
            </w:r>
            <w:proofErr w:type="spellStart"/>
            <w:r w:rsidRPr="001D0527">
              <w:t>Stochaj</w:t>
            </w:r>
            <w:proofErr w:type="spellEnd"/>
            <w:r w:rsidR="00D63770">
              <w:t xml:space="preserve"> </w:t>
            </w:r>
            <w:r w:rsidRPr="001D0527">
              <w:t>Architekt</w:t>
            </w:r>
          </w:p>
          <w:p w14:paraId="2009B527" w14:textId="6510E8DF" w:rsidR="00163D84" w:rsidRPr="001D0527" w:rsidRDefault="00163D84" w:rsidP="00662C1D">
            <w:r w:rsidRPr="001D0527">
              <w:t>os. Lipowe 33</w:t>
            </w:r>
          </w:p>
          <w:p w14:paraId="2F77544A" w14:textId="77777777" w:rsidR="00163D84" w:rsidRPr="001D0527" w:rsidRDefault="00163D84" w:rsidP="00662C1D">
            <w:pPr>
              <w:spacing w:after="80"/>
              <w:jc w:val="both"/>
            </w:pPr>
            <w:r w:rsidRPr="001D0527">
              <w:t xml:space="preserve">62-035 </w:t>
            </w:r>
            <w:proofErr w:type="spellStart"/>
            <w:r w:rsidRPr="001D0527">
              <w:t>Mościenica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0FE95A6D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108 240.00 zł</w:t>
            </w:r>
          </w:p>
        </w:tc>
      </w:tr>
      <w:tr w:rsidR="00163D84" w:rsidRPr="001D0527" w14:paraId="7E4B31BB" w14:textId="77777777" w:rsidTr="00662C1D">
        <w:tc>
          <w:tcPr>
            <w:tcW w:w="993" w:type="dxa"/>
            <w:shd w:val="clear" w:color="auto" w:fill="auto"/>
            <w:vAlign w:val="center"/>
          </w:tcPr>
          <w:p w14:paraId="2FC99782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C6140A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1</w:t>
            </w:r>
          </w:p>
        </w:tc>
        <w:tc>
          <w:tcPr>
            <w:tcW w:w="4110" w:type="dxa"/>
            <w:shd w:val="clear" w:color="auto" w:fill="auto"/>
          </w:tcPr>
          <w:p w14:paraId="40FBBE37" w14:textId="5784AD82" w:rsidR="00163D84" w:rsidRPr="001D0527" w:rsidRDefault="00163D84" w:rsidP="00662C1D">
            <w:pPr>
              <w:spacing w:before="80"/>
            </w:pPr>
            <w:r w:rsidRPr="001D0527">
              <w:t xml:space="preserve">SPA Biuro Projektów </w:t>
            </w:r>
            <w:r w:rsidR="001D0527">
              <w:t>Sp. z o.o. Sp.</w:t>
            </w:r>
            <w:r w:rsidR="008840FA">
              <w:t>k</w:t>
            </w:r>
            <w:r w:rsidR="001D0527">
              <w:t>.</w:t>
            </w:r>
          </w:p>
          <w:p w14:paraId="14BD241E" w14:textId="694EBBF5" w:rsidR="00163D84" w:rsidRPr="001D0527" w:rsidRDefault="001D0527" w:rsidP="00662C1D">
            <w:r>
              <w:t xml:space="preserve">ul. </w:t>
            </w:r>
            <w:r w:rsidR="00163D84" w:rsidRPr="001D0527">
              <w:t xml:space="preserve">Podlaska 13 </w:t>
            </w:r>
          </w:p>
          <w:p w14:paraId="371F4819" w14:textId="77777777" w:rsidR="00163D84" w:rsidRPr="001D0527" w:rsidRDefault="00163D84" w:rsidP="00662C1D">
            <w:pPr>
              <w:spacing w:after="80"/>
              <w:jc w:val="both"/>
            </w:pPr>
            <w:r w:rsidRPr="001D0527">
              <w:t>60-623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1DBF93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135 300.00 zł</w:t>
            </w:r>
          </w:p>
        </w:tc>
      </w:tr>
      <w:tr w:rsidR="00163D84" w:rsidRPr="001D0527" w14:paraId="59725364" w14:textId="77777777" w:rsidTr="00662C1D">
        <w:tc>
          <w:tcPr>
            <w:tcW w:w="993" w:type="dxa"/>
            <w:shd w:val="clear" w:color="auto" w:fill="auto"/>
            <w:vAlign w:val="center"/>
          </w:tcPr>
          <w:p w14:paraId="25BFD024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A0BCA2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2</w:t>
            </w:r>
          </w:p>
        </w:tc>
        <w:tc>
          <w:tcPr>
            <w:tcW w:w="4110" w:type="dxa"/>
            <w:shd w:val="clear" w:color="auto" w:fill="auto"/>
          </w:tcPr>
          <w:p w14:paraId="6C301577" w14:textId="004E33FB" w:rsidR="001D0527" w:rsidRPr="001D0527" w:rsidRDefault="001D0527" w:rsidP="001D0527">
            <w:pPr>
              <w:spacing w:before="80"/>
            </w:pPr>
            <w:r w:rsidRPr="001D0527">
              <w:t xml:space="preserve">SPA Biuro Projektów </w:t>
            </w:r>
            <w:r>
              <w:t>Sp. z o.o. Sp.</w:t>
            </w:r>
            <w:r w:rsidR="008840FA">
              <w:t>k</w:t>
            </w:r>
            <w:r>
              <w:t>.</w:t>
            </w:r>
          </w:p>
          <w:p w14:paraId="0BB45757" w14:textId="77777777" w:rsidR="001D0527" w:rsidRPr="001D0527" w:rsidRDefault="001D0527" w:rsidP="001D0527">
            <w:r>
              <w:t xml:space="preserve">ul. </w:t>
            </w:r>
            <w:r w:rsidRPr="001D0527">
              <w:t xml:space="preserve">Podlaska 13 </w:t>
            </w:r>
          </w:p>
          <w:p w14:paraId="57ED6CB7" w14:textId="208767AB" w:rsidR="00163D84" w:rsidRPr="001D0527" w:rsidRDefault="001D0527" w:rsidP="001D0527">
            <w:pPr>
              <w:spacing w:after="80"/>
              <w:jc w:val="both"/>
            </w:pPr>
            <w:r w:rsidRPr="001D0527">
              <w:t>60-623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708385" w14:textId="77777777" w:rsidR="00163D84" w:rsidRPr="001D0527" w:rsidRDefault="00163D84" w:rsidP="00662C1D">
            <w:pPr>
              <w:spacing w:before="80" w:after="80"/>
              <w:jc w:val="center"/>
            </w:pPr>
            <w:r w:rsidRPr="001D0527">
              <w:t>199 260.00 zł</w:t>
            </w:r>
          </w:p>
        </w:tc>
      </w:tr>
    </w:tbl>
    <w:p w14:paraId="0BA82971" w14:textId="77777777" w:rsidR="00B36C70" w:rsidRDefault="00B36C70" w:rsidP="00B36C70">
      <w:pPr>
        <w:pStyle w:val="Tekstpodstawowy"/>
        <w:ind w:left="2832" w:firstLine="708"/>
        <w:jc w:val="center"/>
        <w:rPr>
          <w:i/>
          <w:sz w:val="22"/>
          <w:szCs w:val="22"/>
        </w:rPr>
      </w:pPr>
    </w:p>
    <w:p w14:paraId="4E812C09" w14:textId="6FB19B85" w:rsidR="00B36C70" w:rsidRDefault="00B36C70" w:rsidP="00B36C70">
      <w:pPr>
        <w:pStyle w:val="Tekstpodstawowy"/>
        <w:ind w:left="2832" w:firstLine="708"/>
        <w:jc w:val="center"/>
        <w:rPr>
          <w:i/>
          <w:sz w:val="22"/>
          <w:szCs w:val="22"/>
        </w:rPr>
      </w:pPr>
      <w:r w:rsidRPr="00981305">
        <w:rPr>
          <w:i/>
          <w:sz w:val="22"/>
          <w:szCs w:val="22"/>
        </w:rPr>
        <w:t>Zamawiający</w:t>
      </w:r>
    </w:p>
    <w:p w14:paraId="4C833F5E" w14:textId="77777777" w:rsidR="00B36C70" w:rsidRDefault="00B36C70" w:rsidP="00B36C7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222DAC7" w14:textId="77777777" w:rsidR="00B36C70" w:rsidRDefault="00B36C70" w:rsidP="00B36C7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E2FF821" w14:textId="77777777" w:rsidR="00B36C70" w:rsidRDefault="00B36C70" w:rsidP="00B36C7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1F60783" w14:textId="64A2A42D" w:rsidR="00A80738" w:rsidRPr="001D0527" w:rsidRDefault="00A80738" w:rsidP="00B36C70">
      <w:pPr>
        <w:pStyle w:val="Tekstpodstawowy"/>
        <w:spacing w:before="480" w:after="480"/>
        <w:ind w:left="3119" w:firstLine="425"/>
        <w:jc w:val="center"/>
        <w:rPr>
          <w:i/>
          <w:szCs w:val="24"/>
        </w:rPr>
      </w:pPr>
    </w:p>
    <w:bookmarkEnd w:id="0"/>
    <w:sectPr w:rsidR="00A80738" w:rsidRPr="001D05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C20EC" w14:textId="77777777" w:rsidR="00927E8E" w:rsidRDefault="00927E8E">
      <w:r>
        <w:separator/>
      </w:r>
    </w:p>
  </w:endnote>
  <w:endnote w:type="continuationSeparator" w:id="0">
    <w:p w14:paraId="3A06557F" w14:textId="77777777" w:rsidR="00927E8E" w:rsidRDefault="00927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ECB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3A80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E6C0F" w14:textId="45C5280E" w:rsidR="009F189D" w:rsidRDefault="003703C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0D1C21D" wp14:editId="1C74BEB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ECFA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D14761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B820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B772D9" w14:textId="77777777" w:rsidR="009F189D" w:rsidRDefault="009F189D">
    <w:pPr>
      <w:pStyle w:val="Stopka"/>
      <w:tabs>
        <w:tab w:val="clear" w:pos="4536"/>
      </w:tabs>
      <w:jc w:val="center"/>
    </w:pPr>
  </w:p>
  <w:p w14:paraId="2BBDCCC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66680" w14:textId="77777777" w:rsidR="00927E8E" w:rsidRDefault="00927E8E">
      <w:r>
        <w:separator/>
      </w:r>
    </w:p>
  </w:footnote>
  <w:footnote w:type="continuationSeparator" w:id="0">
    <w:p w14:paraId="68279C2D" w14:textId="77777777" w:rsidR="00927E8E" w:rsidRDefault="00927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0D73D" w14:textId="77777777" w:rsidR="00163D84" w:rsidRDefault="00163D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39C1F" w14:textId="77777777" w:rsidR="00163D84" w:rsidRDefault="00163D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531F4" w14:textId="77777777" w:rsidR="00163D84" w:rsidRDefault="00163D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E8E"/>
    <w:rsid w:val="00007727"/>
    <w:rsid w:val="00017720"/>
    <w:rsid w:val="00035488"/>
    <w:rsid w:val="000D7F25"/>
    <w:rsid w:val="000E00E5"/>
    <w:rsid w:val="00163D84"/>
    <w:rsid w:val="00173B20"/>
    <w:rsid w:val="001C69FF"/>
    <w:rsid w:val="001D0527"/>
    <w:rsid w:val="0023318D"/>
    <w:rsid w:val="003703CC"/>
    <w:rsid w:val="003D72FD"/>
    <w:rsid w:val="00423179"/>
    <w:rsid w:val="00490DC0"/>
    <w:rsid w:val="00493F8C"/>
    <w:rsid w:val="004C7E9B"/>
    <w:rsid w:val="0054057F"/>
    <w:rsid w:val="005614F2"/>
    <w:rsid w:val="00577BC6"/>
    <w:rsid w:val="0069085C"/>
    <w:rsid w:val="006B27ED"/>
    <w:rsid w:val="00843263"/>
    <w:rsid w:val="00861E75"/>
    <w:rsid w:val="008840FA"/>
    <w:rsid w:val="00927E8E"/>
    <w:rsid w:val="009D19BD"/>
    <w:rsid w:val="009F189D"/>
    <w:rsid w:val="00A80738"/>
    <w:rsid w:val="00B36C70"/>
    <w:rsid w:val="00BB547B"/>
    <w:rsid w:val="00C236D3"/>
    <w:rsid w:val="00C659E2"/>
    <w:rsid w:val="00C82837"/>
    <w:rsid w:val="00CA3D66"/>
    <w:rsid w:val="00CB0802"/>
    <w:rsid w:val="00D63770"/>
    <w:rsid w:val="00D665F5"/>
    <w:rsid w:val="00D7128F"/>
    <w:rsid w:val="00E84EB4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4D6C18"/>
  <w15:chartTrackingRefBased/>
  <w15:docId w15:val="{76055077-7F3C-4D9B-B998-AB0F37D06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D0527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B36C7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9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9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06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23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366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8</cp:revision>
  <cp:lastPrinted>2022-10-27T09:15:00Z</cp:lastPrinted>
  <dcterms:created xsi:type="dcterms:W3CDTF">2022-10-27T08:58:00Z</dcterms:created>
  <dcterms:modified xsi:type="dcterms:W3CDTF">2022-10-27T09:24:00Z</dcterms:modified>
</cp:coreProperties>
</file>