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AEB24A" w14:textId="4C420CF6" w:rsidR="006A5DF1" w:rsidRPr="00814A2E" w:rsidRDefault="002F089C" w:rsidP="006A5DF1">
      <w:pPr>
        <w:spacing w:after="240"/>
        <w:jc w:val="right"/>
        <w:rPr>
          <w:sz w:val="22"/>
          <w:szCs w:val="22"/>
        </w:rPr>
      </w:pPr>
      <w:r w:rsidRPr="00814A2E">
        <w:rPr>
          <w:sz w:val="22"/>
          <w:szCs w:val="22"/>
        </w:rPr>
        <w:t>Poznań</w:t>
      </w:r>
      <w:r w:rsidR="006A5DF1" w:rsidRPr="00814A2E">
        <w:rPr>
          <w:sz w:val="22"/>
          <w:szCs w:val="22"/>
        </w:rPr>
        <w:t xml:space="preserve"> dnia: </w:t>
      </w:r>
      <w:r w:rsidRPr="00814A2E">
        <w:rPr>
          <w:sz w:val="22"/>
          <w:szCs w:val="22"/>
        </w:rPr>
        <w:t>2022-10-2</w:t>
      </w:r>
      <w:r w:rsidR="00872987">
        <w:rPr>
          <w:sz w:val="22"/>
          <w:szCs w:val="22"/>
        </w:rPr>
        <w:t>8</w:t>
      </w:r>
    </w:p>
    <w:p w14:paraId="79F3F026" w14:textId="77777777" w:rsidR="002F089C" w:rsidRPr="00814A2E" w:rsidRDefault="002F089C" w:rsidP="006A5DF1">
      <w:pPr>
        <w:rPr>
          <w:b/>
          <w:bCs/>
          <w:sz w:val="22"/>
          <w:szCs w:val="22"/>
        </w:rPr>
      </w:pPr>
      <w:r w:rsidRPr="00814A2E">
        <w:rPr>
          <w:b/>
          <w:bCs/>
          <w:sz w:val="22"/>
          <w:szCs w:val="22"/>
        </w:rPr>
        <w:t>Szpital Wojewódzki w Poznaniu</w:t>
      </w:r>
    </w:p>
    <w:p w14:paraId="1E50E4EE" w14:textId="77777777" w:rsidR="006A5DF1" w:rsidRPr="00814A2E" w:rsidRDefault="002F089C" w:rsidP="006A5DF1">
      <w:pPr>
        <w:rPr>
          <w:b/>
          <w:bCs/>
          <w:sz w:val="22"/>
          <w:szCs w:val="22"/>
        </w:rPr>
      </w:pPr>
      <w:r w:rsidRPr="00814A2E">
        <w:rPr>
          <w:b/>
          <w:bCs/>
          <w:sz w:val="22"/>
          <w:szCs w:val="22"/>
        </w:rPr>
        <w:t>Dział Zamówień Publicznych</w:t>
      </w:r>
    </w:p>
    <w:p w14:paraId="206B5382" w14:textId="1DF125F9" w:rsidR="006A5DF1" w:rsidRPr="00814A2E" w:rsidRDefault="00814A2E" w:rsidP="006A5DF1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2F089C" w:rsidRPr="00814A2E">
        <w:rPr>
          <w:sz w:val="22"/>
          <w:szCs w:val="22"/>
        </w:rPr>
        <w:t>Juraszów</w:t>
      </w:r>
      <w:r w:rsidR="006A5DF1" w:rsidRPr="00814A2E">
        <w:rPr>
          <w:sz w:val="22"/>
          <w:szCs w:val="22"/>
        </w:rPr>
        <w:t xml:space="preserve"> </w:t>
      </w:r>
      <w:r w:rsidR="002F089C" w:rsidRPr="00814A2E">
        <w:rPr>
          <w:sz w:val="22"/>
          <w:szCs w:val="22"/>
        </w:rPr>
        <w:t>7/19</w:t>
      </w:r>
    </w:p>
    <w:p w14:paraId="506F5BEC" w14:textId="77777777" w:rsidR="006A5DF1" w:rsidRPr="00814A2E" w:rsidRDefault="002F089C" w:rsidP="006A5DF1">
      <w:pPr>
        <w:rPr>
          <w:sz w:val="22"/>
          <w:szCs w:val="22"/>
        </w:rPr>
      </w:pPr>
      <w:r w:rsidRPr="00814A2E">
        <w:rPr>
          <w:sz w:val="22"/>
          <w:szCs w:val="22"/>
        </w:rPr>
        <w:t>60-479</w:t>
      </w:r>
      <w:r w:rsidR="006A5DF1" w:rsidRPr="00814A2E">
        <w:rPr>
          <w:sz w:val="22"/>
          <w:szCs w:val="22"/>
        </w:rPr>
        <w:t xml:space="preserve"> </w:t>
      </w:r>
      <w:r w:rsidRPr="00814A2E">
        <w:rPr>
          <w:sz w:val="22"/>
          <w:szCs w:val="22"/>
        </w:rPr>
        <w:t>Poznań</w:t>
      </w:r>
    </w:p>
    <w:p w14:paraId="086888F3" w14:textId="77777777" w:rsidR="006A5DF1" w:rsidRPr="00814A2E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D5A8647" w14:textId="77777777" w:rsidR="006A5DF1" w:rsidRPr="00814A2E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814A2E">
        <w:rPr>
          <w:sz w:val="22"/>
          <w:szCs w:val="22"/>
        </w:rPr>
        <w:tab/>
        <w:t xml:space="preserve"> </w:t>
      </w:r>
    </w:p>
    <w:p w14:paraId="04DE2DE2" w14:textId="77777777" w:rsidR="006A5DF1" w:rsidRPr="00814A2E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A92F3A4" w14:textId="77777777" w:rsidR="006A5DF1" w:rsidRPr="00814A2E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814A2E">
        <w:rPr>
          <w:b/>
          <w:sz w:val="22"/>
          <w:szCs w:val="22"/>
        </w:rPr>
        <w:t>WYKONAWCY</w:t>
      </w:r>
    </w:p>
    <w:p w14:paraId="5299D1CA" w14:textId="77777777" w:rsidR="006A5DF1" w:rsidRPr="00814A2E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814A2E">
        <w:rPr>
          <w:sz w:val="22"/>
          <w:szCs w:val="22"/>
        </w:rPr>
        <w:t>ubiegający się o zamówienie publiczne</w:t>
      </w:r>
    </w:p>
    <w:p w14:paraId="72120BD8" w14:textId="77777777" w:rsidR="006D4AB3" w:rsidRPr="00814A2E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395D5907" w14:textId="77777777" w:rsidR="006D4AB3" w:rsidRPr="00814A2E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D2D2940" w14:textId="77777777" w:rsidR="006D4AB3" w:rsidRPr="00814A2E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8944F92" w14:textId="77777777" w:rsidR="00632C3C" w:rsidRPr="00814A2E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814A2E">
        <w:rPr>
          <w:rFonts w:ascii="Times New Roman" w:hAnsi="Times New Roman"/>
          <w:sz w:val="22"/>
          <w:szCs w:val="22"/>
        </w:rPr>
        <w:t>WYJAŚNIENI</w:t>
      </w:r>
      <w:r w:rsidR="00520165" w:rsidRPr="00814A2E">
        <w:rPr>
          <w:rFonts w:ascii="Times New Roman" w:hAnsi="Times New Roman"/>
          <w:sz w:val="22"/>
          <w:szCs w:val="22"/>
        </w:rPr>
        <w:t>A</w:t>
      </w:r>
      <w:r w:rsidR="00632C3C" w:rsidRPr="00814A2E">
        <w:rPr>
          <w:rFonts w:ascii="Times New Roman" w:hAnsi="Times New Roman"/>
          <w:sz w:val="22"/>
          <w:szCs w:val="22"/>
        </w:rPr>
        <w:t xml:space="preserve"> TREŚCI</w:t>
      </w:r>
      <w:r w:rsidR="0029606A" w:rsidRPr="00814A2E">
        <w:rPr>
          <w:rFonts w:ascii="Times New Roman" w:hAnsi="Times New Roman"/>
          <w:sz w:val="22"/>
          <w:szCs w:val="22"/>
        </w:rPr>
        <w:t xml:space="preserve"> SWZ</w:t>
      </w:r>
    </w:p>
    <w:p w14:paraId="4CBD6D47" w14:textId="474A827F" w:rsidR="006D4AB3" w:rsidRPr="00814A2E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814A2E">
        <w:rPr>
          <w:sz w:val="22"/>
          <w:szCs w:val="22"/>
        </w:rPr>
        <w:t xml:space="preserve">Dotyczy: </w:t>
      </w:r>
      <w:r w:rsidR="006A5DF1" w:rsidRPr="00814A2E">
        <w:rPr>
          <w:sz w:val="22"/>
          <w:szCs w:val="22"/>
        </w:rPr>
        <w:t>p</w:t>
      </w:r>
      <w:r w:rsidRPr="00814A2E">
        <w:rPr>
          <w:sz w:val="22"/>
          <w:szCs w:val="22"/>
        </w:rPr>
        <w:t>ostępowani</w:t>
      </w:r>
      <w:r w:rsidR="006A5DF1" w:rsidRPr="00814A2E">
        <w:rPr>
          <w:sz w:val="22"/>
          <w:szCs w:val="22"/>
        </w:rPr>
        <w:t>a</w:t>
      </w:r>
      <w:r w:rsidRPr="00814A2E">
        <w:rPr>
          <w:sz w:val="22"/>
          <w:szCs w:val="22"/>
        </w:rPr>
        <w:t xml:space="preserve"> o udzielenie zamówienia publicznego, prowadzone</w:t>
      </w:r>
      <w:r w:rsidR="006A5DF1" w:rsidRPr="00814A2E">
        <w:rPr>
          <w:sz w:val="22"/>
          <w:szCs w:val="22"/>
        </w:rPr>
        <w:t>go</w:t>
      </w:r>
      <w:r w:rsidRPr="00814A2E">
        <w:rPr>
          <w:sz w:val="22"/>
          <w:szCs w:val="22"/>
        </w:rPr>
        <w:t xml:space="preserve"> w trybie </w:t>
      </w:r>
      <w:r w:rsidR="002F089C" w:rsidRPr="00814A2E">
        <w:rPr>
          <w:sz w:val="22"/>
          <w:szCs w:val="22"/>
        </w:rPr>
        <w:t>Tryb podstawowy bez negocjacji - art. 275 pkt. 1 ustawy Pzp</w:t>
      </w:r>
      <w:r w:rsidRPr="00814A2E">
        <w:rPr>
          <w:b/>
          <w:sz w:val="22"/>
          <w:szCs w:val="22"/>
        </w:rPr>
        <w:t xml:space="preserve"> </w:t>
      </w:r>
      <w:r w:rsidRPr="00814A2E">
        <w:rPr>
          <w:bCs/>
          <w:sz w:val="22"/>
          <w:szCs w:val="22"/>
        </w:rPr>
        <w:t>na</w:t>
      </w:r>
      <w:r w:rsidRPr="00814A2E">
        <w:rPr>
          <w:b/>
          <w:sz w:val="22"/>
          <w:szCs w:val="22"/>
        </w:rPr>
        <w:t xml:space="preserve"> </w:t>
      </w:r>
      <w:r w:rsidR="00E72428" w:rsidRPr="00814A2E">
        <w:rPr>
          <w:bCs/>
          <w:sz w:val="22"/>
          <w:szCs w:val="22"/>
        </w:rPr>
        <w:t>”</w:t>
      </w:r>
      <w:r w:rsidR="002F089C" w:rsidRPr="00814A2E">
        <w:rPr>
          <w:b/>
          <w:bCs/>
          <w:sz w:val="22"/>
          <w:szCs w:val="22"/>
        </w:rPr>
        <w:t>Przeglądy i naprawy aparatury medycznej - urządzenia endoskopowe</w:t>
      </w:r>
      <w:r w:rsidR="00E72428" w:rsidRPr="00814A2E">
        <w:rPr>
          <w:bCs/>
          <w:sz w:val="22"/>
          <w:szCs w:val="22"/>
        </w:rPr>
        <w:t>”</w:t>
      </w:r>
      <w:r w:rsidRPr="00814A2E">
        <w:rPr>
          <w:b/>
          <w:sz w:val="22"/>
          <w:szCs w:val="22"/>
        </w:rPr>
        <w:t xml:space="preserve"> </w:t>
      </w:r>
      <w:r w:rsidRPr="00814A2E">
        <w:rPr>
          <w:bCs/>
          <w:sz w:val="22"/>
          <w:szCs w:val="22"/>
        </w:rPr>
        <w:t>– znak sprawy</w:t>
      </w:r>
      <w:r w:rsidRPr="00814A2E">
        <w:rPr>
          <w:b/>
          <w:sz w:val="22"/>
          <w:szCs w:val="22"/>
        </w:rPr>
        <w:t xml:space="preserve"> </w:t>
      </w:r>
      <w:r w:rsidR="002F089C" w:rsidRPr="00814A2E">
        <w:rPr>
          <w:b/>
          <w:sz w:val="22"/>
          <w:szCs w:val="22"/>
        </w:rPr>
        <w:t>SZW/DZP/68/2022</w:t>
      </w:r>
    </w:p>
    <w:p w14:paraId="1A162373" w14:textId="77777777" w:rsidR="002F089C" w:rsidRPr="00814A2E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814A2E">
        <w:rPr>
          <w:sz w:val="22"/>
          <w:szCs w:val="22"/>
        </w:rPr>
        <w:t xml:space="preserve">Zamawiający, </w:t>
      </w:r>
      <w:r w:rsidR="002F089C" w:rsidRPr="00814A2E">
        <w:rPr>
          <w:b/>
          <w:sz w:val="22"/>
          <w:szCs w:val="22"/>
        </w:rPr>
        <w:t>Szpital Wojewódzki w Poznaniu</w:t>
      </w:r>
    </w:p>
    <w:p w14:paraId="2D2DC8D0" w14:textId="5BFACB68" w:rsidR="00FF7C99" w:rsidRDefault="002F089C" w:rsidP="00FF7C99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 w:rsidRPr="00814A2E">
        <w:rPr>
          <w:b/>
          <w:sz w:val="22"/>
          <w:szCs w:val="22"/>
        </w:rPr>
        <w:t>Dział Zamówień Publicznych</w:t>
      </w:r>
      <w:r w:rsidR="00520165" w:rsidRPr="00814A2E">
        <w:rPr>
          <w:sz w:val="22"/>
          <w:szCs w:val="22"/>
        </w:rPr>
        <w:t xml:space="preserve">, działając na podstawie art. </w:t>
      </w:r>
      <w:r w:rsidR="00E74BC3" w:rsidRPr="00814A2E">
        <w:rPr>
          <w:sz w:val="22"/>
          <w:szCs w:val="22"/>
        </w:rPr>
        <w:t>284</w:t>
      </w:r>
      <w:r w:rsidR="00520165" w:rsidRPr="00814A2E">
        <w:rPr>
          <w:sz w:val="22"/>
          <w:szCs w:val="22"/>
        </w:rPr>
        <w:t xml:space="preserve"> ust. </w:t>
      </w:r>
      <w:r w:rsidR="0029606A" w:rsidRPr="00814A2E">
        <w:rPr>
          <w:sz w:val="22"/>
          <w:szCs w:val="22"/>
        </w:rPr>
        <w:t>6</w:t>
      </w:r>
      <w:r w:rsidR="00520165" w:rsidRPr="00814A2E">
        <w:rPr>
          <w:sz w:val="22"/>
          <w:szCs w:val="22"/>
        </w:rPr>
        <w:t xml:space="preserve"> ustawy z dnia </w:t>
      </w:r>
      <w:r w:rsidR="0029606A" w:rsidRPr="00814A2E">
        <w:rPr>
          <w:sz w:val="22"/>
          <w:szCs w:val="22"/>
        </w:rPr>
        <w:t>11</w:t>
      </w:r>
      <w:r w:rsidR="00520165" w:rsidRPr="00814A2E">
        <w:rPr>
          <w:sz w:val="22"/>
          <w:szCs w:val="22"/>
        </w:rPr>
        <w:t xml:space="preserve"> </w:t>
      </w:r>
      <w:r w:rsidR="0029606A" w:rsidRPr="00814A2E">
        <w:rPr>
          <w:sz w:val="22"/>
          <w:szCs w:val="22"/>
        </w:rPr>
        <w:t xml:space="preserve">września </w:t>
      </w:r>
      <w:r w:rsidR="00520165" w:rsidRPr="00814A2E">
        <w:rPr>
          <w:sz w:val="22"/>
          <w:szCs w:val="22"/>
        </w:rPr>
        <w:t>20</w:t>
      </w:r>
      <w:r w:rsidR="0029606A" w:rsidRPr="00814A2E">
        <w:rPr>
          <w:sz w:val="22"/>
          <w:szCs w:val="22"/>
        </w:rPr>
        <w:t>19</w:t>
      </w:r>
      <w:r w:rsidR="00520165" w:rsidRPr="00814A2E">
        <w:rPr>
          <w:sz w:val="22"/>
          <w:szCs w:val="22"/>
        </w:rPr>
        <w:t xml:space="preserve"> r</w:t>
      </w:r>
      <w:r w:rsidR="0029606A" w:rsidRPr="00814A2E">
        <w:rPr>
          <w:sz w:val="22"/>
          <w:szCs w:val="22"/>
        </w:rPr>
        <w:t>.</w:t>
      </w:r>
      <w:r w:rsidR="00520165" w:rsidRPr="00814A2E">
        <w:rPr>
          <w:sz w:val="22"/>
          <w:szCs w:val="22"/>
        </w:rPr>
        <w:t xml:space="preserve"> Prawo </w:t>
      </w:r>
      <w:r w:rsidR="0029606A" w:rsidRPr="00814A2E">
        <w:rPr>
          <w:sz w:val="22"/>
          <w:szCs w:val="22"/>
        </w:rPr>
        <w:t>z</w:t>
      </w:r>
      <w:r w:rsidR="00520165" w:rsidRPr="00814A2E">
        <w:rPr>
          <w:sz w:val="22"/>
          <w:szCs w:val="22"/>
        </w:rPr>
        <w:t xml:space="preserve">amówień </w:t>
      </w:r>
      <w:r w:rsidR="0029606A" w:rsidRPr="00814A2E">
        <w:rPr>
          <w:sz w:val="22"/>
          <w:szCs w:val="22"/>
        </w:rPr>
        <w:t>p</w:t>
      </w:r>
      <w:r w:rsidR="00520165" w:rsidRPr="00814A2E">
        <w:rPr>
          <w:sz w:val="22"/>
          <w:szCs w:val="22"/>
        </w:rPr>
        <w:t xml:space="preserve">ublicznych </w:t>
      </w:r>
      <w:r w:rsidRPr="00814A2E">
        <w:rPr>
          <w:sz w:val="22"/>
          <w:szCs w:val="22"/>
        </w:rPr>
        <w:t>(t.j. Dz. U. z 2022r. poz. 1710)</w:t>
      </w:r>
      <w:r w:rsidR="00BE7BFD" w:rsidRPr="00814A2E">
        <w:rPr>
          <w:sz w:val="22"/>
          <w:szCs w:val="22"/>
        </w:rPr>
        <w:t xml:space="preserve">, </w:t>
      </w:r>
      <w:r w:rsidR="00E74BC3" w:rsidRPr="00814A2E">
        <w:rPr>
          <w:sz w:val="22"/>
          <w:szCs w:val="22"/>
        </w:rPr>
        <w:t>udostępnia</w:t>
      </w:r>
      <w:r w:rsidR="00BE7BFD" w:rsidRPr="00814A2E">
        <w:rPr>
          <w:sz w:val="22"/>
          <w:szCs w:val="22"/>
        </w:rPr>
        <w:t xml:space="preserve"> poniżej treść zapytań </w:t>
      </w:r>
      <w:r w:rsidR="00814A2E">
        <w:rPr>
          <w:sz w:val="22"/>
          <w:szCs w:val="22"/>
        </w:rPr>
        <w:br/>
      </w:r>
      <w:r w:rsidR="00BE7BFD" w:rsidRPr="00814A2E">
        <w:rPr>
          <w:sz w:val="22"/>
          <w:szCs w:val="22"/>
        </w:rPr>
        <w:t>do S</w:t>
      </w:r>
      <w:r w:rsidR="0012774F" w:rsidRPr="00814A2E">
        <w:rPr>
          <w:sz w:val="22"/>
          <w:szCs w:val="22"/>
        </w:rPr>
        <w:t>pecyfikacji Warunków Zamówienia (</w:t>
      </w:r>
      <w:r w:rsidR="0012774F" w:rsidRPr="00814A2E">
        <w:rPr>
          <w:sz w:val="22"/>
          <w:szCs w:val="22"/>
          <w:lang w:eastAsia="ar-SA"/>
        </w:rPr>
        <w:t>zwanej dalej</w:t>
      </w:r>
      <w:r w:rsidR="0012774F" w:rsidRPr="00814A2E">
        <w:rPr>
          <w:b/>
          <w:sz w:val="22"/>
          <w:szCs w:val="22"/>
          <w:lang w:eastAsia="ar-SA"/>
        </w:rPr>
        <w:t xml:space="preserve"> </w:t>
      </w:r>
      <w:r w:rsidR="0012774F" w:rsidRPr="00814A2E">
        <w:rPr>
          <w:bCs/>
          <w:sz w:val="22"/>
          <w:szCs w:val="22"/>
          <w:lang w:eastAsia="ar-SA"/>
        </w:rPr>
        <w:t>”SWZ”)</w:t>
      </w:r>
      <w:r w:rsidR="00E74BC3" w:rsidRPr="00814A2E">
        <w:rPr>
          <w:bCs/>
          <w:sz w:val="22"/>
          <w:szCs w:val="22"/>
          <w:lang w:eastAsia="ar-SA"/>
        </w:rPr>
        <w:t xml:space="preserve"> </w:t>
      </w:r>
      <w:r w:rsidR="00E74BC3" w:rsidRPr="00814A2E">
        <w:rPr>
          <w:sz w:val="22"/>
          <w:szCs w:val="22"/>
        </w:rPr>
        <w:t>wraz z wyjaśnieniami</w:t>
      </w:r>
      <w:r w:rsidR="00FF7C99">
        <w:rPr>
          <w:bCs/>
          <w:sz w:val="22"/>
          <w:szCs w:val="22"/>
          <w:lang w:eastAsia="ar-SA"/>
        </w:rPr>
        <w:t xml:space="preserve"> jednocześnie dokonując </w:t>
      </w:r>
      <w:r w:rsidR="00FF7C99">
        <w:rPr>
          <w:b/>
          <w:sz w:val="22"/>
          <w:szCs w:val="22"/>
          <w:u w:val="single"/>
          <w:lang w:eastAsia="ar-SA"/>
        </w:rPr>
        <w:t>modyfikacji</w:t>
      </w:r>
      <w:r w:rsidR="00FF7C99">
        <w:rPr>
          <w:bCs/>
          <w:sz w:val="22"/>
          <w:szCs w:val="22"/>
          <w:lang w:eastAsia="ar-SA"/>
        </w:rPr>
        <w:t xml:space="preserve"> SWZ w zakresie Wzoru umowy (załącznik nr 6 do SWZ):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F089C" w:rsidRPr="00814A2E" w14:paraId="6A7D5FAE" w14:textId="77777777" w:rsidTr="004E3C53">
        <w:tc>
          <w:tcPr>
            <w:tcW w:w="9356" w:type="dxa"/>
            <w:shd w:val="clear" w:color="auto" w:fill="auto"/>
          </w:tcPr>
          <w:p w14:paraId="55C8A75F" w14:textId="77777777" w:rsidR="002F089C" w:rsidRPr="00814A2E" w:rsidRDefault="002F089C" w:rsidP="004E3C5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814A2E">
              <w:rPr>
                <w:b/>
                <w:bCs/>
                <w:sz w:val="22"/>
                <w:szCs w:val="22"/>
              </w:rPr>
              <w:t>Pytanie nr 1</w:t>
            </w:r>
          </w:p>
          <w:p w14:paraId="3534888C" w14:textId="5693DA08" w:rsidR="002F089C" w:rsidRPr="00814A2E" w:rsidRDefault="002F089C" w:rsidP="004E3C5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14A2E">
              <w:rPr>
                <w:sz w:val="22"/>
                <w:szCs w:val="22"/>
              </w:rPr>
              <w:t>Dotyczy pakietu PENTAX</w:t>
            </w:r>
            <w:r w:rsidR="00814A2E">
              <w:rPr>
                <w:sz w:val="22"/>
                <w:szCs w:val="22"/>
              </w:rPr>
              <w:t xml:space="preserve"> </w:t>
            </w:r>
            <w:r w:rsidRPr="00814A2E">
              <w:rPr>
                <w:sz w:val="22"/>
                <w:szCs w:val="22"/>
              </w:rPr>
              <w:t>§ 4 ust. 6</w:t>
            </w:r>
            <w:r w:rsidR="00814A2E">
              <w:rPr>
                <w:sz w:val="22"/>
                <w:szCs w:val="22"/>
              </w:rPr>
              <w:t xml:space="preserve"> </w:t>
            </w:r>
            <w:r w:rsidRPr="00814A2E">
              <w:rPr>
                <w:sz w:val="22"/>
                <w:szCs w:val="22"/>
              </w:rPr>
              <w:t>Dotyczy wzór umowy</w:t>
            </w:r>
          </w:p>
          <w:p w14:paraId="3B672FBD" w14:textId="77777777" w:rsidR="002F089C" w:rsidRPr="00814A2E" w:rsidRDefault="002F089C" w:rsidP="004E3C5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14A2E">
              <w:rPr>
                <w:sz w:val="22"/>
                <w:szCs w:val="22"/>
              </w:rPr>
              <w:t>Czy Zamawiający wyrazi zgodę na zmianę zapisu wg poniższego ?</w:t>
            </w:r>
          </w:p>
          <w:p w14:paraId="009F2714" w14:textId="77777777" w:rsidR="002F089C" w:rsidRPr="00814A2E" w:rsidRDefault="002F089C" w:rsidP="004E3C5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14A2E">
              <w:rPr>
                <w:sz w:val="22"/>
                <w:szCs w:val="22"/>
              </w:rPr>
              <w:t xml:space="preserve">Wykonawca zobowiązuje się wykonać wszelkie naprawy związane z usunięciem awarii (przywrócenie pełnej sprawności urządzenia) w terminie max. do </w:t>
            </w:r>
            <w:r w:rsidRPr="00032AA7">
              <w:rPr>
                <w:strike/>
                <w:sz w:val="22"/>
                <w:szCs w:val="22"/>
              </w:rPr>
              <w:t>5</w:t>
            </w:r>
            <w:r w:rsidRPr="00814A2E">
              <w:rPr>
                <w:sz w:val="22"/>
                <w:szCs w:val="22"/>
              </w:rPr>
              <w:t xml:space="preserve"> 7 dni roboczych od daty zaakceptowania oferty naprawy przez Zamawiającego</w:t>
            </w:r>
          </w:p>
          <w:p w14:paraId="0DF70E8A" w14:textId="171A5A07" w:rsidR="00872987" w:rsidRDefault="00814A2E" w:rsidP="00872987">
            <w:pPr>
              <w:spacing w:after="40"/>
              <w:ind w:left="30" w:right="-72"/>
              <w:jc w:val="both"/>
              <w:rPr>
                <w:bCs/>
                <w:sz w:val="22"/>
                <w:szCs w:val="22"/>
                <w:lang w:val="de-DE"/>
              </w:rPr>
            </w:pPr>
            <w:r w:rsidRPr="00814A2E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872987">
              <w:rPr>
                <w:sz w:val="22"/>
                <w:szCs w:val="22"/>
              </w:rPr>
              <w:t xml:space="preserve"> Zamawiający wyraża zgodę. Zamawiający </w:t>
            </w:r>
            <w:r w:rsidR="00872987">
              <w:rPr>
                <w:sz w:val="22"/>
                <w:szCs w:val="22"/>
                <w:lang w:val="de-DE"/>
              </w:rPr>
              <w:t xml:space="preserve">modyfikuje </w:t>
            </w:r>
            <w:r w:rsidR="00872987">
              <w:rPr>
                <w:sz w:val="22"/>
                <w:szCs w:val="22"/>
                <w:lang w:val="de-DE"/>
              </w:rPr>
              <w:br/>
              <w:t xml:space="preserve">w tym zakresie załącznik nr 6 do SWZ, tj. Wzór umowy, który przesyła zainteresowanym Wykonawcom oraz zamieszcza na stronie internetowej Zamawiającego </w:t>
            </w:r>
            <w:r w:rsidR="00872987">
              <w:rPr>
                <w:bCs/>
                <w:sz w:val="22"/>
                <w:szCs w:val="22"/>
                <w:lang w:val="de-DE"/>
              </w:rPr>
              <w:t>oraz na Platformie on-line.</w:t>
            </w:r>
          </w:p>
          <w:p w14:paraId="74AACD54" w14:textId="77777777" w:rsidR="002F089C" w:rsidRPr="00814A2E" w:rsidRDefault="002F089C" w:rsidP="004E3C5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BED4676" w14:textId="340151B4" w:rsidR="00814A2E" w:rsidRPr="00814A2E" w:rsidRDefault="00814A2E" w:rsidP="00814A2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814A2E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2</w:t>
            </w:r>
          </w:p>
          <w:p w14:paraId="75CEEFDB" w14:textId="1C0BA7C2" w:rsidR="002F089C" w:rsidRPr="00814A2E" w:rsidRDefault="002F089C" w:rsidP="004E3C5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14A2E">
              <w:rPr>
                <w:sz w:val="22"/>
                <w:szCs w:val="22"/>
              </w:rPr>
              <w:t>§ 7</w:t>
            </w:r>
            <w:r w:rsidR="00814A2E">
              <w:rPr>
                <w:sz w:val="22"/>
                <w:szCs w:val="22"/>
              </w:rPr>
              <w:t xml:space="preserve"> </w:t>
            </w:r>
            <w:r w:rsidRPr="00814A2E">
              <w:rPr>
                <w:sz w:val="22"/>
                <w:szCs w:val="22"/>
              </w:rPr>
              <w:t>Dotyczy wzór umowy</w:t>
            </w:r>
          </w:p>
          <w:p w14:paraId="1ED4A80F" w14:textId="77777777" w:rsidR="002F089C" w:rsidRPr="00814A2E" w:rsidRDefault="002F089C" w:rsidP="004E3C5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14A2E">
              <w:rPr>
                <w:sz w:val="22"/>
                <w:szCs w:val="22"/>
              </w:rPr>
              <w:t>Czy Zamawiający zgodzi się na dodanie kolejnego ustępu w w/w paragrafie o następującej treści:</w:t>
            </w:r>
          </w:p>
          <w:p w14:paraId="5F4018E5" w14:textId="77777777" w:rsidR="002F089C" w:rsidRPr="00814A2E" w:rsidRDefault="002F089C" w:rsidP="004E3C5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14A2E">
              <w:rPr>
                <w:sz w:val="22"/>
                <w:szCs w:val="22"/>
              </w:rPr>
              <w:t>W przypadku zwłoki w płatnościach powyżej 30 dni od terminu wskazanego na fakturze i braku ugodowego rozwiązania tej kwestii, Wykonawca ma prawo wstrzymać realizację usług bądź realizować zobowiązania umowne w formie: za pobraniem</w:t>
            </w:r>
          </w:p>
          <w:p w14:paraId="036CB3F1" w14:textId="1F54A222" w:rsidR="00814A2E" w:rsidRPr="00872987" w:rsidRDefault="00814A2E" w:rsidP="00814A2E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814A2E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872987">
              <w:rPr>
                <w:sz w:val="22"/>
                <w:szCs w:val="22"/>
              </w:rPr>
              <w:t xml:space="preserve"> Jak w SWZ.</w:t>
            </w:r>
          </w:p>
          <w:p w14:paraId="3907F40A" w14:textId="7C3FE091" w:rsidR="002F089C" w:rsidRDefault="002F089C" w:rsidP="004E3C5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9970779" w14:textId="77777777" w:rsidR="00814A2E" w:rsidRPr="00814A2E" w:rsidRDefault="00814A2E" w:rsidP="004E3C5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45C673D" w14:textId="292F934B" w:rsidR="00814A2E" w:rsidRPr="00814A2E" w:rsidRDefault="00814A2E" w:rsidP="00814A2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814A2E">
              <w:rPr>
                <w:b/>
                <w:bCs/>
                <w:sz w:val="22"/>
                <w:szCs w:val="22"/>
              </w:rPr>
              <w:lastRenderedPageBreak/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3</w:t>
            </w:r>
          </w:p>
          <w:p w14:paraId="08F608CA" w14:textId="293B823E" w:rsidR="002F089C" w:rsidRPr="00814A2E" w:rsidRDefault="002F089C" w:rsidP="004E3C5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14A2E">
              <w:rPr>
                <w:sz w:val="22"/>
                <w:szCs w:val="22"/>
              </w:rPr>
              <w:t>§ 8 ust. 2</w:t>
            </w:r>
            <w:r w:rsidR="00814A2E">
              <w:rPr>
                <w:sz w:val="22"/>
                <w:szCs w:val="22"/>
              </w:rPr>
              <w:t xml:space="preserve"> </w:t>
            </w:r>
            <w:r w:rsidRPr="00814A2E">
              <w:rPr>
                <w:sz w:val="22"/>
                <w:szCs w:val="22"/>
              </w:rPr>
              <w:t>Dotyczy wzór umowy</w:t>
            </w:r>
          </w:p>
          <w:p w14:paraId="61BBE474" w14:textId="77777777" w:rsidR="002F089C" w:rsidRPr="00814A2E" w:rsidRDefault="002F089C" w:rsidP="004E3C5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14A2E">
              <w:rPr>
                <w:sz w:val="22"/>
                <w:szCs w:val="22"/>
              </w:rPr>
              <w:t>Czy Zamawiający wyrazi zgodę na zmianę zapisu wg poniższego ?</w:t>
            </w:r>
          </w:p>
          <w:p w14:paraId="00382364" w14:textId="4D114C9C" w:rsidR="002F089C" w:rsidRPr="00814A2E" w:rsidRDefault="002F089C" w:rsidP="004E3C5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14A2E">
              <w:rPr>
                <w:sz w:val="22"/>
                <w:szCs w:val="22"/>
              </w:rPr>
              <w:t xml:space="preserve">2 Termin naprawy gwarancyjnej wynosi </w:t>
            </w:r>
            <w:r w:rsidRPr="00032AA7">
              <w:rPr>
                <w:strike/>
                <w:sz w:val="22"/>
                <w:szCs w:val="22"/>
              </w:rPr>
              <w:t>5</w:t>
            </w:r>
            <w:r w:rsidRPr="00814A2E">
              <w:rPr>
                <w:sz w:val="22"/>
                <w:szCs w:val="22"/>
              </w:rPr>
              <w:t xml:space="preserve"> dni 7 dni roboczych od daty zgłoszenia </w:t>
            </w:r>
            <w:r w:rsidR="00032AA7">
              <w:rPr>
                <w:sz w:val="22"/>
                <w:szCs w:val="22"/>
              </w:rPr>
              <w:br/>
            </w:r>
            <w:r w:rsidRPr="00814A2E">
              <w:rPr>
                <w:sz w:val="22"/>
                <w:szCs w:val="22"/>
              </w:rPr>
              <w:t>przez Zamawiającego bądź od momentu dostarczenia urządzenia do serwisu Wykonawcy</w:t>
            </w:r>
          </w:p>
          <w:p w14:paraId="5158BF90" w14:textId="2BB4DD8E" w:rsidR="00872987" w:rsidRDefault="00814A2E" w:rsidP="00872987">
            <w:pPr>
              <w:spacing w:after="40"/>
              <w:ind w:left="30" w:right="-72"/>
              <w:jc w:val="both"/>
              <w:rPr>
                <w:bCs/>
                <w:sz w:val="22"/>
                <w:szCs w:val="22"/>
                <w:lang w:val="de-DE"/>
              </w:rPr>
            </w:pPr>
            <w:r w:rsidRPr="00814A2E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872987">
              <w:rPr>
                <w:sz w:val="22"/>
                <w:szCs w:val="22"/>
              </w:rPr>
              <w:t xml:space="preserve"> Zamawiający wyraża zgodę na wydłużenie do 7 dni roboczych.</w:t>
            </w:r>
            <w:r w:rsidR="00032AA7">
              <w:rPr>
                <w:sz w:val="22"/>
                <w:szCs w:val="22"/>
              </w:rPr>
              <w:t xml:space="preserve"> </w:t>
            </w:r>
            <w:r w:rsidR="00872987">
              <w:rPr>
                <w:sz w:val="22"/>
                <w:szCs w:val="22"/>
              </w:rPr>
              <w:t>Pozostałe</w:t>
            </w:r>
            <w:r w:rsidR="00032AA7">
              <w:rPr>
                <w:sz w:val="22"/>
                <w:szCs w:val="22"/>
              </w:rPr>
              <w:t xml:space="preserve"> </w:t>
            </w:r>
            <w:r w:rsidR="00872987">
              <w:rPr>
                <w:sz w:val="22"/>
                <w:szCs w:val="22"/>
              </w:rPr>
              <w:t>zapisy</w:t>
            </w:r>
            <w:r w:rsidR="00032AA7">
              <w:rPr>
                <w:sz w:val="22"/>
                <w:szCs w:val="22"/>
              </w:rPr>
              <w:t xml:space="preserve"> </w:t>
            </w:r>
            <w:r w:rsidR="00872987">
              <w:rPr>
                <w:sz w:val="22"/>
                <w:szCs w:val="22"/>
              </w:rPr>
              <w:t>bez</w:t>
            </w:r>
            <w:r w:rsidR="00032AA7">
              <w:rPr>
                <w:sz w:val="22"/>
                <w:szCs w:val="22"/>
              </w:rPr>
              <w:t xml:space="preserve"> </w:t>
            </w:r>
            <w:r w:rsidR="00872987">
              <w:rPr>
                <w:sz w:val="22"/>
                <w:szCs w:val="22"/>
              </w:rPr>
              <w:t>zmian.</w:t>
            </w:r>
            <w:r w:rsidR="00032AA7">
              <w:rPr>
                <w:sz w:val="22"/>
                <w:szCs w:val="22"/>
              </w:rPr>
              <w:t xml:space="preserve"> </w:t>
            </w:r>
            <w:r w:rsidR="00872987">
              <w:rPr>
                <w:sz w:val="22"/>
                <w:szCs w:val="22"/>
              </w:rPr>
              <w:t>Zamawiający</w:t>
            </w:r>
            <w:r w:rsidR="00032AA7">
              <w:rPr>
                <w:sz w:val="22"/>
                <w:szCs w:val="22"/>
              </w:rPr>
              <w:t xml:space="preserve"> </w:t>
            </w:r>
            <w:r w:rsidR="00872987">
              <w:rPr>
                <w:sz w:val="22"/>
                <w:szCs w:val="22"/>
                <w:lang w:val="de-DE"/>
              </w:rPr>
              <w:t>modyfikuje</w:t>
            </w:r>
            <w:r w:rsidR="00032AA7">
              <w:rPr>
                <w:sz w:val="22"/>
                <w:szCs w:val="22"/>
                <w:lang w:val="de-DE"/>
              </w:rPr>
              <w:t xml:space="preserve"> </w:t>
            </w:r>
            <w:r w:rsidR="00872987">
              <w:rPr>
                <w:sz w:val="22"/>
                <w:szCs w:val="22"/>
                <w:lang w:val="de-DE"/>
              </w:rPr>
              <w:t xml:space="preserve">w tym zakresie załącznik nr 6 </w:t>
            </w:r>
            <w:r w:rsidR="00032AA7">
              <w:rPr>
                <w:sz w:val="22"/>
                <w:szCs w:val="22"/>
                <w:lang w:val="de-DE"/>
              </w:rPr>
              <w:br/>
            </w:r>
            <w:r w:rsidR="00872987">
              <w:rPr>
                <w:sz w:val="22"/>
                <w:szCs w:val="22"/>
                <w:lang w:val="de-DE"/>
              </w:rPr>
              <w:t xml:space="preserve">do SWZ, tj. Wzór umowy, który przesyła zainteresowanym Wykonawcom oraz zamieszcza na stronie internetowej Zamawiającego </w:t>
            </w:r>
            <w:r w:rsidR="00872987">
              <w:rPr>
                <w:bCs/>
                <w:sz w:val="22"/>
                <w:szCs w:val="22"/>
                <w:lang w:val="de-DE"/>
              </w:rPr>
              <w:t>oraz na Platformie on-line.</w:t>
            </w:r>
          </w:p>
          <w:p w14:paraId="04B2605D" w14:textId="77777777" w:rsidR="002F089C" w:rsidRPr="00814A2E" w:rsidRDefault="002F089C" w:rsidP="004E3C5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B0056F1" w14:textId="31F159CB" w:rsidR="00814A2E" w:rsidRPr="00814A2E" w:rsidRDefault="00814A2E" w:rsidP="00814A2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814A2E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4</w:t>
            </w:r>
          </w:p>
          <w:p w14:paraId="1848996A" w14:textId="31CBE3FC" w:rsidR="002F089C" w:rsidRPr="00814A2E" w:rsidRDefault="002F089C" w:rsidP="004E3C5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14A2E">
              <w:rPr>
                <w:sz w:val="22"/>
                <w:szCs w:val="22"/>
              </w:rPr>
              <w:t>§ 10</w:t>
            </w:r>
            <w:r w:rsidR="00814A2E">
              <w:rPr>
                <w:sz w:val="22"/>
                <w:szCs w:val="22"/>
              </w:rPr>
              <w:t xml:space="preserve"> </w:t>
            </w:r>
            <w:r w:rsidRPr="00814A2E">
              <w:rPr>
                <w:sz w:val="22"/>
                <w:szCs w:val="22"/>
              </w:rPr>
              <w:t>Dotyczy wzór umowy</w:t>
            </w:r>
          </w:p>
          <w:p w14:paraId="34323E3E" w14:textId="77777777" w:rsidR="002F089C" w:rsidRPr="00814A2E" w:rsidRDefault="002F089C" w:rsidP="004E3C5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14A2E">
              <w:rPr>
                <w:sz w:val="22"/>
                <w:szCs w:val="22"/>
              </w:rPr>
              <w:t>Czy Zamawiający wyrazi zgodę na dodanie kolejnego zapisu wg poniższego ?</w:t>
            </w:r>
          </w:p>
          <w:p w14:paraId="068A95FC" w14:textId="77777777" w:rsidR="002F089C" w:rsidRPr="00814A2E" w:rsidRDefault="002F089C" w:rsidP="004E3C5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14A2E">
              <w:rPr>
                <w:sz w:val="22"/>
                <w:szCs w:val="22"/>
              </w:rPr>
              <w:t>Fakt dostarczenia urządzenia zastępczego na czas przedłużającej się realizacji zobowiązań wyłącza możliwość naliczania kar umownych</w:t>
            </w:r>
          </w:p>
          <w:p w14:paraId="0C38BBE3" w14:textId="3AF78685" w:rsidR="00814A2E" w:rsidRPr="00872987" w:rsidRDefault="00814A2E" w:rsidP="00FF7C99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814A2E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872987">
              <w:rPr>
                <w:sz w:val="22"/>
                <w:szCs w:val="22"/>
              </w:rPr>
              <w:t xml:space="preserve"> Dodaje się &amp;10 ust. 7 do wzoru umowy</w:t>
            </w:r>
            <w:r w:rsidR="00FF7C99">
              <w:rPr>
                <w:sz w:val="22"/>
                <w:szCs w:val="22"/>
              </w:rPr>
              <w:t xml:space="preserve"> stanowiącego załacznik nr 6 do SWZ</w:t>
            </w:r>
            <w:r w:rsidR="00FF7C99">
              <w:rPr>
                <w:sz w:val="22"/>
                <w:szCs w:val="22"/>
                <w:lang w:val="de-DE"/>
              </w:rPr>
              <w:t xml:space="preserve">, który przesyła zainteresowanym Wykonawcom oraz zamieszcza na stronie internetowej Zamawiającego </w:t>
            </w:r>
            <w:r w:rsidR="00FF7C99">
              <w:rPr>
                <w:bCs/>
                <w:sz w:val="22"/>
                <w:szCs w:val="22"/>
                <w:lang w:val="de-DE"/>
              </w:rPr>
              <w:t>oraz na Platformie on-line.</w:t>
            </w:r>
          </w:p>
          <w:p w14:paraId="0DA8A6A3" w14:textId="77777777" w:rsidR="002F089C" w:rsidRPr="00814A2E" w:rsidRDefault="002F089C" w:rsidP="004E3C5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86318ED" w14:textId="433865ED" w:rsidR="00814A2E" w:rsidRPr="00814A2E" w:rsidRDefault="00814A2E" w:rsidP="00814A2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814A2E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5</w:t>
            </w:r>
          </w:p>
          <w:p w14:paraId="694FFB41" w14:textId="709965A3" w:rsidR="002F089C" w:rsidRPr="00814A2E" w:rsidRDefault="002F089C" w:rsidP="004E3C5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14A2E">
              <w:rPr>
                <w:sz w:val="22"/>
                <w:szCs w:val="22"/>
              </w:rPr>
              <w:t>§ 10 ust. 1,2,3</w:t>
            </w:r>
            <w:r w:rsidR="00814A2E">
              <w:rPr>
                <w:sz w:val="22"/>
                <w:szCs w:val="22"/>
              </w:rPr>
              <w:t xml:space="preserve"> </w:t>
            </w:r>
            <w:r w:rsidRPr="00814A2E">
              <w:rPr>
                <w:sz w:val="22"/>
                <w:szCs w:val="22"/>
              </w:rPr>
              <w:t>Dotyczy wzór umowy</w:t>
            </w:r>
          </w:p>
          <w:p w14:paraId="3C66E28D" w14:textId="77777777" w:rsidR="002F089C" w:rsidRPr="00814A2E" w:rsidRDefault="002F089C" w:rsidP="004E3C5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14A2E">
              <w:rPr>
                <w:sz w:val="22"/>
                <w:szCs w:val="22"/>
              </w:rPr>
              <w:t>Czy Zamawiający wyrazi zgodę na zmniejszenie kary umownej odpowiednio dla :</w:t>
            </w:r>
          </w:p>
          <w:p w14:paraId="520E1151" w14:textId="77777777" w:rsidR="002F089C" w:rsidRPr="00814A2E" w:rsidRDefault="002F089C" w:rsidP="004E3C5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14A2E">
              <w:rPr>
                <w:sz w:val="22"/>
                <w:szCs w:val="22"/>
              </w:rPr>
              <w:t>1) 10% na 5%?</w:t>
            </w:r>
          </w:p>
          <w:p w14:paraId="00BB1EF4" w14:textId="77777777" w:rsidR="002F089C" w:rsidRPr="00814A2E" w:rsidRDefault="002F089C" w:rsidP="004E3C5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14A2E">
              <w:rPr>
                <w:sz w:val="22"/>
                <w:szCs w:val="22"/>
              </w:rPr>
              <w:t>2) 0,5% na 0,2%</w:t>
            </w:r>
          </w:p>
          <w:p w14:paraId="259F37E8" w14:textId="77777777" w:rsidR="002F089C" w:rsidRPr="00814A2E" w:rsidRDefault="002F089C" w:rsidP="004E3C5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14A2E">
              <w:rPr>
                <w:sz w:val="22"/>
                <w:szCs w:val="22"/>
              </w:rPr>
              <w:t>c) 0,5 % na 0,2%.</w:t>
            </w:r>
          </w:p>
          <w:p w14:paraId="74C96095" w14:textId="77777777" w:rsidR="00FF7C99" w:rsidRPr="00FF7C99" w:rsidRDefault="002F089C" w:rsidP="00FF7C99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814A2E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FF7C99">
              <w:rPr>
                <w:sz w:val="22"/>
                <w:szCs w:val="22"/>
              </w:rPr>
              <w:t xml:space="preserve"> </w:t>
            </w:r>
            <w:r w:rsidR="00FF7C99" w:rsidRPr="00FF7C99">
              <w:rPr>
                <w:sz w:val="22"/>
                <w:szCs w:val="22"/>
              </w:rPr>
              <w:t>Jak SWZ. Kara umowna oprócz funkcji kompensacyjnej, musi mieć wymiar stymulujący do należytego wykonywania umowy, stad nie może mieć charakteru symbolicznego.</w:t>
            </w:r>
          </w:p>
          <w:p w14:paraId="26E2EBD0" w14:textId="47DD1FFE" w:rsidR="002F089C" w:rsidRPr="00814A2E" w:rsidRDefault="002F089C" w:rsidP="004E3C53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2F089C" w:rsidRPr="00814A2E" w14:paraId="1D051542" w14:textId="77777777" w:rsidTr="004E3C53">
        <w:tc>
          <w:tcPr>
            <w:tcW w:w="9356" w:type="dxa"/>
            <w:shd w:val="clear" w:color="auto" w:fill="auto"/>
          </w:tcPr>
          <w:p w14:paraId="66CC7D3C" w14:textId="56821D97" w:rsidR="002F089C" w:rsidRPr="00814A2E" w:rsidRDefault="002F089C" w:rsidP="004E3C5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814A2E">
              <w:rPr>
                <w:b/>
                <w:bCs/>
                <w:sz w:val="22"/>
                <w:szCs w:val="22"/>
              </w:rPr>
              <w:lastRenderedPageBreak/>
              <w:t xml:space="preserve">Pytanie nr </w:t>
            </w:r>
            <w:r w:rsidR="00814A2E">
              <w:rPr>
                <w:b/>
                <w:bCs/>
                <w:sz w:val="22"/>
                <w:szCs w:val="22"/>
              </w:rPr>
              <w:t>6</w:t>
            </w:r>
          </w:p>
          <w:p w14:paraId="4DED5DA2" w14:textId="77777777" w:rsidR="002F089C" w:rsidRPr="00814A2E" w:rsidRDefault="002F089C" w:rsidP="004E3C5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14A2E">
              <w:rPr>
                <w:sz w:val="22"/>
                <w:szCs w:val="22"/>
              </w:rPr>
              <w:t>Zwracamy się z prośbą o wydłużenie terminu naprawy gwarancyjnej  do 10 dni roboczych dla zadania 1 ?</w:t>
            </w:r>
          </w:p>
          <w:p w14:paraId="262DECD7" w14:textId="758F4491" w:rsidR="002F089C" w:rsidRDefault="002F089C" w:rsidP="004E3C53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814A2E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FF7C99">
              <w:rPr>
                <w:b/>
                <w:bCs/>
                <w:sz w:val="22"/>
                <w:szCs w:val="22"/>
              </w:rPr>
              <w:t xml:space="preserve"> </w:t>
            </w:r>
            <w:r w:rsidR="00FF7C99">
              <w:rPr>
                <w:sz w:val="22"/>
                <w:szCs w:val="22"/>
              </w:rPr>
              <w:t>Jak SWZ. Vide dodany §10 ust. 7.</w:t>
            </w:r>
          </w:p>
          <w:p w14:paraId="14466597" w14:textId="7A9D2941" w:rsidR="00FF7C99" w:rsidRDefault="00FF7C99" w:rsidP="004E3C53">
            <w:pPr>
              <w:spacing w:after="40"/>
              <w:ind w:left="30" w:right="-72"/>
              <w:rPr>
                <w:sz w:val="22"/>
                <w:szCs w:val="22"/>
              </w:rPr>
            </w:pPr>
          </w:p>
          <w:p w14:paraId="5B15D133" w14:textId="34F1616C" w:rsidR="00FF7C99" w:rsidRDefault="00FF7C99" w:rsidP="00FF7C99">
            <w:pPr>
              <w:pStyle w:val="Tekstpodstawowywcity3"/>
              <w:spacing w:before="120" w:after="12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Termin składania i otwarcia ofert pozostaje bez zmian, tj. zgodnie z ogłoszeniem o zmianie ogłoszenia (nr 1) nr 2022/BZP 00401155/01 z dnia 20.10.2022 r.</w:t>
            </w:r>
          </w:p>
          <w:p w14:paraId="6F07860A" w14:textId="77777777" w:rsidR="00FF7C99" w:rsidRDefault="00FF7C99" w:rsidP="00FF7C99">
            <w:pPr>
              <w:pStyle w:val="Tekstpodstawowywcity3"/>
              <w:ind w:firstLine="0"/>
              <w:rPr>
                <w:b/>
                <w:sz w:val="22"/>
                <w:szCs w:val="22"/>
                <w:u w:val="single"/>
              </w:rPr>
            </w:pPr>
          </w:p>
          <w:p w14:paraId="0EAE18C9" w14:textId="683F6224" w:rsidR="00FF7C99" w:rsidRDefault="00FF7C99" w:rsidP="00FF7C99">
            <w:pPr>
              <w:pStyle w:val="Tekstpodstawowywcity3"/>
              <w:ind w:firstLine="0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>Zamawiający informuje, iż złożenie wraz z ofertą wzoru umowy sprzed modyfikacji z dnia 28.10.2022 r. poczyni u Zamawiającego obowiązek zastosowania wobec Wykonawcy art. 223 ust. 2 pkt. 3 Ustawy.</w:t>
            </w:r>
          </w:p>
          <w:p w14:paraId="47F980E7" w14:textId="77777777" w:rsidR="00FF7C99" w:rsidRDefault="00FF7C99" w:rsidP="00FF7C99">
            <w:pPr>
              <w:rPr>
                <w:sz w:val="22"/>
                <w:szCs w:val="22"/>
              </w:rPr>
            </w:pPr>
          </w:p>
          <w:p w14:paraId="49D30C5D" w14:textId="77777777" w:rsidR="00FF7C99" w:rsidRDefault="00FF7C99" w:rsidP="00FF7C99"/>
          <w:p w14:paraId="7A44A9EE" w14:textId="77777777" w:rsidR="00FF7C99" w:rsidRPr="00FF7C99" w:rsidRDefault="00FF7C99" w:rsidP="004E3C53">
            <w:pPr>
              <w:spacing w:after="40"/>
              <w:ind w:left="30" w:right="-72"/>
              <w:rPr>
                <w:sz w:val="22"/>
                <w:szCs w:val="22"/>
              </w:rPr>
            </w:pPr>
          </w:p>
          <w:p w14:paraId="4AE3B78A" w14:textId="58B5FFF2" w:rsidR="002F089C" w:rsidRPr="00814A2E" w:rsidRDefault="002F089C" w:rsidP="004E3C53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670D3C92" w14:textId="77777777" w:rsidR="00BE7BFD" w:rsidRPr="00814A2E" w:rsidRDefault="00BE7BFD" w:rsidP="00520165">
      <w:pPr>
        <w:jc w:val="both"/>
        <w:rPr>
          <w:sz w:val="22"/>
          <w:szCs w:val="22"/>
        </w:rPr>
      </w:pPr>
    </w:p>
    <w:p w14:paraId="45F7CBA5" w14:textId="77777777" w:rsidR="00FF7C99" w:rsidRDefault="00FF7C99" w:rsidP="00FF7C99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4E4C4DFC" w14:textId="77777777" w:rsidR="00FF7C99" w:rsidRDefault="00FF7C99" w:rsidP="00FF7C99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60589C9A" w14:textId="77777777" w:rsidR="00FF7C99" w:rsidRDefault="00FF7C99" w:rsidP="00FF7C99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427CBAE7" w14:textId="77777777" w:rsidR="00FF7C99" w:rsidRDefault="00FF7C99" w:rsidP="00FF7C99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01D9A4B4" w14:textId="64059A28" w:rsidR="006D4AB3" w:rsidRPr="00814A2E" w:rsidRDefault="006D4AB3" w:rsidP="00FF7C99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</w:p>
    <w:sectPr w:rsidR="006D4AB3" w:rsidRPr="00814A2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087BF4" w14:textId="77777777" w:rsidR="00377821" w:rsidRDefault="00377821">
      <w:r>
        <w:separator/>
      </w:r>
    </w:p>
  </w:endnote>
  <w:endnote w:type="continuationSeparator" w:id="0">
    <w:p w14:paraId="422F81E6" w14:textId="77777777" w:rsidR="00377821" w:rsidRDefault="003778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86B3F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DB2807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820F74" w14:textId="77777777" w:rsidR="006D4AB3" w:rsidRDefault="00032AA7">
    <w:pPr>
      <w:pStyle w:val="Stopka"/>
      <w:tabs>
        <w:tab w:val="clear" w:pos="4536"/>
      </w:tabs>
      <w:jc w:val="center"/>
    </w:pPr>
    <w:r>
      <w:rPr>
        <w:noProof/>
      </w:rPr>
      <w:pict w14:anchorId="6476F7FF">
        <v:line id="_x0000_s1025" style="position:absolute;left:0;text-align:left;z-index:251657728" from="-3.85pt,8.75pt" to="455.15pt,8.75pt"/>
      </w:pict>
    </w:r>
  </w:p>
  <w:p w14:paraId="21979D73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6C4A4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76A1F5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D414A7D" w14:textId="77777777" w:rsidR="006D4AB3" w:rsidRDefault="006D4AB3">
    <w:pPr>
      <w:pStyle w:val="Stopka"/>
      <w:tabs>
        <w:tab w:val="clear" w:pos="4536"/>
        <w:tab w:val="left" w:pos="6237"/>
      </w:tabs>
    </w:pPr>
  </w:p>
  <w:p w14:paraId="6CD356E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BDCC65" w14:textId="77777777" w:rsidR="00377821" w:rsidRDefault="00377821">
      <w:r>
        <w:separator/>
      </w:r>
    </w:p>
  </w:footnote>
  <w:footnote w:type="continuationSeparator" w:id="0">
    <w:p w14:paraId="20887D3E" w14:textId="77777777" w:rsidR="00377821" w:rsidRDefault="003778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346F55" w14:textId="77777777" w:rsidR="002F089C" w:rsidRDefault="002F08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EC85F4" w14:textId="77777777" w:rsidR="002F089C" w:rsidRDefault="002F08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047488" w14:textId="77777777" w:rsidR="002F089C" w:rsidRDefault="002F08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65909480">
    <w:abstractNumId w:val="3"/>
  </w:num>
  <w:num w:numId="2" w16cid:durableId="938368063">
    <w:abstractNumId w:val="6"/>
  </w:num>
  <w:num w:numId="3" w16cid:durableId="483745282">
    <w:abstractNumId w:val="2"/>
  </w:num>
  <w:num w:numId="4" w16cid:durableId="875584969">
    <w:abstractNumId w:val="5"/>
  </w:num>
  <w:num w:numId="5" w16cid:durableId="687291029">
    <w:abstractNumId w:val="0"/>
  </w:num>
  <w:num w:numId="6" w16cid:durableId="480847409">
    <w:abstractNumId w:val="1"/>
  </w:num>
  <w:num w:numId="7" w16cid:durableId="130188014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7821"/>
    <w:rsid w:val="00031374"/>
    <w:rsid w:val="00032AA7"/>
    <w:rsid w:val="000A1097"/>
    <w:rsid w:val="000E2A8F"/>
    <w:rsid w:val="0012774F"/>
    <w:rsid w:val="00144B7A"/>
    <w:rsid w:val="00180C6E"/>
    <w:rsid w:val="0029606A"/>
    <w:rsid w:val="002F089C"/>
    <w:rsid w:val="00377821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14A2E"/>
    <w:rsid w:val="00864A4B"/>
    <w:rsid w:val="00870F9F"/>
    <w:rsid w:val="00872987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  <w:rsid w:val="00FF7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AE305E"/>
  <w15:chartTrackingRefBased/>
  <w15:docId w15:val="{6C161A46-262C-444A-917B-ACD7D18D7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wcity3Znak">
    <w:name w:val="Tekst podstawowy wcięty 3 Znak"/>
    <w:link w:val="Tekstpodstawowywcity3"/>
    <w:rsid w:val="00FF7C99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2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562</Words>
  <Characters>3552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Watral-Duńska</dc:creator>
  <cp:keywords/>
  <cp:lastModifiedBy>Szpital Wojewódzki w Poznaniu</cp:lastModifiedBy>
  <cp:revision>2</cp:revision>
  <cp:lastPrinted>2001-02-10T14:28:00Z</cp:lastPrinted>
  <dcterms:created xsi:type="dcterms:W3CDTF">2022-10-28T07:53:00Z</dcterms:created>
  <dcterms:modified xsi:type="dcterms:W3CDTF">2022-10-28T07:53:00Z</dcterms:modified>
</cp:coreProperties>
</file>