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3F9EA" w14:textId="3B0833F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82B7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B9741CE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C42D5E" w14:textId="77777777" w:rsidR="006676AE" w:rsidRPr="0012157F" w:rsidRDefault="0003292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3292B">
        <w:rPr>
          <w:rFonts w:ascii="Arial" w:hAnsi="Arial" w:cs="Arial"/>
        </w:rPr>
        <w:t>SZPITAL WOJEWÓDZKI W POZNANIU</w:t>
      </w:r>
    </w:p>
    <w:p w14:paraId="450D2519" w14:textId="77777777" w:rsidR="006676AE" w:rsidRPr="0012157F" w:rsidRDefault="0003292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292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3292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4550188" w14:textId="77777777" w:rsidR="00F90CD1" w:rsidRDefault="0003292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3292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3292B">
        <w:rPr>
          <w:rFonts w:ascii="Arial" w:hAnsi="Arial" w:cs="Arial"/>
        </w:rPr>
        <w:t>Poznań</w:t>
      </w:r>
    </w:p>
    <w:p w14:paraId="6C2882E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323F6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7B7B69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DE402E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F5098D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04FF4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4C1E19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F9454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1E3E80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92B" w:rsidRPr="0012157F" w14:paraId="1313783A" w14:textId="77777777" w:rsidTr="00D65F47">
        <w:tc>
          <w:tcPr>
            <w:tcW w:w="9104" w:type="dxa"/>
            <w:shd w:val="clear" w:color="auto" w:fill="D9D9D9"/>
          </w:tcPr>
          <w:p w14:paraId="3F48F43D" w14:textId="77777777" w:rsidR="0003292B" w:rsidRPr="0012157F" w:rsidRDefault="0003292B" w:rsidP="00D65F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CCE9BA1" w14:textId="77777777" w:rsidR="0003292B" w:rsidRPr="0012157F" w:rsidRDefault="0003292B" w:rsidP="00D65F4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3292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D3556AA" w14:textId="77777777" w:rsidR="0003292B" w:rsidRPr="00612283" w:rsidRDefault="0003292B" w:rsidP="00D65F4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4A963F" w14:textId="77777777" w:rsidR="0003292B" w:rsidRPr="00612283" w:rsidRDefault="0003292B" w:rsidP="00D65F4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272A43C" w14:textId="77777777" w:rsidR="0003292B" w:rsidRPr="0012157F" w:rsidRDefault="0003292B" w:rsidP="00D65F4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CF8082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25DE47D" w14:textId="77777777" w:rsidR="00E50194" w:rsidRDefault="0003292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3292B">
        <w:rPr>
          <w:rFonts w:ascii="Arial" w:hAnsi="Arial" w:cs="Arial"/>
          <w:b/>
          <w:sz w:val="24"/>
          <w:szCs w:val="24"/>
        </w:rPr>
        <w:t>Usługa transportu żywności ze Szpitala Wojewódzkiego w Poznaniu do Wielkopolskiego Centrum Rehabilitacji filii nr 3 w Poznaniu.</w:t>
      </w:r>
    </w:p>
    <w:p w14:paraId="67134FEC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3292B" w:rsidRPr="0003292B">
        <w:rPr>
          <w:rFonts w:ascii="Arial" w:hAnsi="Arial" w:cs="Arial"/>
          <w:b/>
          <w:sz w:val="24"/>
          <w:szCs w:val="24"/>
        </w:rPr>
        <w:t>SZW/DZP/81/2022</w:t>
      </w:r>
    </w:p>
    <w:p w14:paraId="6AEDF9A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3292B" w:rsidRPr="000329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C38DDC2" w14:textId="77777777" w:rsidTr="00650D6C">
        <w:tc>
          <w:tcPr>
            <w:tcW w:w="9104" w:type="dxa"/>
            <w:shd w:val="clear" w:color="auto" w:fill="D9D9D9"/>
          </w:tcPr>
          <w:p w14:paraId="468EB81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CA05D6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F2C1110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89741B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DC0FE71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FEE23A4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DDA4EAD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B0925A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F74E2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AE32D21" w14:textId="77777777" w:rsidTr="00CD4DD1">
        <w:tc>
          <w:tcPr>
            <w:tcW w:w="9104" w:type="dxa"/>
            <w:shd w:val="clear" w:color="auto" w:fill="D9D9D9"/>
          </w:tcPr>
          <w:p w14:paraId="227E85E3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84738C3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AA453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485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9E21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3292B" w:rsidRPr="0012157F" w14:paraId="7384EC5E" w14:textId="77777777" w:rsidTr="00D65F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C421" w14:textId="77777777" w:rsidR="0003292B" w:rsidRPr="0012157F" w:rsidRDefault="0003292B" w:rsidP="00D65F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19C2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9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6CBCD04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3292B" w:rsidRPr="0012157F" w14:paraId="797D3E53" w14:textId="77777777" w:rsidTr="00D65F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CC1CB" w14:textId="77777777" w:rsidR="0003292B" w:rsidRPr="0012157F" w:rsidRDefault="0003292B" w:rsidP="00D65F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35519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9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7F47D71" w14:textId="2A580866" w:rsidR="0003292B" w:rsidRPr="0012157F" w:rsidRDefault="00082B77" w:rsidP="00D65F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3292B" w:rsidRPr="0012157F" w14:paraId="7AFB272F" w14:textId="77777777" w:rsidTr="00D65F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F41B" w14:textId="77777777" w:rsidR="0003292B" w:rsidRPr="0012157F" w:rsidRDefault="0003292B" w:rsidP="00D65F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96AF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9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54AA079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03292B" w:rsidRPr="0012157F" w14:paraId="5B11C843" w14:textId="77777777" w:rsidTr="00D65F4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1F20" w14:textId="77777777" w:rsidR="0003292B" w:rsidRPr="0012157F" w:rsidRDefault="0003292B" w:rsidP="00D65F4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5DB93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29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9458525" w14:textId="77777777" w:rsidR="0003292B" w:rsidRPr="0012157F" w:rsidRDefault="0003292B" w:rsidP="00D65F4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92B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43C9AC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340B192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D13BA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DEB000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B6D4F3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B847A7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45C369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0A76B1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1C5281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39F5A8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36025DC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72CA75B" w14:textId="77777777" w:rsidTr="00CD4DD1">
        <w:tc>
          <w:tcPr>
            <w:tcW w:w="9104" w:type="dxa"/>
            <w:shd w:val="clear" w:color="auto" w:fill="D9D9D9"/>
          </w:tcPr>
          <w:p w14:paraId="4A9953B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71D4A2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07AB67F" w14:textId="77777777" w:rsidTr="00847232">
        <w:tc>
          <w:tcPr>
            <w:tcW w:w="9104" w:type="dxa"/>
            <w:shd w:val="clear" w:color="auto" w:fill="D9D9D9"/>
          </w:tcPr>
          <w:p w14:paraId="09B2192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EB7DFC2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0FE31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F883D2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9FD45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A2FF0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1D8F9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19B57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52B55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03F67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3140D7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355C2A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C198FD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CF217" w14:textId="77777777" w:rsidR="003A3FE6" w:rsidRDefault="003A3FE6" w:rsidP="0038231F">
      <w:pPr>
        <w:spacing w:after="0" w:line="240" w:lineRule="auto"/>
      </w:pPr>
      <w:r>
        <w:separator/>
      </w:r>
    </w:p>
  </w:endnote>
  <w:endnote w:type="continuationSeparator" w:id="0">
    <w:p w14:paraId="59C30C02" w14:textId="77777777" w:rsidR="003A3FE6" w:rsidRDefault="003A3F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8DF5F" w14:textId="77777777" w:rsidR="0003292B" w:rsidRDefault="00032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09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52F37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C6F01" w14:textId="77777777" w:rsidR="0003292B" w:rsidRDefault="00032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B7842" w14:textId="77777777" w:rsidR="003A3FE6" w:rsidRDefault="003A3FE6" w:rsidP="0038231F">
      <w:pPr>
        <w:spacing w:after="0" w:line="240" w:lineRule="auto"/>
      </w:pPr>
      <w:r>
        <w:separator/>
      </w:r>
    </w:p>
  </w:footnote>
  <w:footnote w:type="continuationSeparator" w:id="0">
    <w:p w14:paraId="5BB375AB" w14:textId="77777777" w:rsidR="003A3FE6" w:rsidRDefault="003A3FE6" w:rsidP="0038231F">
      <w:pPr>
        <w:spacing w:after="0" w:line="240" w:lineRule="auto"/>
      </w:pPr>
      <w:r>
        <w:continuationSeparator/>
      </w:r>
    </w:p>
  </w:footnote>
  <w:footnote w:id="1">
    <w:p w14:paraId="2A6C20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2C6F7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BD242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21235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6D1C9" w14:textId="77777777" w:rsidR="0003292B" w:rsidRDefault="00032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9E0AD" w14:textId="77777777" w:rsidR="0003292B" w:rsidRDefault="00032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A8306" w14:textId="77777777" w:rsidR="0003292B" w:rsidRDefault="00032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153552">
    <w:abstractNumId w:val="11"/>
  </w:num>
  <w:num w:numId="2" w16cid:durableId="1579899337">
    <w:abstractNumId w:val="0"/>
  </w:num>
  <w:num w:numId="3" w16cid:durableId="974723241">
    <w:abstractNumId w:val="10"/>
  </w:num>
  <w:num w:numId="4" w16cid:durableId="1141194808">
    <w:abstractNumId w:val="13"/>
  </w:num>
  <w:num w:numId="5" w16cid:durableId="1470174898">
    <w:abstractNumId w:val="12"/>
  </w:num>
  <w:num w:numId="6" w16cid:durableId="1910572618">
    <w:abstractNumId w:val="9"/>
  </w:num>
  <w:num w:numId="7" w16cid:durableId="123350637">
    <w:abstractNumId w:val="1"/>
  </w:num>
  <w:num w:numId="8" w16cid:durableId="1336104160">
    <w:abstractNumId w:val="6"/>
  </w:num>
  <w:num w:numId="9" w16cid:durableId="1675912458">
    <w:abstractNumId w:val="4"/>
  </w:num>
  <w:num w:numId="10" w16cid:durableId="2117674376">
    <w:abstractNumId w:val="7"/>
  </w:num>
  <w:num w:numId="11" w16cid:durableId="2052684417">
    <w:abstractNumId w:val="5"/>
  </w:num>
  <w:num w:numId="12" w16cid:durableId="1973514732">
    <w:abstractNumId w:val="8"/>
  </w:num>
  <w:num w:numId="13" w16cid:durableId="907497804">
    <w:abstractNumId w:val="3"/>
  </w:num>
  <w:num w:numId="14" w16cid:durableId="141654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E6"/>
    <w:rsid w:val="00023477"/>
    <w:rsid w:val="000247FF"/>
    <w:rsid w:val="00025C8D"/>
    <w:rsid w:val="000303EE"/>
    <w:rsid w:val="0003292B"/>
    <w:rsid w:val="0005473D"/>
    <w:rsid w:val="000642B4"/>
    <w:rsid w:val="00073C3D"/>
    <w:rsid w:val="000809B6"/>
    <w:rsid w:val="00082B77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FE6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DD702D"/>
  <w15:docId w15:val="{E96187FE-CEA7-444B-ABD8-E305784C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722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2022-10-10T07:34:00Z</dcterms:created>
  <dcterms:modified xsi:type="dcterms:W3CDTF">2022-10-10T07:34:00Z</dcterms:modified>
</cp:coreProperties>
</file>