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82D2F" w14:textId="4A71572A" w:rsidR="006A5DF1" w:rsidRPr="00C51986" w:rsidRDefault="00406CDC" w:rsidP="006A5DF1">
      <w:pPr>
        <w:spacing w:after="240"/>
        <w:jc w:val="right"/>
        <w:rPr>
          <w:sz w:val="24"/>
          <w:szCs w:val="24"/>
        </w:rPr>
      </w:pPr>
      <w:r w:rsidRPr="00C51986">
        <w:rPr>
          <w:sz w:val="24"/>
          <w:szCs w:val="24"/>
        </w:rPr>
        <w:t>Poznań</w:t>
      </w:r>
      <w:r w:rsidR="006A5DF1" w:rsidRPr="00C51986">
        <w:rPr>
          <w:sz w:val="24"/>
          <w:szCs w:val="24"/>
        </w:rPr>
        <w:t xml:space="preserve"> dnia: </w:t>
      </w:r>
      <w:r w:rsidRPr="00C51986">
        <w:rPr>
          <w:sz w:val="24"/>
          <w:szCs w:val="24"/>
        </w:rPr>
        <w:t>2022-10-2</w:t>
      </w:r>
      <w:r w:rsidR="00415B61">
        <w:rPr>
          <w:sz w:val="24"/>
          <w:szCs w:val="24"/>
        </w:rPr>
        <w:t>8</w:t>
      </w:r>
    </w:p>
    <w:p w14:paraId="4DE7FF19" w14:textId="77777777" w:rsidR="00406CDC" w:rsidRPr="00C51986" w:rsidRDefault="00406CDC" w:rsidP="006A5DF1">
      <w:pPr>
        <w:rPr>
          <w:b/>
          <w:bCs/>
          <w:sz w:val="24"/>
          <w:szCs w:val="24"/>
        </w:rPr>
      </w:pPr>
      <w:r w:rsidRPr="00C51986">
        <w:rPr>
          <w:b/>
          <w:bCs/>
          <w:sz w:val="24"/>
          <w:szCs w:val="24"/>
        </w:rPr>
        <w:t>Szpital Wojewódzki w Poznaniu</w:t>
      </w:r>
    </w:p>
    <w:p w14:paraId="5832371F" w14:textId="77777777" w:rsidR="006A5DF1" w:rsidRPr="00C51986" w:rsidRDefault="00406CDC" w:rsidP="006A5DF1">
      <w:pPr>
        <w:rPr>
          <w:b/>
          <w:bCs/>
          <w:sz w:val="24"/>
          <w:szCs w:val="24"/>
        </w:rPr>
      </w:pPr>
      <w:r w:rsidRPr="00C51986">
        <w:rPr>
          <w:b/>
          <w:bCs/>
          <w:sz w:val="24"/>
          <w:szCs w:val="24"/>
        </w:rPr>
        <w:t>Dział Zamówień Publicznych</w:t>
      </w:r>
    </w:p>
    <w:p w14:paraId="197978AE" w14:textId="77777777" w:rsidR="006A5DF1" w:rsidRPr="00C51986" w:rsidRDefault="00406CDC" w:rsidP="006A5DF1">
      <w:pPr>
        <w:rPr>
          <w:sz w:val="24"/>
          <w:szCs w:val="24"/>
        </w:rPr>
      </w:pPr>
      <w:r w:rsidRPr="00C51986">
        <w:rPr>
          <w:sz w:val="24"/>
          <w:szCs w:val="24"/>
        </w:rPr>
        <w:t>Juraszów</w:t>
      </w:r>
      <w:r w:rsidR="006A5DF1" w:rsidRPr="00C51986">
        <w:rPr>
          <w:sz w:val="24"/>
          <w:szCs w:val="24"/>
        </w:rPr>
        <w:t xml:space="preserve"> </w:t>
      </w:r>
      <w:r w:rsidRPr="00C51986">
        <w:rPr>
          <w:sz w:val="24"/>
          <w:szCs w:val="24"/>
        </w:rPr>
        <w:t>7/19</w:t>
      </w:r>
    </w:p>
    <w:p w14:paraId="64176B93" w14:textId="77777777" w:rsidR="006A5DF1" w:rsidRPr="00C51986" w:rsidRDefault="00406CDC" w:rsidP="006A5DF1">
      <w:pPr>
        <w:rPr>
          <w:sz w:val="24"/>
          <w:szCs w:val="24"/>
        </w:rPr>
      </w:pPr>
      <w:r w:rsidRPr="00C51986">
        <w:rPr>
          <w:sz w:val="24"/>
          <w:szCs w:val="24"/>
        </w:rPr>
        <w:t>60-479</w:t>
      </w:r>
      <w:r w:rsidR="006A5DF1" w:rsidRPr="00C51986">
        <w:rPr>
          <w:sz w:val="24"/>
          <w:szCs w:val="24"/>
        </w:rPr>
        <w:t xml:space="preserve"> </w:t>
      </w:r>
      <w:r w:rsidRPr="00C51986">
        <w:rPr>
          <w:sz w:val="24"/>
          <w:szCs w:val="24"/>
        </w:rPr>
        <w:t>Poznań</w:t>
      </w:r>
    </w:p>
    <w:p w14:paraId="0EF177FE" w14:textId="77777777" w:rsidR="006A5DF1" w:rsidRPr="00C5198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F233BBD" w14:textId="77777777" w:rsidR="006A5DF1" w:rsidRPr="00C5198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5B7B235" w14:textId="77777777" w:rsidR="006A5DF1" w:rsidRPr="00C5198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51986">
        <w:rPr>
          <w:b/>
          <w:sz w:val="24"/>
          <w:szCs w:val="24"/>
        </w:rPr>
        <w:t>WYKONAWCY</w:t>
      </w:r>
    </w:p>
    <w:p w14:paraId="433C47FC" w14:textId="77777777" w:rsidR="006A5DF1" w:rsidRPr="00C5198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51986">
        <w:rPr>
          <w:sz w:val="24"/>
          <w:szCs w:val="24"/>
        </w:rPr>
        <w:t>ubiegający się o zamówienie publiczne</w:t>
      </w:r>
    </w:p>
    <w:p w14:paraId="7AA2793E" w14:textId="77777777" w:rsidR="006D4AB3" w:rsidRPr="00C51986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094FB07" w14:textId="77777777" w:rsidR="00632C3C" w:rsidRPr="00C5198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51986">
        <w:rPr>
          <w:rFonts w:ascii="Times New Roman" w:hAnsi="Times New Roman"/>
          <w:sz w:val="24"/>
          <w:szCs w:val="24"/>
        </w:rPr>
        <w:t>WYJAŚNIENI</w:t>
      </w:r>
      <w:r w:rsidR="00520165" w:rsidRPr="00C51986">
        <w:rPr>
          <w:rFonts w:ascii="Times New Roman" w:hAnsi="Times New Roman"/>
          <w:sz w:val="24"/>
          <w:szCs w:val="24"/>
        </w:rPr>
        <w:t>A</w:t>
      </w:r>
      <w:r w:rsidR="00632C3C" w:rsidRPr="00C51986">
        <w:rPr>
          <w:rFonts w:ascii="Times New Roman" w:hAnsi="Times New Roman"/>
          <w:sz w:val="24"/>
          <w:szCs w:val="24"/>
        </w:rPr>
        <w:t xml:space="preserve"> TREŚCI</w:t>
      </w:r>
      <w:r w:rsidR="0029606A" w:rsidRPr="00C51986">
        <w:rPr>
          <w:rFonts w:ascii="Times New Roman" w:hAnsi="Times New Roman"/>
          <w:sz w:val="24"/>
          <w:szCs w:val="24"/>
        </w:rPr>
        <w:t xml:space="preserve"> SWZ</w:t>
      </w:r>
    </w:p>
    <w:p w14:paraId="5E6F106F" w14:textId="77A457CF" w:rsidR="006D4AB3" w:rsidRPr="00C5198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51986">
        <w:rPr>
          <w:sz w:val="24"/>
          <w:szCs w:val="24"/>
        </w:rPr>
        <w:t xml:space="preserve">Dotyczy: </w:t>
      </w:r>
      <w:r w:rsidR="006A5DF1" w:rsidRPr="00C51986">
        <w:rPr>
          <w:sz w:val="24"/>
          <w:szCs w:val="24"/>
        </w:rPr>
        <w:t>p</w:t>
      </w:r>
      <w:r w:rsidRPr="00C51986">
        <w:rPr>
          <w:sz w:val="24"/>
          <w:szCs w:val="24"/>
        </w:rPr>
        <w:t>ostępowani</w:t>
      </w:r>
      <w:r w:rsidR="006A5DF1" w:rsidRPr="00C51986">
        <w:rPr>
          <w:sz w:val="24"/>
          <w:szCs w:val="24"/>
        </w:rPr>
        <w:t>a</w:t>
      </w:r>
      <w:r w:rsidRPr="00C51986">
        <w:rPr>
          <w:sz w:val="24"/>
          <w:szCs w:val="24"/>
        </w:rPr>
        <w:t xml:space="preserve"> o udzielenie zamówienia publicznego, prowadzone</w:t>
      </w:r>
      <w:r w:rsidR="006A5DF1" w:rsidRPr="00C51986">
        <w:rPr>
          <w:sz w:val="24"/>
          <w:szCs w:val="24"/>
        </w:rPr>
        <w:t>go</w:t>
      </w:r>
      <w:r w:rsidRPr="00C51986">
        <w:rPr>
          <w:sz w:val="24"/>
          <w:szCs w:val="24"/>
        </w:rPr>
        <w:t xml:space="preserve"> w trybie </w:t>
      </w:r>
      <w:r w:rsidR="00406CDC" w:rsidRPr="00C51986">
        <w:rPr>
          <w:sz w:val="24"/>
          <w:szCs w:val="24"/>
        </w:rPr>
        <w:t>podstawowy</w:t>
      </w:r>
      <w:r w:rsidR="00C51986">
        <w:rPr>
          <w:sz w:val="24"/>
          <w:szCs w:val="24"/>
        </w:rPr>
        <w:t>m</w:t>
      </w:r>
      <w:r w:rsidR="00406CDC" w:rsidRPr="00C51986">
        <w:rPr>
          <w:sz w:val="24"/>
          <w:szCs w:val="24"/>
        </w:rPr>
        <w:t xml:space="preserve"> bez negocjacji - art. 275 pkt. 1 ustawy </w:t>
      </w:r>
      <w:proofErr w:type="spellStart"/>
      <w:r w:rsidR="00406CDC" w:rsidRPr="00C51986">
        <w:rPr>
          <w:sz w:val="24"/>
          <w:szCs w:val="24"/>
        </w:rPr>
        <w:t>Pzp</w:t>
      </w:r>
      <w:proofErr w:type="spellEnd"/>
      <w:r w:rsidRPr="00C51986">
        <w:rPr>
          <w:b/>
          <w:sz w:val="24"/>
          <w:szCs w:val="24"/>
        </w:rPr>
        <w:t xml:space="preserve"> </w:t>
      </w:r>
      <w:r w:rsidRPr="00C51986">
        <w:rPr>
          <w:bCs/>
          <w:sz w:val="24"/>
          <w:szCs w:val="24"/>
        </w:rPr>
        <w:t>na</w:t>
      </w:r>
      <w:r w:rsidRPr="00C51986">
        <w:rPr>
          <w:b/>
          <w:sz w:val="24"/>
          <w:szCs w:val="24"/>
        </w:rPr>
        <w:t xml:space="preserve"> </w:t>
      </w:r>
      <w:r w:rsidR="00E72428" w:rsidRPr="00C51986">
        <w:rPr>
          <w:bCs/>
          <w:sz w:val="24"/>
          <w:szCs w:val="24"/>
        </w:rPr>
        <w:t>”</w:t>
      </w:r>
      <w:r w:rsidR="00406CDC" w:rsidRPr="00C51986">
        <w:rPr>
          <w:b/>
          <w:bCs/>
          <w:sz w:val="24"/>
          <w:szCs w:val="24"/>
        </w:rPr>
        <w:t>Wsparcie serwisowe dla systemu Eskulap i Impuls, subskrypcja na aktualizację posiadanego oprogramowania systemu informatycznego (KS-MEDIS, KS-SOMED, KSW-ASW) oraz świadczenie stałego serwisu eksploatacyjnego nad posiadanym oprogramowaniem (KS-MEDIS, KS-SOMED, KS-ASW)</w:t>
      </w:r>
      <w:r w:rsidR="00E72428" w:rsidRPr="00C51986">
        <w:rPr>
          <w:bCs/>
          <w:sz w:val="24"/>
          <w:szCs w:val="24"/>
        </w:rPr>
        <w:t>”</w:t>
      </w:r>
      <w:r w:rsidRPr="00C51986">
        <w:rPr>
          <w:b/>
          <w:sz w:val="24"/>
          <w:szCs w:val="24"/>
        </w:rPr>
        <w:t xml:space="preserve"> </w:t>
      </w:r>
      <w:r w:rsidRPr="00C51986">
        <w:rPr>
          <w:bCs/>
          <w:sz w:val="24"/>
          <w:szCs w:val="24"/>
        </w:rPr>
        <w:t>– znak sprawy</w:t>
      </w:r>
      <w:r w:rsidRPr="00C51986">
        <w:rPr>
          <w:b/>
          <w:sz w:val="24"/>
          <w:szCs w:val="24"/>
        </w:rPr>
        <w:t xml:space="preserve"> </w:t>
      </w:r>
      <w:r w:rsidR="00406CDC" w:rsidRPr="00C51986">
        <w:rPr>
          <w:b/>
          <w:sz w:val="24"/>
          <w:szCs w:val="24"/>
        </w:rPr>
        <w:t>SZW/DZP/85/2022</w:t>
      </w:r>
      <w:r w:rsidRPr="00C51986">
        <w:rPr>
          <w:b/>
          <w:sz w:val="24"/>
          <w:szCs w:val="24"/>
        </w:rPr>
        <w:t>.</w:t>
      </w:r>
    </w:p>
    <w:p w14:paraId="65D66ACF" w14:textId="77777777" w:rsidR="00406CDC" w:rsidRPr="00C51986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C51986">
        <w:rPr>
          <w:sz w:val="24"/>
          <w:szCs w:val="24"/>
        </w:rPr>
        <w:t xml:space="preserve">Zamawiający, </w:t>
      </w:r>
      <w:r w:rsidR="00406CDC" w:rsidRPr="00C51986">
        <w:rPr>
          <w:b/>
          <w:sz w:val="24"/>
          <w:szCs w:val="24"/>
        </w:rPr>
        <w:t>Szpital Wojewódzki w Poznaniu</w:t>
      </w:r>
    </w:p>
    <w:p w14:paraId="6DCC6408" w14:textId="77777777" w:rsidR="0012774F" w:rsidRPr="00C51986" w:rsidRDefault="00406CDC" w:rsidP="00D8461B">
      <w:pPr>
        <w:spacing w:after="240" w:line="276" w:lineRule="auto"/>
        <w:jc w:val="both"/>
        <w:rPr>
          <w:sz w:val="24"/>
          <w:szCs w:val="24"/>
        </w:rPr>
      </w:pPr>
      <w:r w:rsidRPr="00C51986">
        <w:rPr>
          <w:b/>
          <w:sz w:val="24"/>
          <w:szCs w:val="24"/>
        </w:rPr>
        <w:t>Dział Zamówień Publicznych</w:t>
      </w:r>
      <w:r w:rsidR="00520165" w:rsidRPr="00C51986">
        <w:rPr>
          <w:sz w:val="24"/>
          <w:szCs w:val="24"/>
        </w:rPr>
        <w:t xml:space="preserve">, działając na podstawie art. </w:t>
      </w:r>
      <w:r w:rsidR="00E74BC3" w:rsidRPr="00C51986">
        <w:rPr>
          <w:sz w:val="24"/>
          <w:szCs w:val="24"/>
        </w:rPr>
        <w:t>284</w:t>
      </w:r>
      <w:r w:rsidR="00520165" w:rsidRPr="00C51986">
        <w:rPr>
          <w:sz w:val="24"/>
          <w:szCs w:val="24"/>
        </w:rPr>
        <w:t xml:space="preserve"> ust. </w:t>
      </w:r>
      <w:r w:rsidR="0029606A" w:rsidRPr="00C51986">
        <w:rPr>
          <w:sz w:val="24"/>
          <w:szCs w:val="24"/>
        </w:rPr>
        <w:t>6</w:t>
      </w:r>
      <w:r w:rsidR="00520165" w:rsidRPr="00C51986">
        <w:rPr>
          <w:sz w:val="24"/>
          <w:szCs w:val="24"/>
        </w:rPr>
        <w:t xml:space="preserve"> ustawy z dnia </w:t>
      </w:r>
      <w:r w:rsidR="0029606A" w:rsidRPr="00C51986">
        <w:rPr>
          <w:sz w:val="24"/>
          <w:szCs w:val="24"/>
        </w:rPr>
        <w:t>11</w:t>
      </w:r>
      <w:r w:rsidR="00520165" w:rsidRPr="00C51986">
        <w:rPr>
          <w:sz w:val="24"/>
          <w:szCs w:val="24"/>
        </w:rPr>
        <w:t xml:space="preserve"> </w:t>
      </w:r>
      <w:r w:rsidR="0029606A" w:rsidRPr="00C51986">
        <w:rPr>
          <w:sz w:val="24"/>
          <w:szCs w:val="24"/>
        </w:rPr>
        <w:t xml:space="preserve">września </w:t>
      </w:r>
      <w:r w:rsidR="00520165" w:rsidRPr="00C51986">
        <w:rPr>
          <w:sz w:val="24"/>
          <w:szCs w:val="24"/>
        </w:rPr>
        <w:t>20</w:t>
      </w:r>
      <w:r w:rsidR="0029606A" w:rsidRPr="00C51986">
        <w:rPr>
          <w:sz w:val="24"/>
          <w:szCs w:val="24"/>
        </w:rPr>
        <w:t>19</w:t>
      </w:r>
      <w:r w:rsidR="00520165" w:rsidRPr="00C51986">
        <w:rPr>
          <w:sz w:val="24"/>
          <w:szCs w:val="24"/>
        </w:rPr>
        <w:t xml:space="preserve"> r</w:t>
      </w:r>
      <w:r w:rsidR="0029606A" w:rsidRPr="00C51986">
        <w:rPr>
          <w:sz w:val="24"/>
          <w:szCs w:val="24"/>
        </w:rPr>
        <w:t>.</w:t>
      </w:r>
      <w:r w:rsidR="00520165" w:rsidRPr="00C51986">
        <w:rPr>
          <w:sz w:val="24"/>
          <w:szCs w:val="24"/>
        </w:rPr>
        <w:t xml:space="preserve"> Prawo </w:t>
      </w:r>
      <w:r w:rsidR="0029606A" w:rsidRPr="00C51986">
        <w:rPr>
          <w:sz w:val="24"/>
          <w:szCs w:val="24"/>
        </w:rPr>
        <w:t>z</w:t>
      </w:r>
      <w:r w:rsidR="00520165" w:rsidRPr="00C51986">
        <w:rPr>
          <w:sz w:val="24"/>
          <w:szCs w:val="24"/>
        </w:rPr>
        <w:t xml:space="preserve">amówień </w:t>
      </w:r>
      <w:r w:rsidR="0029606A" w:rsidRPr="00C51986">
        <w:rPr>
          <w:sz w:val="24"/>
          <w:szCs w:val="24"/>
        </w:rPr>
        <w:t>p</w:t>
      </w:r>
      <w:r w:rsidR="00520165" w:rsidRPr="00C51986">
        <w:rPr>
          <w:sz w:val="24"/>
          <w:szCs w:val="24"/>
        </w:rPr>
        <w:t xml:space="preserve">ublicznych </w:t>
      </w:r>
      <w:r w:rsidRPr="00C51986">
        <w:rPr>
          <w:sz w:val="24"/>
          <w:szCs w:val="24"/>
        </w:rPr>
        <w:t>(</w:t>
      </w:r>
      <w:proofErr w:type="spellStart"/>
      <w:r w:rsidRPr="00C51986">
        <w:rPr>
          <w:sz w:val="24"/>
          <w:szCs w:val="24"/>
        </w:rPr>
        <w:t>t.j</w:t>
      </w:r>
      <w:proofErr w:type="spellEnd"/>
      <w:r w:rsidRPr="00C51986">
        <w:rPr>
          <w:sz w:val="24"/>
          <w:szCs w:val="24"/>
        </w:rPr>
        <w:t>. Dz. U. z 2022r. poz. 1710)</w:t>
      </w:r>
      <w:r w:rsidR="00BE7BFD" w:rsidRPr="00C51986">
        <w:rPr>
          <w:sz w:val="24"/>
          <w:szCs w:val="24"/>
        </w:rPr>
        <w:t xml:space="preserve">, </w:t>
      </w:r>
      <w:r w:rsidR="00E74BC3" w:rsidRPr="00C51986">
        <w:rPr>
          <w:sz w:val="24"/>
          <w:szCs w:val="24"/>
        </w:rPr>
        <w:t>udostępnia</w:t>
      </w:r>
      <w:r w:rsidR="00BE7BFD" w:rsidRPr="00C51986">
        <w:rPr>
          <w:sz w:val="24"/>
          <w:szCs w:val="24"/>
        </w:rPr>
        <w:t xml:space="preserve"> poniżej treść zapytań do S</w:t>
      </w:r>
      <w:r w:rsidR="0012774F" w:rsidRPr="00C51986">
        <w:rPr>
          <w:sz w:val="24"/>
          <w:szCs w:val="24"/>
        </w:rPr>
        <w:t>pecyfikacji Warunków Zamówienia (</w:t>
      </w:r>
      <w:r w:rsidR="0012774F" w:rsidRPr="00C51986">
        <w:rPr>
          <w:sz w:val="24"/>
          <w:szCs w:val="24"/>
          <w:lang w:eastAsia="ar-SA"/>
        </w:rPr>
        <w:t>zwanej dalej</w:t>
      </w:r>
      <w:r w:rsidR="0012774F" w:rsidRPr="00C51986">
        <w:rPr>
          <w:b/>
          <w:sz w:val="24"/>
          <w:szCs w:val="24"/>
          <w:lang w:eastAsia="ar-SA"/>
        </w:rPr>
        <w:t xml:space="preserve"> </w:t>
      </w:r>
      <w:r w:rsidR="0012774F" w:rsidRPr="00C51986">
        <w:rPr>
          <w:bCs/>
          <w:sz w:val="24"/>
          <w:szCs w:val="24"/>
          <w:lang w:eastAsia="ar-SA"/>
        </w:rPr>
        <w:t>”SWZ”)</w:t>
      </w:r>
      <w:r w:rsidR="00E74BC3" w:rsidRPr="00C51986">
        <w:rPr>
          <w:bCs/>
          <w:sz w:val="24"/>
          <w:szCs w:val="24"/>
          <w:lang w:eastAsia="ar-SA"/>
        </w:rPr>
        <w:t xml:space="preserve"> </w:t>
      </w:r>
      <w:r w:rsidR="00E74BC3" w:rsidRPr="00C51986">
        <w:rPr>
          <w:sz w:val="24"/>
          <w:szCs w:val="24"/>
        </w:rPr>
        <w:t>wraz z wyjaśnieniami</w:t>
      </w:r>
      <w:r w:rsidR="0012774F" w:rsidRPr="00C5198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6CDC" w:rsidRPr="00FD3F58" w14:paraId="70335D4F" w14:textId="77777777" w:rsidTr="00191A7D">
        <w:tc>
          <w:tcPr>
            <w:tcW w:w="9356" w:type="dxa"/>
            <w:shd w:val="clear" w:color="auto" w:fill="auto"/>
          </w:tcPr>
          <w:p w14:paraId="55268921" w14:textId="77777777" w:rsidR="00406CDC" w:rsidRPr="00F42BC4" w:rsidRDefault="00406CDC" w:rsidP="000857EF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F42BC4">
              <w:rPr>
                <w:b/>
                <w:bCs/>
                <w:sz w:val="24"/>
                <w:szCs w:val="24"/>
              </w:rPr>
              <w:t>Pytanie nr 1</w:t>
            </w:r>
          </w:p>
          <w:p w14:paraId="3E1C31BE" w14:textId="6C751097" w:rsidR="00C51986" w:rsidRPr="000857EF" w:rsidRDefault="00C51986" w:rsidP="000857EF">
            <w:pPr>
              <w:ind w:left="28" w:right="-74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0857EF">
              <w:rPr>
                <w:b/>
                <w:bCs/>
                <w:i/>
                <w:iCs/>
                <w:sz w:val="24"/>
                <w:szCs w:val="24"/>
              </w:rPr>
              <w:t xml:space="preserve">Załącznik nr 6 do SWZ, Wzór umowy eskulap i impuls §7 ust. 4 i 5 </w:t>
            </w:r>
          </w:p>
          <w:p w14:paraId="36974356" w14:textId="48254D23" w:rsidR="00C51986" w:rsidRPr="00F42BC4" w:rsidRDefault="00C51986" w:rsidP="00C5198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42BC4">
              <w:rPr>
                <w:sz w:val="24"/>
                <w:szCs w:val="24"/>
              </w:rPr>
              <w:t>Ponieważ Umowa to zobowiązanie obustronne, symetryczne, prosimy o zmianę ust. 5 na następujące brzmienie: „Umowa może zostać wypowiedziana przez Wykonawcę z ważnych powodów z zachowaniem 3-miesięcznego okresu wypowiedzenia ze skutkiem na koniec miesiąca kalendarzowego.”</w:t>
            </w:r>
            <w:r w:rsidRPr="00F42BC4">
              <w:rPr>
                <w:sz w:val="24"/>
                <w:szCs w:val="24"/>
              </w:rPr>
              <w:br/>
            </w:r>
            <w:r w:rsidRPr="00F42BC4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42BC4" w:rsidRPr="00F42BC4">
              <w:rPr>
                <w:b/>
                <w:bCs/>
                <w:sz w:val="24"/>
                <w:szCs w:val="24"/>
              </w:rPr>
              <w:t xml:space="preserve"> </w:t>
            </w:r>
            <w:r w:rsidR="00F42BC4" w:rsidRPr="000857EF">
              <w:rPr>
                <w:sz w:val="24"/>
                <w:szCs w:val="24"/>
              </w:rPr>
              <w:t>Zgodnie ze wzorem.</w:t>
            </w:r>
            <w:r w:rsidR="00F42BC4" w:rsidRPr="00F42BC4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AAD1AC4" w14:textId="63FF18CD" w:rsidR="00C51986" w:rsidRPr="00FD3F58" w:rsidRDefault="00C51986" w:rsidP="00C51986">
            <w:pPr>
              <w:spacing w:after="120"/>
              <w:ind w:left="30" w:right="-72"/>
              <w:jc w:val="both"/>
              <w:rPr>
                <w:sz w:val="24"/>
                <w:szCs w:val="24"/>
                <w:highlight w:val="yellow"/>
              </w:rPr>
            </w:pPr>
          </w:p>
          <w:p w14:paraId="7B35F513" w14:textId="01AFC32E" w:rsidR="000857EF" w:rsidRPr="007122A2" w:rsidRDefault="00C51986" w:rsidP="000857EF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7122A2">
              <w:rPr>
                <w:b/>
                <w:bCs/>
                <w:sz w:val="24"/>
                <w:szCs w:val="24"/>
              </w:rPr>
              <w:t>Pytanie nr 2</w:t>
            </w:r>
            <w:r w:rsidR="000857EF" w:rsidRPr="007122A2">
              <w:rPr>
                <w:b/>
                <w:bCs/>
                <w:sz w:val="24"/>
                <w:szCs w:val="24"/>
              </w:rPr>
              <w:t xml:space="preserve"> -</w:t>
            </w:r>
            <w:r w:rsidR="007122A2">
              <w:rPr>
                <w:b/>
                <w:bCs/>
                <w:sz w:val="24"/>
                <w:szCs w:val="24"/>
              </w:rPr>
              <w:t xml:space="preserve"> </w:t>
            </w:r>
            <w:r w:rsidRPr="007122A2">
              <w:rPr>
                <w:b/>
                <w:bCs/>
                <w:sz w:val="24"/>
                <w:szCs w:val="24"/>
              </w:rPr>
              <w:t>SWZ</w:t>
            </w:r>
          </w:p>
          <w:p w14:paraId="7BE01EDD" w14:textId="51A980DA" w:rsidR="00C51986" w:rsidRDefault="000857EF" w:rsidP="00F40FBC">
            <w:pPr>
              <w:spacing w:after="120"/>
              <w:ind w:left="30" w:right="-72"/>
              <w:rPr>
                <w:sz w:val="24"/>
                <w:szCs w:val="24"/>
              </w:rPr>
            </w:pPr>
            <w:r w:rsidRPr="007122A2">
              <w:rPr>
                <w:sz w:val="24"/>
                <w:szCs w:val="24"/>
              </w:rPr>
              <w:t>P</w:t>
            </w:r>
            <w:r w:rsidR="00C51986" w:rsidRPr="007122A2">
              <w:rPr>
                <w:sz w:val="24"/>
                <w:szCs w:val="24"/>
              </w:rPr>
              <w:t>rosimy o potwierdzenie, że obowiązek złożenia formularza cenowego – zał. nr 3 do SWZ dotyczy jedynie zadania nr 2 i 3.</w:t>
            </w:r>
            <w:r w:rsidR="00F40FBC" w:rsidRPr="007122A2">
              <w:rPr>
                <w:sz w:val="24"/>
                <w:szCs w:val="24"/>
              </w:rPr>
              <w:br/>
            </w:r>
            <w:r w:rsidR="00C51986" w:rsidRPr="007122A2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1338F5" w:rsidRPr="007122A2">
              <w:rPr>
                <w:sz w:val="24"/>
                <w:szCs w:val="24"/>
              </w:rPr>
              <w:t xml:space="preserve"> </w:t>
            </w:r>
            <w:r w:rsidR="00C86703">
              <w:rPr>
                <w:sz w:val="24"/>
                <w:szCs w:val="24"/>
              </w:rPr>
              <w:t xml:space="preserve">Zgodnie z SWZ. Formularz cenowy dot. tylko zadania częściowego nr 3. </w:t>
            </w:r>
          </w:p>
          <w:p w14:paraId="1B553522" w14:textId="77777777" w:rsidR="00C51986" w:rsidRPr="00FD3F58" w:rsidRDefault="00C51986" w:rsidP="00C51986">
            <w:pPr>
              <w:spacing w:after="120"/>
              <w:ind w:left="30" w:right="-72"/>
              <w:jc w:val="both"/>
              <w:rPr>
                <w:sz w:val="24"/>
                <w:szCs w:val="24"/>
                <w:highlight w:val="yellow"/>
              </w:rPr>
            </w:pPr>
          </w:p>
          <w:p w14:paraId="5DA9BDAD" w14:textId="1A2CE50E" w:rsidR="00F40FBC" w:rsidRPr="00F40FBC" w:rsidRDefault="00C51986" w:rsidP="000857EF">
            <w:pPr>
              <w:ind w:left="28" w:right="-74"/>
              <w:jc w:val="both"/>
              <w:rPr>
                <w:sz w:val="24"/>
                <w:szCs w:val="24"/>
              </w:rPr>
            </w:pPr>
            <w:r w:rsidRPr="00F40FBC">
              <w:rPr>
                <w:b/>
                <w:bCs/>
                <w:sz w:val="24"/>
                <w:szCs w:val="24"/>
              </w:rPr>
              <w:t>Pytanie nr 3</w:t>
            </w:r>
          </w:p>
          <w:p w14:paraId="2EE40809" w14:textId="4EC10355" w:rsidR="00C51986" w:rsidRPr="00F40FBC" w:rsidRDefault="00C51986" w:rsidP="000857EF">
            <w:pPr>
              <w:ind w:left="28" w:right="-74"/>
              <w:jc w:val="both"/>
              <w:rPr>
                <w:sz w:val="24"/>
                <w:szCs w:val="24"/>
              </w:rPr>
            </w:pPr>
            <w:r w:rsidRPr="000857EF">
              <w:rPr>
                <w:b/>
                <w:bCs/>
                <w:i/>
                <w:iCs/>
                <w:sz w:val="24"/>
                <w:szCs w:val="24"/>
              </w:rPr>
              <w:t>Załącznik nr 3 do SWZ, Warunki brzegowe, II</w:t>
            </w:r>
            <w:r w:rsidRPr="00F40FBC">
              <w:rPr>
                <w:b/>
                <w:bCs/>
                <w:sz w:val="24"/>
                <w:szCs w:val="24"/>
              </w:rPr>
              <w:t xml:space="preserve"> </w:t>
            </w:r>
            <w:r w:rsidRPr="000857EF">
              <w:rPr>
                <w:b/>
                <w:bCs/>
                <w:i/>
                <w:iCs/>
                <w:sz w:val="24"/>
                <w:szCs w:val="24"/>
              </w:rPr>
              <w:t>Warunki brzegowe realizacji usług, Tabela</w:t>
            </w:r>
          </w:p>
          <w:p w14:paraId="7D14FAF6" w14:textId="77777777" w:rsidR="00C51986" w:rsidRPr="00F40FBC" w:rsidRDefault="00C51986" w:rsidP="000857EF">
            <w:pPr>
              <w:ind w:left="28" w:right="-74"/>
              <w:jc w:val="both"/>
              <w:rPr>
                <w:sz w:val="24"/>
                <w:szCs w:val="24"/>
              </w:rPr>
            </w:pPr>
            <w:r w:rsidRPr="00F40FBC">
              <w:rPr>
                <w:sz w:val="24"/>
                <w:szCs w:val="24"/>
              </w:rPr>
              <w:t xml:space="preserve">Zwracamy uwagę, że Zamawiający zamieścił w tabeli warunków brzegowych realizacji usług, niepełne bądź nieprecyzyjne czasy realizacji (brak wskazania czasu obsługi Konsultacji). Ponadto informujemy, że wskazane wartości znacząco odbiegają od standardów Wykonawcy w </w:t>
            </w:r>
            <w:r w:rsidRPr="00F40FBC">
              <w:rPr>
                <w:sz w:val="24"/>
                <w:szCs w:val="24"/>
              </w:rPr>
              <w:lastRenderedPageBreak/>
              <w:t xml:space="preserve">zakresie realizacji usług serwisowych, a każda dodatkowa zmiana w celu dostosowania indywidualnych warunków brzegowych realizacji usług do oczekiwań Zamawiającego będzie miała wpływ na koszty jakie Wykonawca będzie musiał wziąć pod uwagę przy składaniu oferty. </w:t>
            </w:r>
          </w:p>
          <w:p w14:paraId="28ECAA54" w14:textId="77777777" w:rsidR="00C51986" w:rsidRPr="00F40FBC" w:rsidRDefault="00C51986" w:rsidP="00C519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40FBC">
              <w:rPr>
                <w:sz w:val="24"/>
                <w:szCs w:val="24"/>
              </w:rPr>
              <w:t>W związku z powyższym prosimy o zmianę Tabeli zgodnie z poniżej przedstawionym wzorem, co znacząco obniży cenę złożonej oferty.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"/>
              <w:gridCol w:w="2293"/>
              <w:gridCol w:w="1546"/>
              <w:gridCol w:w="4986"/>
            </w:tblGrid>
            <w:tr w:rsidR="00C51986" w:rsidRPr="00FD3F58" w14:paraId="664534AC" w14:textId="77777777" w:rsidTr="00B63233">
              <w:trPr>
                <w:trHeight w:val="343"/>
              </w:trPr>
              <w:tc>
                <w:tcPr>
                  <w:tcW w:w="15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2060"/>
                  <w:vAlign w:val="center"/>
                  <w:hideMark/>
                </w:tcPr>
                <w:p w14:paraId="6BF6596C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/>
                      <w:bCs/>
                    </w:rPr>
                  </w:pPr>
                  <w:r w:rsidRPr="00F40FBC">
                    <w:rPr>
                      <w:b/>
                      <w:bCs/>
                    </w:rPr>
                    <w:t>Lp.</w:t>
                  </w:r>
                </w:p>
              </w:tc>
              <w:tc>
                <w:tcPr>
                  <w:tcW w:w="1260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2060"/>
                  <w:vAlign w:val="center"/>
                  <w:hideMark/>
                </w:tcPr>
                <w:p w14:paraId="64D17141" w14:textId="77777777" w:rsidR="00C51986" w:rsidRPr="00F40FBC" w:rsidRDefault="00C51986" w:rsidP="00C51986">
                  <w:pPr>
                    <w:numPr>
                      <w:ilvl w:val="3"/>
                      <w:numId w:val="8"/>
                    </w:num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>Nazwa</w:t>
                  </w:r>
                </w:p>
              </w:tc>
              <w:tc>
                <w:tcPr>
                  <w:tcW w:w="358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2060"/>
                  <w:vAlign w:val="center"/>
                </w:tcPr>
                <w:p w14:paraId="51F2AF8A" w14:textId="77777777" w:rsidR="00C51986" w:rsidRPr="00FD3F58" w:rsidRDefault="00C51986" w:rsidP="00C51986">
                  <w:pPr>
                    <w:spacing w:line="360" w:lineRule="auto"/>
                    <w:jc w:val="both"/>
                    <w:rPr>
                      <w:b/>
                      <w:bCs/>
                      <w:highlight w:val="yellow"/>
                    </w:rPr>
                  </w:pPr>
                </w:p>
              </w:tc>
            </w:tr>
            <w:tr w:rsidR="00C51986" w:rsidRPr="00FD3F58" w14:paraId="5A666E6F" w14:textId="77777777" w:rsidTr="00B63233">
              <w:trPr>
                <w:trHeight w:val="343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0287C6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/>
                      <w:bCs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1F6FE0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2060"/>
                  <w:vAlign w:val="center"/>
                  <w:hideMark/>
                </w:tcPr>
                <w:p w14:paraId="2513C004" w14:textId="77777777" w:rsidR="00C51986" w:rsidRPr="00F40FBC" w:rsidRDefault="00C51986" w:rsidP="00C51986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F40FBC">
                    <w:rPr>
                      <w:b/>
                      <w:bCs/>
                    </w:rPr>
                    <w:t>Terminy realizacji usług</w:t>
                  </w:r>
                </w:p>
              </w:tc>
              <w:tc>
                <w:tcPr>
                  <w:tcW w:w="2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2060"/>
                  <w:vAlign w:val="center"/>
                  <w:hideMark/>
                </w:tcPr>
                <w:p w14:paraId="01BA128D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/>
                      <w:bCs/>
                    </w:rPr>
                  </w:pPr>
                  <w:r w:rsidRPr="00F40FBC">
                    <w:rPr>
                      <w:b/>
                      <w:bCs/>
                    </w:rPr>
                    <w:t>UWAGI</w:t>
                  </w:r>
                </w:p>
              </w:tc>
            </w:tr>
            <w:tr w:rsidR="00C51986" w:rsidRPr="00FD3F58" w14:paraId="64BE30C9" w14:textId="77777777" w:rsidTr="00B63233">
              <w:trPr>
                <w:trHeight w:val="397"/>
              </w:trPr>
              <w:tc>
                <w:tcPr>
                  <w:tcW w:w="1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76F8C" w14:textId="77777777" w:rsidR="00C51986" w:rsidRPr="00F40FBC" w:rsidRDefault="00C51986" w:rsidP="00C51986">
                  <w:pPr>
                    <w:numPr>
                      <w:ilvl w:val="0"/>
                      <w:numId w:val="9"/>
                    </w:numPr>
                    <w:spacing w:line="360" w:lineRule="auto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1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6F0277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/>
                      <w:bCs/>
                    </w:rPr>
                  </w:pPr>
                  <w:r w:rsidRPr="00F40FBC">
                    <w:rPr>
                      <w:bCs/>
                    </w:rPr>
                    <w:t>Godziny pracy Serwisu</w:t>
                  </w:r>
                  <w:r w:rsidRPr="00F40FBC">
                    <w:rPr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BE2FF9" w14:textId="77777777" w:rsidR="00C51986" w:rsidRPr="00F40FBC" w:rsidRDefault="00C51986" w:rsidP="00C51986">
                  <w:pPr>
                    <w:spacing w:line="360" w:lineRule="auto"/>
                    <w:jc w:val="center"/>
                    <w:rPr>
                      <w:bCs/>
                      <w:vertAlign w:val="superscript"/>
                    </w:rPr>
                  </w:pPr>
                  <w:r w:rsidRPr="00F40FBC">
                    <w:rPr>
                      <w:bCs/>
                    </w:rPr>
                    <w:t>8</w:t>
                  </w:r>
                  <w:r w:rsidRPr="00F40FBC">
                    <w:rPr>
                      <w:bCs/>
                      <w:vertAlign w:val="superscript"/>
                    </w:rPr>
                    <w:t>00</w:t>
                  </w:r>
                  <w:r w:rsidRPr="00F40FBC">
                    <w:rPr>
                      <w:bCs/>
                    </w:rPr>
                    <w:t>-16</w:t>
                  </w:r>
                  <w:r w:rsidRPr="00F40FBC">
                    <w:rPr>
                      <w:bCs/>
                      <w:vertAlign w:val="superscript"/>
                    </w:rPr>
                    <w:t xml:space="preserve">00 </w:t>
                  </w:r>
                  <w:r w:rsidRPr="00F40FBC">
                    <w:rPr>
                      <w:bCs/>
                    </w:rPr>
                    <w:t>/ zgodnie z formularzem ofertowym</w:t>
                  </w:r>
                </w:p>
              </w:tc>
              <w:tc>
                <w:tcPr>
                  <w:tcW w:w="2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434BC2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>W dni robocze, tj. od poniedziałku do piątku z wyłączeniem dni ustawowo wolnych od pracy.</w:t>
                  </w:r>
                </w:p>
              </w:tc>
            </w:tr>
            <w:tr w:rsidR="00C51986" w:rsidRPr="00FD3F58" w14:paraId="4CFD72F2" w14:textId="77777777" w:rsidTr="00B63233">
              <w:trPr>
                <w:trHeight w:val="397"/>
              </w:trPr>
              <w:tc>
                <w:tcPr>
                  <w:tcW w:w="1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26AA7" w14:textId="77777777" w:rsidR="00C51986" w:rsidRPr="00F40FBC" w:rsidRDefault="00C51986" w:rsidP="00C51986">
                  <w:pPr>
                    <w:numPr>
                      <w:ilvl w:val="0"/>
                      <w:numId w:val="9"/>
                    </w:numPr>
                    <w:spacing w:line="360" w:lineRule="auto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1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A28E7E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>Czas reakcji Serwisu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413B22" w14:textId="77777777" w:rsidR="00C51986" w:rsidRPr="00F40FBC" w:rsidRDefault="00C51986" w:rsidP="00C51986">
                  <w:pPr>
                    <w:spacing w:line="360" w:lineRule="auto"/>
                    <w:jc w:val="center"/>
                    <w:rPr>
                      <w:bCs/>
                    </w:rPr>
                  </w:pPr>
                  <w:r w:rsidRPr="00F40FBC">
                    <w:rPr>
                      <w:bCs/>
                    </w:rPr>
                    <w:t>4h / zgodnie z formularzem ofertowym</w:t>
                  </w:r>
                </w:p>
              </w:tc>
              <w:tc>
                <w:tcPr>
                  <w:tcW w:w="2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866C81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>Czas liczony w godzinach pracy serwisu od momentu zaewidencjonowania Zgłoszenia Serwisowego do momentu przyjęcia zgłoszenia tj. nadania mu statusu „zarejestrowane”.</w:t>
                  </w:r>
                </w:p>
              </w:tc>
            </w:tr>
            <w:tr w:rsidR="00C51986" w:rsidRPr="00FD3F58" w14:paraId="53012A50" w14:textId="77777777" w:rsidTr="00B63233">
              <w:trPr>
                <w:trHeight w:val="397"/>
              </w:trPr>
              <w:tc>
                <w:tcPr>
                  <w:tcW w:w="1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F7EEA" w14:textId="77777777" w:rsidR="00C51986" w:rsidRPr="00F40FBC" w:rsidRDefault="00C51986" w:rsidP="00C51986">
                  <w:pPr>
                    <w:numPr>
                      <w:ilvl w:val="0"/>
                      <w:numId w:val="9"/>
                    </w:numPr>
                    <w:spacing w:line="360" w:lineRule="auto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1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24980B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 xml:space="preserve">Czas usunięcia Błędu Aplikacji 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E9D150" w14:textId="77777777" w:rsidR="00C51986" w:rsidRPr="00F40FBC" w:rsidRDefault="00C51986" w:rsidP="00C51986">
                  <w:pPr>
                    <w:spacing w:line="360" w:lineRule="auto"/>
                    <w:jc w:val="center"/>
                    <w:rPr>
                      <w:bCs/>
                    </w:rPr>
                  </w:pPr>
                  <w:r w:rsidRPr="00F40FBC">
                    <w:rPr>
                      <w:bCs/>
                    </w:rPr>
                    <w:t>10 dni</w:t>
                  </w:r>
                </w:p>
              </w:tc>
              <w:tc>
                <w:tcPr>
                  <w:tcW w:w="273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0FB271" w14:textId="77777777" w:rsidR="00C51986" w:rsidRPr="00F40FBC" w:rsidRDefault="00C51986" w:rsidP="00C51986">
                  <w:pPr>
                    <w:numPr>
                      <w:ilvl w:val="0"/>
                      <w:numId w:val="10"/>
                    </w:num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>Czas liczony w godzinach/dniach roboczych od upłynięcia czasu reakcji.</w:t>
                  </w:r>
                </w:p>
                <w:p w14:paraId="1B3D84BA" w14:textId="77777777" w:rsidR="00C51986" w:rsidRPr="00F40FBC" w:rsidRDefault="00C51986" w:rsidP="00C51986">
                  <w:pPr>
                    <w:numPr>
                      <w:ilvl w:val="0"/>
                      <w:numId w:val="10"/>
                    </w:num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 xml:space="preserve">Od Czasu obsługi zgłoszenia odlicza się okres, w którym WYKONAWCA oczekuje na uzupełnienie Zgłoszenia przez ZAMAWIAJĄCEGO lub udostępnienie zdalnego dostępu (jeżeli dotyczy).   </w:t>
                  </w:r>
                </w:p>
                <w:p w14:paraId="221987B9" w14:textId="77777777" w:rsidR="00C51986" w:rsidRPr="00F40FBC" w:rsidRDefault="00C51986" w:rsidP="00C51986">
                  <w:pPr>
                    <w:numPr>
                      <w:ilvl w:val="0"/>
                      <w:numId w:val="10"/>
                    </w:num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>W odniesieniu do Aplikacji, których WYKONAWCA nie jest Producentem przewidziane czasy realizacji usług mogą ulec wydłużeniu, o czym ZAMAWIAJĄCY zostaje powiadomiony w Zgłoszeniu.</w:t>
                  </w:r>
                </w:p>
                <w:p w14:paraId="487887DE" w14:textId="77777777" w:rsidR="00C51986" w:rsidRPr="00F40FBC" w:rsidRDefault="00C51986" w:rsidP="00C51986">
                  <w:pPr>
                    <w:numPr>
                      <w:ilvl w:val="0"/>
                      <w:numId w:val="10"/>
                    </w:num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 xml:space="preserve">Jeżeli Zgłoszenie zaklasyfikowane jako Usterka Programistyczna zostanie zaewidencjonowane w HD w terminie krótszym niż 20 dni przed planowanym terminem publikacji aktualizacji zbiorczej, Uaktualnienie może zostać uwzględnione w kolejnej aktualizacji zbiorczej.       </w:t>
                  </w:r>
                </w:p>
              </w:tc>
            </w:tr>
            <w:tr w:rsidR="00C51986" w:rsidRPr="00FD3F58" w14:paraId="1C44E992" w14:textId="77777777" w:rsidTr="00B63233">
              <w:trPr>
                <w:trHeight w:val="397"/>
              </w:trPr>
              <w:tc>
                <w:tcPr>
                  <w:tcW w:w="1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110A8" w14:textId="77777777" w:rsidR="00C51986" w:rsidRPr="00F40FBC" w:rsidRDefault="00C51986" w:rsidP="00C51986">
                  <w:pPr>
                    <w:numPr>
                      <w:ilvl w:val="0"/>
                      <w:numId w:val="9"/>
                    </w:numPr>
                    <w:spacing w:line="360" w:lineRule="auto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1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A8F5D0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>Czas usunięcia Awarii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EB2546" w14:textId="77777777" w:rsidR="00C51986" w:rsidRPr="00F40FBC" w:rsidRDefault="00C51986" w:rsidP="00C51986">
                  <w:pPr>
                    <w:spacing w:line="360" w:lineRule="auto"/>
                    <w:jc w:val="center"/>
                    <w:rPr>
                      <w:bCs/>
                    </w:rPr>
                  </w:pPr>
                  <w:r w:rsidRPr="00F40FBC">
                    <w:rPr>
                      <w:bCs/>
                    </w:rPr>
                    <w:t>48h</w:t>
                  </w:r>
                </w:p>
              </w:tc>
              <w:tc>
                <w:tcPr>
                  <w:tcW w:w="2734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01B9E2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Cs/>
                    </w:rPr>
                  </w:pPr>
                </w:p>
              </w:tc>
            </w:tr>
            <w:tr w:rsidR="00C51986" w:rsidRPr="00FD3F58" w14:paraId="2A008954" w14:textId="77777777" w:rsidTr="00B63233">
              <w:trPr>
                <w:trHeight w:val="397"/>
              </w:trPr>
              <w:tc>
                <w:tcPr>
                  <w:tcW w:w="1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1510B" w14:textId="77777777" w:rsidR="00C51986" w:rsidRPr="00F40FBC" w:rsidRDefault="00C51986" w:rsidP="00C51986">
                  <w:pPr>
                    <w:numPr>
                      <w:ilvl w:val="0"/>
                      <w:numId w:val="9"/>
                    </w:numPr>
                    <w:spacing w:line="360" w:lineRule="auto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1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EE605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>Czas usunięcia Usterki Programistycznej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DB0B2F" w14:textId="77777777" w:rsidR="00C51986" w:rsidRPr="00F40FBC" w:rsidRDefault="00C51986" w:rsidP="00C51986">
                  <w:pPr>
                    <w:spacing w:line="360" w:lineRule="auto"/>
                    <w:jc w:val="center"/>
                    <w:rPr>
                      <w:bCs/>
                    </w:rPr>
                  </w:pPr>
                  <w:r w:rsidRPr="00F40FBC">
                    <w:rPr>
                      <w:bCs/>
                    </w:rPr>
                    <w:t>Następna aktualizacja zbiorcza</w:t>
                  </w:r>
                </w:p>
              </w:tc>
              <w:tc>
                <w:tcPr>
                  <w:tcW w:w="2734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48DAD8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Cs/>
                    </w:rPr>
                  </w:pPr>
                </w:p>
              </w:tc>
            </w:tr>
            <w:tr w:rsidR="00C51986" w:rsidRPr="00FD3F58" w14:paraId="7A836EC6" w14:textId="77777777" w:rsidTr="00B63233">
              <w:trPr>
                <w:trHeight w:val="397"/>
              </w:trPr>
              <w:tc>
                <w:tcPr>
                  <w:tcW w:w="1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134E7" w14:textId="77777777" w:rsidR="00C51986" w:rsidRPr="00F40FBC" w:rsidRDefault="00C51986" w:rsidP="00C51986">
                  <w:pPr>
                    <w:numPr>
                      <w:ilvl w:val="0"/>
                      <w:numId w:val="9"/>
                    </w:numPr>
                    <w:spacing w:line="360" w:lineRule="auto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1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777681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 xml:space="preserve">Czas obsługi Konsultacji 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0A24FB" w14:textId="77777777" w:rsidR="00C51986" w:rsidRPr="00F40FBC" w:rsidRDefault="00C51986" w:rsidP="00C51986">
                  <w:pPr>
                    <w:spacing w:line="360" w:lineRule="auto"/>
                    <w:jc w:val="center"/>
                    <w:rPr>
                      <w:bCs/>
                    </w:rPr>
                  </w:pPr>
                  <w:r w:rsidRPr="00F40FBC">
                    <w:rPr>
                      <w:bCs/>
                    </w:rPr>
                    <w:t>10 dni</w:t>
                  </w:r>
                </w:p>
              </w:tc>
              <w:tc>
                <w:tcPr>
                  <w:tcW w:w="2734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397D2A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Cs/>
                    </w:rPr>
                  </w:pPr>
                </w:p>
              </w:tc>
            </w:tr>
            <w:tr w:rsidR="00C51986" w:rsidRPr="00FD3F58" w14:paraId="7D7C3299" w14:textId="77777777" w:rsidTr="00B63233">
              <w:trPr>
                <w:trHeight w:val="397"/>
              </w:trPr>
              <w:tc>
                <w:tcPr>
                  <w:tcW w:w="1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D9CD0" w14:textId="77777777" w:rsidR="00C51986" w:rsidRPr="00F40FBC" w:rsidRDefault="00C51986" w:rsidP="00C51986">
                  <w:pPr>
                    <w:numPr>
                      <w:ilvl w:val="0"/>
                      <w:numId w:val="9"/>
                    </w:numPr>
                    <w:spacing w:line="360" w:lineRule="auto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1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B5AD35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>Termin przystąpienia Serwisu do realizacji usług zleconych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C29554" w14:textId="77777777" w:rsidR="00C51986" w:rsidRPr="00F40FBC" w:rsidRDefault="00C51986" w:rsidP="00C51986">
                  <w:p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>Niegwarantowany</w:t>
                  </w:r>
                </w:p>
              </w:tc>
              <w:tc>
                <w:tcPr>
                  <w:tcW w:w="2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E7B7DE" w14:textId="77777777" w:rsidR="00C51986" w:rsidRPr="00F40FBC" w:rsidRDefault="00C51986" w:rsidP="00C51986">
                  <w:pPr>
                    <w:numPr>
                      <w:ilvl w:val="0"/>
                      <w:numId w:val="11"/>
                    </w:num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 xml:space="preserve">Czas liczony w dniach roboczych od momentu powzięcia przez Serwis zlecenia wykonania usługi do momentu przystąpienia Serwisu do jej wykonania. </w:t>
                  </w:r>
                </w:p>
                <w:p w14:paraId="1C859F42" w14:textId="77777777" w:rsidR="00C51986" w:rsidRPr="00F40FBC" w:rsidRDefault="00C51986" w:rsidP="00C51986">
                  <w:pPr>
                    <w:numPr>
                      <w:ilvl w:val="0"/>
                      <w:numId w:val="11"/>
                    </w:num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>Dotyczy także Konsultacji zamawianych doraźnie (przypadek, w którym pakiet usług nabywanych przez ZAMAWIAJĄCEGO nie obejmuje Konsultacji).</w:t>
                  </w:r>
                </w:p>
                <w:p w14:paraId="4D3B7820" w14:textId="77777777" w:rsidR="00C51986" w:rsidRPr="00F40FBC" w:rsidRDefault="00C51986" w:rsidP="00C51986">
                  <w:pPr>
                    <w:numPr>
                      <w:ilvl w:val="0"/>
                      <w:numId w:val="11"/>
                    </w:numPr>
                    <w:spacing w:line="360" w:lineRule="auto"/>
                    <w:jc w:val="both"/>
                    <w:rPr>
                      <w:bCs/>
                    </w:rPr>
                  </w:pPr>
                  <w:r w:rsidRPr="00F40FBC">
                    <w:rPr>
                      <w:bCs/>
                    </w:rPr>
                    <w:t>Nie dotyczy usług wynikających z zamówień indywidualnych, dla których terminy realizacji każdorazowo uzgadnia się doraźnie.</w:t>
                  </w:r>
                </w:p>
              </w:tc>
            </w:tr>
          </w:tbl>
          <w:p w14:paraId="0D75A721" w14:textId="7CB36523" w:rsidR="00C51986" w:rsidRPr="00F40FBC" w:rsidRDefault="00C51986" w:rsidP="001338F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40FBC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40FBC" w:rsidRPr="00F40FBC">
              <w:rPr>
                <w:b/>
                <w:bCs/>
                <w:sz w:val="24"/>
                <w:szCs w:val="24"/>
              </w:rPr>
              <w:t xml:space="preserve"> </w:t>
            </w:r>
            <w:r w:rsidR="00F40FBC" w:rsidRPr="000857EF">
              <w:rPr>
                <w:sz w:val="24"/>
                <w:szCs w:val="24"/>
              </w:rPr>
              <w:t>Zgodnie z SWZ</w:t>
            </w:r>
          </w:p>
          <w:p w14:paraId="1C4BC6A9" w14:textId="77777777" w:rsidR="001338F5" w:rsidRPr="00FD3F58" w:rsidRDefault="001338F5" w:rsidP="00C5198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  <w:highlight w:val="yellow"/>
              </w:rPr>
            </w:pPr>
          </w:p>
          <w:p w14:paraId="33935B84" w14:textId="77777777" w:rsidR="00F40FBC" w:rsidRPr="00F42BC4" w:rsidRDefault="00C51986" w:rsidP="001E3E7C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F42BC4">
              <w:rPr>
                <w:b/>
                <w:bCs/>
                <w:sz w:val="24"/>
                <w:szCs w:val="24"/>
              </w:rPr>
              <w:t>Pytanie nr 4</w:t>
            </w:r>
            <w:r w:rsidRPr="00F42BC4">
              <w:rPr>
                <w:sz w:val="24"/>
                <w:szCs w:val="24"/>
              </w:rPr>
              <w:t>.</w:t>
            </w:r>
            <w:r w:rsidRPr="00F42BC4">
              <w:rPr>
                <w:b/>
                <w:bCs/>
                <w:sz w:val="24"/>
                <w:szCs w:val="24"/>
              </w:rPr>
              <w:tab/>
            </w:r>
          </w:p>
          <w:p w14:paraId="75996331" w14:textId="475C1B62" w:rsidR="00C51986" w:rsidRPr="001E3E7C" w:rsidRDefault="00C51986" w:rsidP="001E3E7C">
            <w:pPr>
              <w:ind w:left="28" w:right="-74"/>
              <w:jc w:val="both"/>
              <w:rPr>
                <w:i/>
                <w:iCs/>
                <w:sz w:val="24"/>
                <w:szCs w:val="24"/>
              </w:rPr>
            </w:pPr>
            <w:r w:rsidRPr="001E3E7C">
              <w:rPr>
                <w:b/>
                <w:bCs/>
                <w:i/>
                <w:iCs/>
                <w:sz w:val="24"/>
                <w:szCs w:val="24"/>
              </w:rPr>
              <w:t>Załącznik nr 6 do SWZ, Wzór umowy eskulap i impuls</w:t>
            </w:r>
          </w:p>
          <w:p w14:paraId="187F5693" w14:textId="77777777" w:rsidR="00C51986" w:rsidRPr="00F42BC4" w:rsidRDefault="00C51986" w:rsidP="001E3E7C">
            <w:pPr>
              <w:ind w:left="28" w:right="-74"/>
              <w:jc w:val="both"/>
              <w:rPr>
                <w:sz w:val="24"/>
                <w:szCs w:val="24"/>
              </w:rPr>
            </w:pPr>
            <w:r w:rsidRPr="00F42BC4">
              <w:rPr>
                <w:sz w:val="24"/>
                <w:szCs w:val="24"/>
              </w:rPr>
              <w:t>Prosimy o udostępnienie następujących załączników do niniejszej Umowy: 2. Wykaz osób, 4. Procedury oraz 5. Umowa powierzenia przetwarzania danych.</w:t>
            </w:r>
          </w:p>
          <w:p w14:paraId="7C7BA161" w14:textId="261D43CD" w:rsidR="00C51986" w:rsidRPr="00FD3F58" w:rsidRDefault="00C51986" w:rsidP="00C51986">
            <w:pPr>
              <w:spacing w:after="40"/>
              <w:ind w:left="30" w:right="-72"/>
              <w:rPr>
                <w:b/>
                <w:bCs/>
                <w:sz w:val="24"/>
                <w:szCs w:val="24"/>
                <w:highlight w:val="yellow"/>
              </w:rPr>
            </w:pPr>
            <w:r w:rsidRPr="00F42BC4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42BC4" w:rsidRPr="00F42BC4">
              <w:rPr>
                <w:b/>
                <w:bCs/>
                <w:sz w:val="24"/>
                <w:szCs w:val="24"/>
              </w:rPr>
              <w:t xml:space="preserve"> </w:t>
            </w:r>
            <w:r w:rsidR="00F42BC4" w:rsidRPr="00F42BC4">
              <w:rPr>
                <w:sz w:val="24"/>
                <w:szCs w:val="24"/>
              </w:rPr>
              <w:t>Zmodyfikowano wzór umowy. Załącznik nr 2 [wykaz osób] zostanie udostępniony na etapie zawarcia umowy</w:t>
            </w:r>
          </w:p>
          <w:p w14:paraId="6828FDF9" w14:textId="77777777" w:rsidR="00C51986" w:rsidRPr="00FD3F58" w:rsidRDefault="00C51986" w:rsidP="00C51986">
            <w:pPr>
              <w:spacing w:after="120"/>
              <w:ind w:left="30" w:right="-72"/>
              <w:jc w:val="both"/>
              <w:rPr>
                <w:sz w:val="24"/>
                <w:szCs w:val="24"/>
                <w:highlight w:val="yellow"/>
              </w:rPr>
            </w:pPr>
          </w:p>
          <w:p w14:paraId="7766601C" w14:textId="77777777" w:rsidR="00F40FBC" w:rsidRPr="00F42BC4" w:rsidRDefault="00C51986" w:rsidP="001E3E7C">
            <w:pPr>
              <w:ind w:left="28" w:right="-74"/>
              <w:jc w:val="both"/>
              <w:rPr>
                <w:sz w:val="24"/>
                <w:szCs w:val="24"/>
              </w:rPr>
            </w:pPr>
            <w:r w:rsidRPr="00F42BC4">
              <w:rPr>
                <w:b/>
                <w:bCs/>
                <w:sz w:val="24"/>
                <w:szCs w:val="24"/>
              </w:rPr>
              <w:t>Pytanie nr 5</w:t>
            </w:r>
            <w:r w:rsidRPr="00F42BC4">
              <w:rPr>
                <w:sz w:val="24"/>
                <w:szCs w:val="24"/>
              </w:rPr>
              <w:t>.</w:t>
            </w:r>
            <w:r w:rsidRPr="00F42BC4">
              <w:rPr>
                <w:sz w:val="24"/>
                <w:szCs w:val="24"/>
              </w:rPr>
              <w:tab/>
            </w:r>
          </w:p>
          <w:p w14:paraId="07A4189F" w14:textId="372A936C" w:rsidR="00C51986" w:rsidRPr="001E3E7C" w:rsidRDefault="00C51986" w:rsidP="001E3E7C">
            <w:pPr>
              <w:ind w:left="28" w:right="-74"/>
              <w:jc w:val="both"/>
              <w:rPr>
                <w:i/>
                <w:iCs/>
                <w:sz w:val="24"/>
                <w:szCs w:val="24"/>
              </w:rPr>
            </w:pPr>
            <w:r w:rsidRPr="001E3E7C">
              <w:rPr>
                <w:b/>
                <w:bCs/>
                <w:i/>
                <w:iCs/>
                <w:sz w:val="24"/>
                <w:szCs w:val="24"/>
              </w:rPr>
              <w:t>SWZ, 3. OPZ, pkt 4.2. Tabela pkt 1 „Zamawiający zwraca uwagę, iż §16 wzoru umowy zawarł poniższe zapisy dotyczące zatrudnia na umowę o pracę:…” oraz Załącznik nr 6 do SWZ §16</w:t>
            </w:r>
          </w:p>
          <w:p w14:paraId="3D513319" w14:textId="77777777" w:rsidR="00C51986" w:rsidRPr="00F42BC4" w:rsidRDefault="00C51986" w:rsidP="00C519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42BC4">
              <w:rPr>
                <w:sz w:val="24"/>
                <w:szCs w:val="24"/>
              </w:rPr>
              <w:t>Pragniemy zwrócić uwagę na fakt, że Urząd Zamówień Publicznych opublikował dokument pn. "Zrównoważone zamówienia publiczne. Aspekty społeczne i środowiskowe w procedurze udzielania zamówienia w świetle nowelizacji ustawy Prawo zamówień publicznych", w którym odnosi się do kwestii związanych ze świadczeniem niektórych usług informatycznych (np.: świadczonych przez programistów, integratorów systemów etc.), w szczególności, gdy są to osoby o wysokim poziomie kompetencji, w którym stwierdza, że czynności wykonywane przez te osoby nie polegają na świadczeniu pracy.</w:t>
            </w:r>
          </w:p>
          <w:p w14:paraId="6F222DC8" w14:textId="77777777" w:rsidR="00C51986" w:rsidRPr="00F42BC4" w:rsidRDefault="00C51986" w:rsidP="00C519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42BC4">
              <w:rPr>
                <w:sz w:val="24"/>
                <w:szCs w:val="24"/>
              </w:rPr>
              <w:t xml:space="preserve">Niniejszym zwracamy się z uprzejmą prośbą o potwierdzenie, że Zamawiającym wymaga, żeby pracownicy realizujący wskazane czynności w stosunku bezpośrednim posiadali stosunek pracy potwierdzony umową o pracę. Natomiast dopuszcza, żeby Wykonawca w odniesieniu do czynności programistycznych wymaganych pośrednio do świadczenia przedmiotu zamówienia mógł wykorzystywać personel związany z Wykonawcą innymi stosunkami prawnymi.    </w:t>
            </w:r>
          </w:p>
          <w:p w14:paraId="57E5C409" w14:textId="6742EC33" w:rsidR="00406CDC" w:rsidRPr="00F42BC4" w:rsidRDefault="00406CDC" w:rsidP="00191A7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42BC4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42BC4" w:rsidRPr="00F42BC4">
              <w:rPr>
                <w:b/>
                <w:bCs/>
                <w:sz w:val="24"/>
                <w:szCs w:val="24"/>
              </w:rPr>
              <w:t xml:space="preserve"> </w:t>
            </w:r>
            <w:r w:rsidR="00F42BC4" w:rsidRPr="00F42BC4">
              <w:rPr>
                <w:sz w:val="24"/>
                <w:szCs w:val="24"/>
              </w:rPr>
              <w:t>Zamawiający potwierdza.</w:t>
            </w:r>
            <w:r w:rsidR="00F42BC4" w:rsidRPr="00F42BC4">
              <w:rPr>
                <w:b/>
                <w:bCs/>
                <w:sz w:val="24"/>
                <w:szCs w:val="24"/>
              </w:rPr>
              <w:t xml:space="preserve"> </w:t>
            </w:r>
          </w:p>
          <w:p w14:paraId="249E83CF" w14:textId="67275F04" w:rsidR="00406CDC" w:rsidRPr="00FD3F58" w:rsidRDefault="00406CDC" w:rsidP="00191A7D">
            <w:pPr>
              <w:spacing w:after="60"/>
              <w:ind w:left="30" w:right="-72"/>
              <w:jc w:val="both"/>
              <w:rPr>
                <w:sz w:val="24"/>
                <w:szCs w:val="24"/>
                <w:highlight w:val="yellow"/>
              </w:rPr>
            </w:pPr>
          </w:p>
        </w:tc>
      </w:tr>
    </w:tbl>
    <w:p w14:paraId="22806524" w14:textId="7D672876" w:rsidR="00D54CA0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lastRenderedPageBreak/>
        <w:t>Pytanie nr 6</w:t>
      </w:r>
    </w:p>
    <w:p w14:paraId="4727F16C" w14:textId="77777777" w:rsidR="001E3E7C" w:rsidRPr="001E3E7C" w:rsidRDefault="00D54CA0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10 do SWZ – Wzór umowy par. 2 </w:t>
      </w:r>
    </w:p>
    <w:p w14:paraId="4C619AE0" w14:textId="4AD421F8" w:rsidR="00D54CA0" w:rsidRPr="00FD3F58" w:rsidRDefault="00D54CA0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  <w:r w:rsidRPr="00F42BC4">
        <w:rPr>
          <w:sz w:val="24"/>
          <w:szCs w:val="24"/>
        </w:rPr>
        <w:t>Ponieważ postanowienie tego paragrafu wzoru umowy nie jest do końca jasno zapisane czy Zamawiający potwierdzi, że celem zamówienia (umowy na wykonanie zamówienia) jest zapewnienie funkcjonowaniu określonych w par. 1 ust. 2 tego wzoru produktów informatycznych (programów) w jednostce Zamawiającego określonej w par. 2 tego wzoru?</w:t>
      </w:r>
      <w:r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>Zamawiający potwierdza.</w:t>
      </w:r>
    </w:p>
    <w:p w14:paraId="39A8C0D2" w14:textId="19F9FF19" w:rsidR="00D54CA0" w:rsidRPr="00FD3F58" w:rsidRDefault="00D54CA0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4F15C758" w14:textId="77777777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7</w:t>
      </w:r>
    </w:p>
    <w:p w14:paraId="466B8C99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10 do SWZ – Wzór umowy par. 3 ust. 8 </w:t>
      </w:r>
    </w:p>
    <w:p w14:paraId="1C51158F" w14:textId="6CFC9E0A" w:rsidR="00D54CA0" w:rsidRPr="00F42BC4" w:rsidRDefault="00FD3F58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sz w:val="24"/>
          <w:szCs w:val="24"/>
        </w:rPr>
        <w:t>Czy Zamawiający potwierdzi, że prawidłowym odwołaniem w tym postanowieniu wzoru umowy jest odwołanie do ust. 5 par. 3 tego wzoru?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>Zamawiający potwierdza</w:t>
      </w:r>
      <w:r w:rsidR="00B137C5">
        <w:rPr>
          <w:sz w:val="24"/>
          <w:szCs w:val="24"/>
        </w:rPr>
        <w:t xml:space="preserve"> -</w:t>
      </w:r>
      <w:r w:rsidR="00F42BC4" w:rsidRPr="00F42BC4">
        <w:rPr>
          <w:sz w:val="24"/>
          <w:szCs w:val="24"/>
        </w:rPr>
        <w:t xml:space="preserve"> zmodyfikowano wzór umowy</w:t>
      </w:r>
    </w:p>
    <w:p w14:paraId="26BC2E83" w14:textId="6DB4CABD" w:rsidR="00D54CA0" w:rsidRPr="00FD3F58" w:rsidRDefault="00D54CA0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6868FACC" w14:textId="77777777" w:rsidR="001E3E7C" w:rsidRPr="001E3E7C" w:rsidRDefault="00D54CA0" w:rsidP="00F42BC4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8</w:t>
      </w:r>
      <w:r w:rsidR="00F42BC4">
        <w:rPr>
          <w:b/>
          <w:bCs/>
          <w:sz w:val="24"/>
          <w:szCs w:val="24"/>
        </w:rPr>
        <w:br/>
      </w:r>
      <w:r w:rsidR="00FD3F58" w:rsidRPr="001E3E7C">
        <w:rPr>
          <w:b/>
          <w:bCs/>
          <w:i/>
          <w:iCs/>
          <w:sz w:val="24"/>
          <w:szCs w:val="24"/>
        </w:rPr>
        <w:t xml:space="preserve">Załącznik nr 10 do SWZ – Wzór umowy par. 9 ust. 3 </w:t>
      </w:r>
    </w:p>
    <w:p w14:paraId="62FCD26F" w14:textId="570B5281" w:rsidR="00F42BC4" w:rsidRPr="00F42BC4" w:rsidRDefault="00FD3F58" w:rsidP="00F42BC4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sz w:val="24"/>
          <w:szCs w:val="24"/>
        </w:rPr>
        <w:t>Czy Zamawiający potwierdzi, że "adresem podanym w niniejszej umowie", o czym mowa w tym postanowieniu wzoru umowy, jest także adres, o którym mowa w par. 12 ust. 2?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sz w:val="24"/>
          <w:szCs w:val="24"/>
        </w:rPr>
        <w:t xml:space="preserve"> Adresem, o którym mowa w §9 ust. 3 jest adres siedziby wskazany w komparycji umowy </w:t>
      </w:r>
    </w:p>
    <w:p w14:paraId="6D269764" w14:textId="1821DA3F" w:rsidR="00D54CA0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</w:p>
    <w:p w14:paraId="5A96EFFE" w14:textId="77777777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lastRenderedPageBreak/>
        <w:t>Pytanie nr 9</w:t>
      </w:r>
    </w:p>
    <w:p w14:paraId="71DC4B23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>Załącznik nr 10 do SWZ – Wzór umowy par. 10 ust. 1 pkt 7) i pkt 9)</w:t>
      </w:r>
    </w:p>
    <w:p w14:paraId="673552CE" w14:textId="4EC23ED8" w:rsidR="00D54CA0" w:rsidRPr="00F42BC4" w:rsidRDefault="00FD3F58" w:rsidP="00D54CA0">
      <w:pPr>
        <w:spacing w:after="40"/>
        <w:ind w:left="30" w:right="-72"/>
        <w:rPr>
          <w:sz w:val="24"/>
          <w:szCs w:val="24"/>
        </w:rPr>
      </w:pPr>
      <w:r w:rsidRPr="00F42BC4">
        <w:rPr>
          <w:sz w:val="24"/>
          <w:szCs w:val="24"/>
        </w:rPr>
        <w:t>Zwracamy uwagę, że zgodnie z pkt 24 specyfikacji warunków zamówienia nie jest wymagane zabezpieczenie należytego wykonania umowy na wykonanie zamówienia, zaś w zakresie przedmiotu zamówienia nie mieści się wykonanie analizy przedwdrożeniowej. Tym samym, pkt 7) i pkt 9) w par. 10 ust. 1 wzoru umowy są bezprzedmiotowe, wobec tego wnosimy o ich usunięcie z tego wzoru w całości.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>Zmodyfikowano wzór umowy</w:t>
      </w:r>
    </w:p>
    <w:p w14:paraId="7544B088" w14:textId="03B69D5A" w:rsidR="00D54CA0" w:rsidRPr="00FD3F58" w:rsidRDefault="00D54CA0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14CF010C" w14:textId="77777777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10</w:t>
      </w:r>
    </w:p>
    <w:p w14:paraId="2E563807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10 do SWZ – Wzór umowy par. 10 ust. 1 pkt 10) </w:t>
      </w:r>
    </w:p>
    <w:p w14:paraId="389920C8" w14:textId="0359FD47" w:rsidR="00D54CA0" w:rsidRPr="00F42BC4" w:rsidRDefault="00FD3F58" w:rsidP="00D54CA0">
      <w:pPr>
        <w:spacing w:after="40"/>
        <w:ind w:left="30" w:right="-72"/>
        <w:rPr>
          <w:sz w:val="24"/>
          <w:szCs w:val="24"/>
        </w:rPr>
      </w:pPr>
      <w:r w:rsidRPr="00F42BC4">
        <w:rPr>
          <w:sz w:val="24"/>
          <w:szCs w:val="24"/>
        </w:rPr>
        <w:t>Czy Zamawiający potwierdzi, że spójność, o której mowa w tym postanowieniu wzoru umowy dotyczy zgodności z umowy na wykonanie zamówienia z ofertą wybraną w wyniku postępowania o udzielenie tego zamówienia?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>Zamawiający potwierdza</w:t>
      </w:r>
    </w:p>
    <w:p w14:paraId="0FBF4A7C" w14:textId="658B7929" w:rsidR="00D54CA0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</w:p>
    <w:p w14:paraId="7E242C0E" w14:textId="77777777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11</w:t>
      </w:r>
    </w:p>
    <w:p w14:paraId="7A1D1CC2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10 do SWZ – Wzór umowy par. 10 ust. 2 </w:t>
      </w:r>
    </w:p>
    <w:p w14:paraId="421505DC" w14:textId="65E83750" w:rsidR="00D54CA0" w:rsidRPr="00F42BC4" w:rsidRDefault="00FD3F58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sz w:val="24"/>
          <w:szCs w:val="24"/>
        </w:rPr>
        <w:t>Prosimy o określenie w tym postanowieniu wzoru umowy warunków wprowadzenia tej zmiany, co jest konieczne w myśl art. 455 ust. 1 pkt 1 lit. b) ustawy z 11 września 2019 roku - Prawo zamówień publicznych, a czego brakuje w tym postanowieniu.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99503D" w:rsidRPr="0099503D">
        <w:rPr>
          <w:sz w:val="24"/>
          <w:szCs w:val="24"/>
        </w:rPr>
        <w:t>Zmodyfikowano wzór umowy</w:t>
      </w:r>
      <w:r w:rsidR="0099503D">
        <w:rPr>
          <w:sz w:val="24"/>
          <w:szCs w:val="24"/>
        </w:rPr>
        <w:t>.</w:t>
      </w:r>
    </w:p>
    <w:p w14:paraId="32B4184D" w14:textId="3B8E9221" w:rsidR="00D54CA0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</w:p>
    <w:p w14:paraId="1923EEAA" w14:textId="77777777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12</w:t>
      </w:r>
    </w:p>
    <w:p w14:paraId="40386E26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10 do SWZ – Wzór umowy par. 12 ust. 2 </w:t>
      </w:r>
    </w:p>
    <w:p w14:paraId="04697B42" w14:textId="0E9689FD" w:rsidR="00D54CA0" w:rsidRPr="00F42BC4" w:rsidRDefault="00FD3F58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sz w:val="24"/>
          <w:szCs w:val="24"/>
        </w:rPr>
        <w:t>Czy Zamawiający potwierdzi, że w razie zmiany adresu siedziby strony umowy na wykonanie zamówienia i braku powiadomienia drugiej strony tej umowy o nowym adresie, uznana za prawidłowo doręczoną zostanie korespondencja przesłana na ostatnio zgodnie z tym postanowieniem wzoru umowy wskazany adres siedziby tej strony, która ów adres zmieniła i zaniechała powiadomienia o nim drugiej strony? Powyższe jest istotne z uwagi na to, że adresy siedziby stron powyższej umowy mogą się zmieniać wielokrotnie w trakcie obowiązywania tej umowy.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>Zamawiający potwierdza</w:t>
      </w:r>
    </w:p>
    <w:p w14:paraId="6788C138" w14:textId="5DAA3465" w:rsidR="00D54CA0" w:rsidRPr="00FD3F58" w:rsidRDefault="00D54CA0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46EDA337" w14:textId="77777777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13</w:t>
      </w:r>
    </w:p>
    <w:p w14:paraId="446BBD0E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10 do SWZ – Wzór umowy par. 13 ust. 2 pkt 3) </w:t>
      </w:r>
    </w:p>
    <w:p w14:paraId="1ACBD24E" w14:textId="79942C13" w:rsidR="00D54CA0" w:rsidRPr="00F42BC4" w:rsidRDefault="00FD3F58" w:rsidP="00D54CA0">
      <w:pPr>
        <w:spacing w:after="40"/>
        <w:ind w:left="30" w:right="-72"/>
        <w:rPr>
          <w:sz w:val="24"/>
          <w:szCs w:val="24"/>
        </w:rPr>
      </w:pPr>
      <w:r w:rsidRPr="00F42BC4">
        <w:rPr>
          <w:sz w:val="24"/>
          <w:szCs w:val="24"/>
        </w:rPr>
        <w:t>Czy Zamawiający potwierdzi, że kontrola, o której mowa w tym postanowieniu wzoru umowy odbywać się będzie w trybie i formie opisanych w par. 13 ust. 3 tego wzoru?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>Zmodyfikowano wzór umowy</w:t>
      </w:r>
    </w:p>
    <w:p w14:paraId="65A8E0FA" w14:textId="184FBB00" w:rsidR="00D54CA0" w:rsidRPr="00FD3F58" w:rsidRDefault="00D54CA0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5D2109F0" w14:textId="77777777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14</w:t>
      </w:r>
    </w:p>
    <w:p w14:paraId="77AF84C1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10 do SWZ – Wzór umowy par. 13 ust. 3 </w:t>
      </w:r>
    </w:p>
    <w:p w14:paraId="4E4F61F1" w14:textId="79597377" w:rsidR="00D54CA0" w:rsidRPr="00FD3F58" w:rsidRDefault="00FD3F58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  <w:r w:rsidRPr="00F42BC4">
        <w:rPr>
          <w:sz w:val="24"/>
          <w:szCs w:val="24"/>
        </w:rPr>
        <w:t>Czy Zamawiający potwierdzi, że do Wykonawcy należy wybór który z dowodów określonych w punktach od 1) do 4) tego postanowienia wzoru umowy przedłoży Zamawiającemu, jak też, że Wykonawca może przedłożyć tylko jeden, kilka lub wszystkie te dowody, według własnego wyboru?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>Zmodyfikowano wzór umowy</w:t>
      </w:r>
    </w:p>
    <w:p w14:paraId="3EBD93AE" w14:textId="77777777" w:rsidR="001E3E7C" w:rsidRDefault="001E3E7C" w:rsidP="00D54CA0">
      <w:pPr>
        <w:spacing w:after="40"/>
        <w:ind w:left="30" w:right="-72"/>
        <w:rPr>
          <w:b/>
          <w:bCs/>
          <w:sz w:val="24"/>
          <w:szCs w:val="24"/>
        </w:rPr>
      </w:pPr>
    </w:p>
    <w:p w14:paraId="22C4F88A" w14:textId="36B0FBED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15</w:t>
      </w:r>
    </w:p>
    <w:p w14:paraId="25869F79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10 do SWZ – Wzór umowy par. 13 ust. 3 pkt 4) </w:t>
      </w:r>
    </w:p>
    <w:p w14:paraId="1C729E1A" w14:textId="09D75939" w:rsidR="00D54CA0" w:rsidRPr="00F42BC4" w:rsidRDefault="00FD3F58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sz w:val="24"/>
          <w:szCs w:val="24"/>
        </w:rPr>
        <w:t xml:space="preserve">Czy Zamawiający potwierdzi, że sposobem </w:t>
      </w:r>
      <w:proofErr w:type="spellStart"/>
      <w:r w:rsidRPr="00F42BC4">
        <w:rPr>
          <w:sz w:val="24"/>
          <w:szCs w:val="24"/>
        </w:rPr>
        <w:t>anonimizacji</w:t>
      </w:r>
      <w:proofErr w:type="spellEnd"/>
      <w:r w:rsidRPr="00F42BC4">
        <w:rPr>
          <w:sz w:val="24"/>
          <w:szCs w:val="24"/>
        </w:rPr>
        <w:t>, o którym mowa w tym postanowieniu wzoru umowy, jest sposób opisanych w par. 13 ust. 3 pkt 2) tego wzoru umowy?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>Zamawiający potwierdza</w:t>
      </w:r>
    </w:p>
    <w:p w14:paraId="38E3F674" w14:textId="74281CBD" w:rsidR="00D54CA0" w:rsidRPr="00FD3F58" w:rsidRDefault="00D54CA0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7A50E809" w14:textId="77777777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16</w:t>
      </w:r>
    </w:p>
    <w:p w14:paraId="09D6AD95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12 do SWZ – Wzór umowy par. 2 ust. 7 </w:t>
      </w:r>
    </w:p>
    <w:p w14:paraId="4FFC90A7" w14:textId="19C3C6B1" w:rsidR="00D54CA0" w:rsidRPr="00F42BC4" w:rsidRDefault="00FD3F58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sz w:val="24"/>
          <w:szCs w:val="24"/>
        </w:rPr>
        <w:t>Czy Zamawiający potwierdzi, że prawidłowym odwołaniem w tym postanowieniu wzoru umowy jest odwołanie do ust. 4 par. 2 tego wzoru?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654919" w:rsidRPr="00654919">
        <w:rPr>
          <w:sz w:val="24"/>
          <w:szCs w:val="24"/>
        </w:rPr>
        <w:t>Zamawiający potwierdza</w:t>
      </w:r>
      <w:r w:rsidR="00654919">
        <w:rPr>
          <w:b/>
          <w:bCs/>
          <w:sz w:val="24"/>
          <w:szCs w:val="24"/>
        </w:rPr>
        <w:t xml:space="preserve"> -</w:t>
      </w:r>
      <w:r w:rsidR="00654919" w:rsidRPr="00654919">
        <w:rPr>
          <w:sz w:val="24"/>
          <w:szCs w:val="24"/>
        </w:rPr>
        <w:t>z</w:t>
      </w:r>
      <w:r w:rsidR="00F42BC4" w:rsidRPr="00F42BC4">
        <w:rPr>
          <w:sz w:val="24"/>
          <w:szCs w:val="24"/>
        </w:rPr>
        <w:t>modyfikowano wzór umowy</w:t>
      </w:r>
    </w:p>
    <w:p w14:paraId="41E381EF" w14:textId="313C4BDC" w:rsidR="00D54CA0" w:rsidRPr="00FD3F58" w:rsidRDefault="00F42BC4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  <w:r>
        <w:rPr>
          <w:b/>
          <w:bCs/>
          <w:sz w:val="24"/>
          <w:szCs w:val="24"/>
          <w:highlight w:val="yellow"/>
        </w:rPr>
        <w:t xml:space="preserve"> </w:t>
      </w:r>
    </w:p>
    <w:p w14:paraId="759A57FB" w14:textId="77777777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17</w:t>
      </w:r>
    </w:p>
    <w:p w14:paraId="775F730D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12 do SWZ – Wzór umowy par. 5 ust. 3 </w:t>
      </w:r>
    </w:p>
    <w:p w14:paraId="2F1CD0D1" w14:textId="6C7248CB" w:rsidR="00D54CA0" w:rsidRPr="00F42BC4" w:rsidRDefault="00FD3F58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sz w:val="24"/>
          <w:szCs w:val="24"/>
        </w:rPr>
        <w:t>Czy Zamawiający potwierdzi, że określona w tym postanowieniu wzoru umowy odpowiedzialność Wykonawcy powstanie pod warunkiem niezwłocznego po otrzymaniu opisanego w tym postanowieniu roszczenia osoby trzeciej przez Zamawiającego powiadomienia Wykonawcy o tym roszczeniu i powstrzymaniu się Zamawiającego od odpowiedzi na nie, a umożliwieniu jej udzielenia Wykonawcy?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>Zamawiający potwierdza</w:t>
      </w:r>
    </w:p>
    <w:p w14:paraId="52FF0673" w14:textId="7F83AD73" w:rsidR="00D54CA0" w:rsidRPr="00FD3F58" w:rsidRDefault="00D54CA0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5D25D896" w14:textId="77777777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18</w:t>
      </w:r>
    </w:p>
    <w:p w14:paraId="3938B868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12 do SWZ – Wzór umowy par. 6 ust. 2 </w:t>
      </w:r>
    </w:p>
    <w:p w14:paraId="5A95ACB9" w14:textId="5414B38B" w:rsidR="00D54CA0" w:rsidRPr="00F42BC4" w:rsidRDefault="00FD3F58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sz w:val="24"/>
          <w:szCs w:val="24"/>
        </w:rPr>
        <w:t>Czy Zamawiający potwierdzi, że w razie zmiany adresu siedziby strony umowy na wykonanie zamówienia i braku powiadomienia drugiej strony tej umowy o nowym adresie, uznana za prawidłowo doręczoną zostanie korespondencja przesłana na ostatnio zgodnie z tym postanowieniem wzoru umowy wskazany adres siedziby tej strony, która ów adres zmieniła i zaniechała powiadomienia o nim drugiej strony? Powyższe jest istotne z uwagi na to, że adresy siedziby stron powyższej umowy mogą się zmieniać wielokrotnie w trakcie obowiązywania tej umowy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>Zamawiający potwierdza</w:t>
      </w:r>
    </w:p>
    <w:p w14:paraId="79A21893" w14:textId="3B100FA5" w:rsidR="00D54CA0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</w:p>
    <w:p w14:paraId="2CB53F04" w14:textId="77777777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19</w:t>
      </w:r>
    </w:p>
    <w:p w14:paraId="493543A2" w14:textId="77777777" w:rsidR="001E3E7C" w:rsidRDefault="00FD3F58" w:rsidP="00D54CA0">
      <w:pPr>
        <w:spacing w:after="40"/>
        <w:ind w:left="30" w:right="-72"/>
        <w:rPr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>Załącznik nr 12 do SWZ – Wzór umowy par. 8 ust. 1 pkt 3)</w:t>
      </w:r>
      <w:r w:rsidRPr="00F42BC4">
        <w:rPr>
          <w:sz w:val="24"/>
          <w:szCs w:val="24"/>
        </w:rPr>
        <w:t xml:space="preserve"> </w:t>
      </w:r>
    </w:p>
    <w:p w14:paraId="78B3886B" w14:textId="1CC83F68" w:rsidR="00D54CA0" w:rsidRPr="00F42BC4" w:rsidRDefault="00FD3F58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sz w:val="24"/>
          <w:szCs w:val="24"/>
        </w:rPr>
        <w:t>Zwracamy uwagę, że ten wzór umowy nie wprowadza w żadnym swym postanowieniu wymogu zatrudnienia osób wykonujących zamówienie na umowie o pracę. Tym samym, wnosimy o usunięcie określonej tym postanowieniem wzoru umowy kary umownej w całości, a co za tym idzie o wykreślenie pkt 3) z par. 8 ust. 1 tego wzoru umowy w całości.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>Zmodyfikowano wzór umowy</w:t>
      </w:r>
    </w:p>
    <w:p w14:paraId="72350FFE" w14:textId="1A856889" w:rsidR="00D54CA0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</w:p>
    <w:p w14:paraId="5513A9F6" w14:textId="77777777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20</w:t>
      </w:r>
    </w:p>
    <w:p w14:paraId="47501495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12 do SWZ – Wzór umowy par. 8 ust. 6 </w:t>
      </w:r>
    </w:p>
    <w:p w14:paraId="4DEA1420" w14:textId="1B70894D" w:rsidR="00D54CA0" w:rsidRPr="00F42BC4" w:rsidRDefault="00FD3F58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sz w:val="24"/>
          <w:szCs w:val="24"/>
        </w:rPr>
        <w:t>Czy Zamawiający potwierdzi, że "adresem podanym w niniejszej umowie", o czym mowa w tym postanowieniu wzoru umowy, jest także adres, o którym mowa w par. 6 ust. 2?</w:t>
      </w:r>
      <w:r w:rsidR="00D54CA0" w:rsidRPr="00F42BC4">
        <w:rPr>
          <w:b/>
          <w:bCs/>
          <w:sz w:val="24"/>
          <w:szCs w:val="24"/>
        </w:rPr>
        <w:br/>
      </w:r>
      <w:r w:rsidR="00D54CA0" w:rsidRPr="00F42BC4">
        <w:rPr>
          <w:b/>
          <w:bCs/>
          <w:sz w:val="24"/>
          <w:szCs w:val="24"/>
        </w:rPr>
        <w:lastRenderedPageBreak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>Adresem, o którym mowa w §8 ust. 6 jest adres siedziby wskazany w komparycji umowy</w:t>
      </w:r>
    </w:p>
    <w:p w14:paraId="66050F30" w14:textId="77777777" w:rsidR="000E10CA" w:rsidRDefault="000E10CA" w:rsidP="00D54CA0">
      <w:pPr>
        <w:spacing w:after="40"/>
        <w:ind w:left="30" w:right="-72"/>
        <w:rPr>
          <w:b/>
          <w:bCs/>
          <w:sz w:val="24"/>
          <w:szCs w:val="24"/>
        </w:rPr>
      </w:pPr>
    </w:p>
    <w:p w14:paraId="07BA7838" w14:textId="503395C2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21</w:t>
      </w:r>
    </w:p>
    <w:p w14:paraId="7103968C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12 do SWZ – Wzór umowy par. 10 ust. 1 pkt 7) i pkt 9) </w:t>
      </w:r>
    </w:p>
    <w:p w14:paraId="60F0A3A1" w14:textId="1E95B9BF" w:rsidR="00D54CA0" w:rsidRPr="00F42BC4" w:rsidRDefault="00FD3F58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sz w:val="24"/>
          <w:szCs w:val="24"/>
        </w:rPr>
        <w:t>Zwracamy uwagę, że zgodnie z pkt 24 specyfikacji warunków zamówienia nie jest wymagane zabezpieczenie należytego wykonania umowy na wykonanie zamówienia, zaś w zakresie przedmiotu zamówienia nie mieści się wykonanie analizy przedwdrożeniowej. Tym samym, pkt 7) i pkt 9) w par. 10 ust. 1 wzoru umowy są bezprzedmiotowe, wobec tego wnosimy o ich usunięcie z tego wzoru w całości.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>Zmodyfikowano wzór umowy</w:t>
      </w:r>
    </w:p>
    <w:p w14:paraId="7B50AC58" w14:textId="0AC2347A" w:rsidR="00D54CA0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</w:p>
    <w:p w14:paraId="0DCD813F" w14:textId="77777777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22</w:t>
      </w:r>
    </w:p>
    <w:p w14:paraId="2A76FD3C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12 do SWZ – Wzór umowy par. 10 ust. 1 pkt 10) </w:t>
      </w:r>
    </w:p>
    <w:p w14:paraId="2FF1AB3C" w14:textId="4F84888A" w:rsidR="00D54CA0" w:rsidRPr="00F42BC4" w:rsidRDefault="00FD3F58" w:rsidP="00D54CA0">
      <w:pPr>
        <w:spacing w:after="40"/>
        <w:ind w:left="30" w:right="-72"/>
        <w:rPr>
          <w:sz w:val="24"/>
          <w:szCs w:val="24"/>
        </w:rPr>
      </w:pPr>
      <w:r w:rsidRPr="00F42BC4">
        <w:rPr>
          <w:sz w:val="24"/>
          <w:szCs w:val="24"/>
        </w:rPr>
        <w:t>Czy Zamawiający potwierdzi, że spójność, o której mowa w tym postanowieniu wzoru umowy dotyczy zgodności z umowy na wykonanie zamówienia z ofertą wybraną w wyniku postępowania o udzielenie tego zamówienia?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 xml:space="preserve">Zamawiający potwierdza </w:t>
      </w:r>
    </w:p>
    <w:p w14:paraId="5763EFC1" w14:textId="6542FAC1" w:rsidR="00D54CA0" w:rsidRPr="00FD3F58" w:rsidRDefault="00D54CA0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24B3AE60" w14:textId="77777777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23</w:t>
      </w:r>
    </w:p>
    <w:p w14:paraId="3105D330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>Załącznik nr 12 do SWZ – Wzór umowy par. 10 ust. 2</w:t>
      </w:r>
    </w:p>
    <w:p w14:paraId="2B3C49D8" w14:textId="274F8749" w:rsidR="00D54CA0" w:rsidRPr="00FD3F58" w:rsidRDefault="00FD3F58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  <w:r w:rsidRPr="00F42BC4">
        <w:rPr>
          <w:sz w:val="24"/>
          <w:szCs w:val="24"/>
        </w:rPr>
        <w:t>Prosimy o określenie w tym postanowieniu wzoru umowy warunków wprowadzenia tej zmiany, co jest konieczne w myśl art. 455 ust. 1 pkt 1 lit. b) ustawy z 11 września 2019 roku - Prawo zamówień publicznych, a czego brakuje w tym postanowieniu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>Zmodyfikowano wzór umowy</w:t>
      </w:r>
    </w:p>
    <w:p w14:paraId="42095264" w14:textId="77777777" w:rsidR="00FD3F58" w:rsidRPr="00FD3F58" w:rsidRDefault="00FD3F58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7F08E0B4" w14:textId="77777777" w:rsidR="00FD3F58" w:rsidRPr="00651258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651258">
        <w:rPr>
          <w:b/>
          <w:bCs/>
          <w:sz w:val="24"/>
          <w:szCs w:val="24"/>
        </w:rPr>
        <w:t>Pytanie nr 24</w:t>
      </w:r>
    </w:p>
    <w:p w14:paraId="6CB8279F" w14:textId="77777777" w:rsidR="001E3E7C" w:rsidRPr="001E3E7C" w:rsidRDefault="00FD3F58" w:rsidP="00D54CA0">
      <w:pPr>
        <w:spacing w:after="40"/>
        <w:ind w:left="30" w:right="-72"/>
        <w:rPr>
          <w:sz w:val="23"/>
          <w:szCs w:val="23"/>
        </w:rPr>
      </w:pPr>
      <w:r w:rsidRPr="001E3E7C">
        <w:rPr>
          <w:b/>
          <w:bCs/>
          <w:i/>
          <w:iCs/>
          <w:sz w:val="23"/>
          <w:szCs w:val="23"/>
        </w:rPr>
        <w:t>Załącznik nr 13 do SWZ – Umowa powierzenia przetwarzania danych osobowych par. 3 ust. 5</w:t>
      </w:r>
      <w:r w:rsidRPr="001E3E7C">
        <w:rPr>
          <w:sz w:val="23"/>
          <w:szCs w:val="23"/>
        </w:rPr>
        <w:t xml:space="preserve"> </w:t>
      </w:r>
    </w:p>
    <w:p w14:paraId="5D3C5DC2" w14:textId="05D58E13" w:rsidR="00D54CA0" w:rsidRPr="00651258" w:rsidRDefault="00FD3F58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651258">
        <w:rPr>
          <w:sz w:val="24"/>
          <w:szCs w:val="24"/>
        </w:rPr>
        <w:t>Czy Zamawiający potwierdzi, że nakazanym przechowywaniem danych osobowych, o którym mowa w tym postanowieniu wzoru umowy powierzenia przetwarzania danych osobowych jest także przechowywanie tych danych w celu realizacji ewentualnego obowiązku dowodowego w postępowaniach mających za przedmiot zobowiązania wynikające z umowy na wykonanie zamówienia, w ramach której doszło do powierzenia Wykonawcy tych danych do przetwarzania?</w:t>
      </w:r>
      <w:r w:rsidR="00D54CA0" w:rsidRPr="00651258">
        <w:rPr>
          <w:b/>
          <w:bCs/>
          <w:sz w:val="24"/>
          <w:szCs w:val="24"/>
        </w:rPr>
        <w:br/>
        <w:t>Stanowisko (wyjaśnienie) Zamawiającego:</w:t>
      </w:r>
      <w:r w:rsidR="00651258" w:rsidRPr="00651258">
        <w:rPr>
          <w:b/>
          <w:bCs/>
          <w:sz w:val="24"/>
          <w:szCs w:val="24"/>
        </w:rPr>
        <w:t xml:space="preserve"> </w:t>
      </w:r>
      <w:r w:rsidR="00651258" w:rsidRPr="00651258">
        <w:rPr>
          <w:sz w:val="24"/>
          <w:szCs w:val="24"/>
        </w:rPr>
        <w:t>Zamawiający potwierdza</w:t>
      </w:r>
    </w:p>
    <w:p w14:paraId="17A98412" w14:textId="6FE5D6A8" w:rsidR="00D54CA0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</w:p>
    <w:p w14:paraId="3D7582A5" w14:textId="77777777" w:rsidR="00FD3F58" w:rsidRPr="00F42BC4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F42BC4">
        <w:rPr>
          <w:b/>
          <w:bCs/>
          <w:sz w:val="24"/>
          <w:szCs w:val="24"/>
        </w:rPr>
        <w:t>Pytanie nr 2</w:t>
      </w:r>
      <w:r w:rsidR="00FD3F58" w:rsidRPr="00F42BC4">
        <w:rPr>
          <w:b/>
          <w:bCs/>
          <w:sz w:val="24"/>
          <w:szCs w:val="24"/>
        </w:rPr>
        <w:t>5</w:t>
      </w:r>
    </w:p>
    <w:p w14:paraId="54E1C7E4" w14:textId="314151DD" w:rsidR="00D54CA0" w:rsidRPr="00F42BC4" w:rsidRDefault="00FD3F58" w:rsidP="00D54CA0">
      <w:pPr>
        <w:spacing w:after="40"/>
        <w:ind w:left="30" w:right="-72"/>
        <w:rPr>
          <w:sz w:val="24"/>
          <w:szCs w:val="24"/>
        </w:rPr>
      </w:pPr>
      <w:r w:rsidRPr="001E3E7C">
        <w:rPr>
          <w:b/>
          <w:bCs/>
          <w:i/>
          <w:iCs/>
          <w:sz w:val="23"/>
          <w:szCs w:val="23"/>
        </w:rPr>
        <w:t>Załącznik nr 13 do SWZ – Umowa powierzenia przetwarzania danych osobowych par. 4 ust. 1</w:t>
      </w:r>
      <w:r w:rsidRPr="00F42BC4">
        <w:rPr>
          <w:sz w:val="24"/>
          <w:szCs w:val="24"/>
        </w:rPr>
        <w:t xml:space="preserve"> Czy Zamawiający potwierdzi, że jeśli zgodnie z art. 28 ust. 3 lit. h) rozporządzenia Parlamentu Europejskiego i Rady (UE) 2016/679 z dnia 27 kwietnia 2016 roku w sprawie ochrony osób fizycznych w związku z przetwarzaniem danych osobowych i w sprawie swobodnego przepływu takich danych oraz uchylenia dyrektywy 95/46/WE do przeprowadzenia audytu, w tym inspekcji, o jakich mowa w tym przepisie upoważni zewnętrznego audytora, to audytorem tym nie będzie osoba ani podmiot prowadzący wobec Wykonawcy działalność konkurencyjną, ani przez osobę lub podmiot taką działalność prowadzącą zatrudniona/y, na jakiejkolwiek podstawie prawnej lub faktycznej, ani też z osobą lub podmiotem taką działalność prowadzącą nie powiązana/y osobowo, kapitałowo lub w </w:t>
      </w:r>
      <w:r w:rsidRPr="00F42BC4">
        <w:rPr>
          <w:sz w:val="24"/>
          <w:szCs w:val="24"/>
        </w:rPr>
        <w:lastRenderedPageBreak/>
        <w:t>jakikolwiek inny sposób, w tym nieformalnie?</w:t>
      </w:r>
      <w:r w:rsidR="00D54CA0" w:rsidRPr="00F42BC4">
        <w:rPr>
          <w:b/>
          <w:bCs/>
          <w:sz w:val="24"/>
          <w:szCs w:val="24"/>
        </w:rPr>
        <w:br/>
        <w:t>Stanowisko (wyjaśnienie) Zamawiającego:</w:t>
      </w:r>
      <w:r w:rsidR="00F42BC4" w:rsidRPr="00F42BC4">
        <w:rPr>
          <w:b/>
          <w:bCs/>
          <w:sz w:val="24"/>
          <w:szCs w:val="24"/>
        </w:rPr>
        <w:t xml:space="preserve"> </w:t>
      </w:r>
      <w:r w:rsidR="00F42BC4" w:rsidRPr="00F42BC4">
        <w:rPr>
          <w:sz w:val="24"/>
          <w:szCs w:val="24"/>
        </w:rPr>
        <w:t>Zamawiający potwierdza</w:t>
      </w:r>
    </w:p>
    <w:p w14:paraId="5F68DC8C" w14:textId="4CFC3CCD" w:rsidR="00D54CA0" w:rsidRPr="00FD3F58" w:rsidRDefault="00D54CA0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567AA192" w14:textId="77777777" w:rsidR="00FD3F58" w:rsidRPr="00651258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651258">
        <w:rPr>
          <w:b/>
          <w:bCs/>
          <w:sz w:val="24"/>
          <w:szCs w:val="24"/>
        </w:rPr>
        <w:t>Pytanie nr 2</w:t>
      </w:r>
      <w:r w:rsidR="00FD3F58" w:rsidRPr="00651258">
        <w:rPr>
          <w:b/>
          <w:bCs/>
          <w:sz w:val="24"/>
          <w:szCs w:val="24"/>
        </w:rPr>
        <w:t>6</w:t>
      </w:r>
    </w:p>
    <w:p w14:paraId="38B03F4C" w14:textId="77777777" w:rsidR="00651258" w:rsidRPr="00F42BC4" w:rsidRDefault="00FD3F58" w:rsidP="00651258">
      <w:pPr>
        <w:spacing w:after="40"/>
        <w:ind w:left="30" w:right="-72"/>
        <w:rPr>
          <w:sz w:val="24"/>
          <w:szCs w:val="24"/>
        </w:rPr>
      </w:pPr>
      <w:r w:rsidRPr="001E3E7C">
        <w:rPr>
          <w:b/>
          <w:bCs/>
          <w:i/>
          <w:iCs/>
          <w:sz w:val="23"/>
          <w:szCs w:val="23"/>
        </w:rPr>
        <w:t>Załącznik nr 13 do SWZ – Umowa powierzenia przetwarzania danych osobowych par. 6 ust. 2</w:t>
      </w:r>
      <w:r w:rsidRPr="00651258">
        <w:rPr>
          <w:sz w:val="24"/>
          <w:szCs w:val="24"/>
        </w:rPr>
        <w:t xml:space="preserve"> Czy Zamawiający potwierdzi, że będzie zwolniony z obowiązku poinformowania Zamawiającego o kwestiach, o których mowa w tym postanowieniu wzoru umowy powierzenia przetwarzania danych osobowych w przypadku, gdy zabraniały mu tego będą powszechnie obowiązujące na terytorium Rzeczypospolitej Polskiej przepisy prawa lub wydane zgodnie z nimi decyzje i orzeczenia opisane w tym postanowieniu tego wzoru, albo sądy lub organy prowadzące opisane tam postępowania, kontrole i inspekcje?</w:t>
      </w:r>
      <w:r w:rsidR="00D54CA0" w:rsidRPr="00651258">
        <w:rPr>
          <w:b/>
          <w:bCs/>
          <w:sz w:val="24"/>
          <w:szCs w:val="24"/>
        </w:rPr>
        <w:br/>
        <w:t>Stanowisko (wyjaśnienie) Zamawiającego:</w:t>
      </w:r>
      <w:r w:rsidR="00651258" w:rsidRPr="00651258">
        <w:rPr>
          <w:b/>
          <w:bCs/>
          <w:sz w:val="24"/>
          <w:szCs w:val="24"/>
        </w:rPr>
        <w:t xml:space="preserve"> </w:t>
      </w:r>
      <w:r w:rsidR="00651258" w:rsidRPr="00651258">
        <w:rPr>
          <w:sz w:val="24"/>
          <w:szCs w:val="24"/>
        </w:rPr>
        <w:t>Zamawiający potwierdza</w:t>
      </w:r>
    </w:p>
    <w:p w14:paraId="03B56DAD" w14:textId="61EF7545" w:rsidR="00D54CA0" w:rsidRPr="00651258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</w:p>
    <w:p w14:paraId="4F3DDC8C" w14:textId="77777777" w:rsidR="00FD3F58" w:rsidRPr="00651258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651258">
        <w:rPr>
          <w:b/>
          <w:bCs/>
          <w:sz w:val="24"/>
          <w:szCs w:val="24"/>
        </w:rPr>
        <w:t>Pytanie nr 2</w:t>
      </w:r>
      <w:r w:rsidR="00FD3F58" w:rsidRPr="00651258">
        <w:rPr>
          <w:b/>
          <w:bCs/>
          <w:sz w:val="24"/>
          <w:szCs w:val="24"/>
        </w:rPr>
        <w:t>7</w:t>
      </w:r>
    </w:p>
    <w:p w14:paraId="6124F4A7" w14:textId="78287A3D" w:rsidR="00D54CA0" w:rsidRPr="00651258" w:rsidRDefault="00FD3F58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1E3E7C">
        <w:rPr>
          <w:b/>
          <w:bCs/>
          <w:i/>
          <w:iCs/>
          <w:sz w:val="23"/>
          <w:szCs w:val="23"/>
        </w:rPr>
        <w:t>Załącznik nr 13 do SWZ – Umowa powierzenia przetwarzania danych osobowych par. 9 ust. 1</w:t>
      </w:r>
      <w:r w:rsidRPr="00651258">
        <w:rPr>
          <w:sz w:val="24"/>
          <w:szCs w:val="24"/>
        </w:rPr>
        <w:t xml:space="preserve"> Czy Zamawiający potwierdzi, że danymi poufnymi, o których mowa w tym postanowieniu wzoru umowy powierzenia przetwarzania danych osobowych, uzyskanymi w jakikolwiek inny sposób niż otrzymane od Zamawiającego i od współpracujących z nim osób, są wyłącznie dane dotyczące Zamawiającego i zamówienia?</w:t>
      </w:r>
      <w:r w:rsidR="00D54CA0" w:rsidRPr="00651258">
        <w:rPr>
          <w:b/>
          <w:bCs/>
          <w:sz w:val="24"/>
          <w:szCs w:val="24"/>
        </w:rPr>
        <w:br/>
        <w:t>Stanowisko (wyjaśnienie) Zamawiającego:</w:t>
      </w:r>
      <w:r w:rsidR="00651258" w:rsidRPr="00651258">
        <w:rPr>
          <w:b/>
          <w:bCs/>
          <w:sz w:val="24"/>
          <w:szCs w:val="24"/>
        </w:rPr>
        <w:t xml:space="preserve"> </w:t>
      </w:r>
      <w:r w:rsidR="00651258" w:rsidRPr="00651258">
        <w:rPr>
          <w:sz w:val="24"/>
          <w:szCs w:val="24"/>
        </w:rPr>
        <w:t>Zgodnie ze wzorem umowy</w:t>
      </w:r>
      <w:r w:rsidR="00651258" w:rsidRPr="00651258">
        <w:rPr>
          <w:b/>
          <w:bCs/>
          <w:sz w:val="24"/>
          <w:szCs w:val="24"/>
        </w:rPr>
        <w:t xml:space="preserve"> </w:t>
      </w:r>
    </w:p>
    <w:p w14:paraId="3A72CCBB" w14:textId="61CA98E3" w:rsidR="00D54CA0" w:rsidRPr="00FD3F58" w:rsidRDefault="00D54CA0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353AABA8" w14:textId="77777777" w:rsidR="00FD3F58" w:rsidRPr="00644B80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644B80">
        <w:rPr>
          <w:b/>
          <w:bCs/>
          <w:sz w:val="24"/>
          <w:szCs w:val="24"/>
        </w:rPr>
        <w:t>Pytanie nr 2</w:t>
      </w:r>
      <w:r w:rsidR="00FD3F58" w:rsidRPr="00644B80">
        <w:rPr>
          <w:b/>
          <w:bCs/>
          <w:sz w:val="24"/>
          <w:szCs w:val="24"/>
        </w:rPr>
        <w:t>8</w:t>
      </w:r>
    </w:p>
    <w:p w14:paraId="0AFAF6F1" w14:textId="77777777" w:rsidR="001E3E7C" w:rsidRDefault="00FD3F58" w:rsidP="00D54CA0">
      <w:pPr>
        <w:spacing w:after="40"/>
        <w:ind w:left="30" w:right="-72"/>
        <w:rPr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>Załącznik nr 8 do SWZ – Charakterystyka usług - zadanie częściowe nr 2 usługa nr 5</w:t>
      </w:r>
      <w:r w:rsidRPr="00644B80">
        <w:rPr>
          <w:sz w:val="24"/>
          <w:szCs w:val="24"/>
        </w:rPr>
        <w:t xml:space="preserve"> </w:t>
      </w:r>
    </w:p>
    <w:p w14:paraId="33791335" w14:textId="38B821F1" w:rsidR="00D54CA0" w:rsidRPr="00644B80" w:rsidRDefault="00FD3F58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644B80">
        <w:rPr>
          <w:sz w:val="24"/>
          <w:szCs w:val="24"/>
        </w:rPr>
        <w:t>Czy Zamawiający potwierdzi, że pod pojęciem System użytym w opisie tej usługi mieszczą się wyłącznie Produkty zdefiniowane w załączniku nr 7 do specyfikacji warunków zamówienia?</w:t>
      </w:r>
      <w:r w:rsidR="00D54CA0" w:rsidRPr="00644B80">
        <w:rPr>
          <w:b/>
          <w:bCs/>
          <w:sz w:val="24"/>
          <w:szCs w:val="24"/>
        </w:rPr>
        <w:br/>
        <w:t>Stanowisko (wyjaśnienie) Zamawiającego:</w:t>
      </w:r>
      <w:r w:rsidR="00644B80" w:rsidRPr="00644B80">
        <w:rPr>
          <w:b/>
          <w:bCs/>
          <w:sz w:val="24"/>
          <w:szCs w:val="24"/>
        </w:rPr>
        <w:t xml:space="preserve"> </w:t>
      </w:r>
      <w:r w:rsidR="00644B80" w:rsidRPr="00644B80">
        <w:rPr>
          <w:sz w:val="24"/>
          <w:szCs w:val="24"/>
        </w:rPr>
        <w:t>Zamawiający potwierdza</w:t>
      </w:r>
    </w:p>
    <w:p w14:paraId="34581DB9" w14:textId="46E2994B" w:rsidR="00D54CA0" w:rsidRPr="00FD3F58" w:rsidRDefault="00D54CA0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68DAAF79" w14:textId="77777777" w:rsidR="00FD3F58" w:rsidRPr="00CB0E38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CB0E38">
        <w:rPr>
          <w:b/>
          <w:bCs/>
          <w:sz w:val="24"/>
          <w:szCs w:val="24"/>
        </w:rPr>
        <w:t>Pytanie nr 2</w:t>
      </w:r>
      <w:r w:rsidR="00FD3F58" w:rsidRPr="00CB0E38">
        <w:rPr>
          <w:b/>
          <w:bCs/>
          <w:sz w:val="24"/>
          <w:szCs w:val="24"/>
        </w:rPr>
        <w:t>9</w:t>
      </w:r>
    </w:p>
    <w:p w14:paraId="2B4253AC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9 do SWZ – Procedura świadczenia usług - zadanie częściowe nr 2 pkt 3 </w:t>
      </w:r>
    </w:p>
    <w:p w14:paraId="1E2B2FE9" w14:textId="5E528FCC" w:rsidR="00D54CA0" w:rsidRPr="00CB0E38" w:rsidRDefault="00FD3F58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CB0E38">
        <w:rPr>
          <w:sz w:val="24"/>
          <w:szCs w:val="24"/>
        </w:rPr>
        <w:t>Czy Zamawiający potwierdzi, że godzinami roboczymi w tym postanowieniu tego załącznika są godziny, w których liczony jest Dzień Roboczy zdefiniowany w załączniku nr 7 do specyfikacji warunków zamówienia?</w:t>
      </w:r>
      <w:r w:rsidR="00D54CA0" w:rsidRPr="00CB0E38">
        <w:rPr>
          <w:b/>
          <w:bCs/>
          <w:sz w:val="24"/>
          <w:szCs w:val="24"/>
        </w:rPr>
        <w:br/>
        <w:t>Stanowisko (wyjaśnienie) Zamawiającego:</w:t>
      </w:r>
      <w:r w:rsidR="00CB0E38" w:rsidRPr="00CB0E38">
        <w:rPr>
          <w:b/>
          <w:bCs/>
          <w:sz w:val="24"/>
          <w:szCs w:val="24"/>
        </w:rPr>
        <w:t xml:space="preserve"> </w:t>
      </w:r>
      <w:r w:rsidR="00CB0E38" w:rsidRPr="00CB0E38">
        <w:rPr>
          <w:sz w:val="24"/>
          <w:szCs w:val="24"/>
        </w:rPr>
        <w:t>Zamawiający nie potwierdza.</w:t>
      </w:r>
      <w:r w:rsidR="00CB0E38" w:rsidRPr="00CB0E38">
        <w:rPr>
          <w:b/>
          <w:bCs/>
          <w:sz w:val="24"/>
          <w:szCs w:val="24"/>
        </w:rPr>
        <w:t xml:space="preserve"> </w:t>
      </w:r>
      <w:r w:rsidR="00CB0E38" w:rsidRPr="00CB0E38">
        <w:rPr>
          <w:sz w:val="24"/>
          <w:szCs w:val="24"/>
        </w:rPr>
        <w:t>Są to godziny liczone od przyjęcia</w:t>
      </w:r>
      <w:r w:rsidR="00201F9B">
        <w:rPr>
          <w:sz w:val="24"/>
          <w:szCs w:val="24"/>
        </w:rPr>
        <w:t xml:space="preserve"> zgłoszenia</w:t>
      </w:r>
      <w:r w:rsidR="00CB0E38" w:rsidRPr="00CB0E38">
        <w:rPr>
          <w:sz w:val="24"/>
          <w:szCs w:val="24"/>
        </w:rPr>
        <w:t>.</w:t>
      </w:r>
      <w:r w:rsidR="00CB0E38" w:rsidRPr="00CB0E38">
        <w:rPr>
          <w:b/>
          <w:bCs/>
          <w:sz w:val="24"/>
          <w:szCs w:val="24"/>
        </w:rPr>
        <w:t xml:space="preserve"> </w:t>
      </w:r>
    </w:p>
    <w:p w14:paraId="7E1F9F32" w14:textId="79D9C31A" w:rsidR="00D54CA0" w:rsidRPr="00FD3F58" w:rsidRDefault="00D54CA0" w:rsidP="00D54CA0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2170FC0D" w14:textId="77777777" w:rsidR="00FD3F58" w:rsidRPr="00CB0E38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CB0E38">
        <w:rPr>
          <w:b/>
          <w:bCs/>
          <w:sz w:val="24"/>
          <w:szCs w:val="24"/>
        </w:rPr>
        <w:t xml:space="preserve">Pytanie nr </w:t>
      </w:r>
      <w:r w:rsidR="00FD3F58" w:rsidRPr="00CB0E38">
        <w:rPr>
          <w:b/>
          <w:bCs/>
          <w:sz w:val="24"/>
          <w:szCs w:val="24"/>
        </w:rPr>
        <w:t>30</w:t>
      </w:r>
    </w:p>
    <w:p w14:paraId="58B50779" w14:textId="77777777" w:rsidR="001E3E7C" w:rsidRPr="001E3E7C" w:rsidRDefault="00FD3F58" w:rsidP="00D54CA0">
      <w:pPr>
        <w:spacing w:after="40"/>
        <w:ind w:left="30" w:right="-72"/>
        <w:rPr>
          <w:b/>
          <w:bCs/>
          <w:i/>
          <w:iCs/>
          <w:sz w:val="24"/>
          <w:szCs w:val="24"/>
        </w:rPr>
      </w:pPr>
      <w:r w:rsidRPr="001E3E7C">
        <w:rPr>
          <w:b/>
          <w:bCs/>
          <w:i/>
          <w:iCs/>
          <w:sz w:val="24"/>
          <w:szCs w:val="24"/>
        </w:rPr>
        <w:t xml:space="preserve">Załącznik nr 9 do SWZ – Procedura świadczenia usług - zadanie częściowe nr 2 pkt 9 </w:t>
      </w:r>
    </w:p>
    <w:p w14:paraId="5CA8C71F" w14:textId="52A32AFD" w:rsidR="00D54CA0" w:rsidRPr="00FD3F58" w:rsidRDefault="00FD3F58" w:rsidP="00D54CA0">
      <w:pPr>
        <w:spacing w:after="40"/>
        <w:ind w:left="30" w:right="-72"/>
        <w:rPr>
          <w:b/>
          <w:bCs/>
          <w:sz w:val="24"/>
          <w:szCs w:val="24"/>
        </w:rPr>
      </w:pPr>
      <w:r w:rsidRPr="00CB0E38">
        <w:rPr>
          <w:sz w:val="24"/>
          <w:szCs w:val="24"/>
        </w:rPr>
        <w:t>Czy Zamawiający potwierdzi, że w przypadku opisanym w tym punkcie tego załącznika terminy ustalone w tym załączniku w pkt 4 nie obowiązują?</w:t>
      </w:r>
      <w:r w:rsidR="00D54CA0" w:rsidRPr="00CB0E38">
        <w:rPr>
          <w:b/>
          <w:bCs/>
          <w:sz w:val="24"/>
          <w:szCs w:val="24"/>
        </w:rPr>
        <w:br/>
        <w:t>Stanowisko (wyjaśnienie) Zamawiającego:</w:t>
      </w:r>
      <w:r w:rsidR="00CB0E38" w:rsidRPr="00CB0E38">
        <w:rPr>
          <w:b/>
          <w:bCs/>
          <w:sz w:val="24"/>
          <w:szCs w:val="24"/>
        </w:rPr>
        <w:t xml:space="preserve"> </w:t>
      </w:r>
      <w:r w:rsidR="00CB0E38" w:rsidRPr="00CB0E38">
        <w:rPr>
          <w:sz w:val="24"/>
          <w:szCs w:val="24"/>
        </w:rPr>
        <w:t>Zamawiający potwierdza.</w:t>
      </w:r>
      <w:r w:rsidR="00CB0E38">
        <w:rPr>
          <w:b/>
          <w:bCs/>
          <w:sz w:val="24"/>
          <w:szCs w:val="24"/>
        </w:rPr>
        <w:t xml:space="preserve"> </w:t>
      </w:r>
    </w:p>
    <w:p w14:paraId="321EA4E6" w14:textId="51EBD99C" w:rsidR="00D54CA0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</w:p>
    <w:p w14:paraId="32810CA8" w14:textId="304EB4CF" w:rsidR="00D54CA0" w:rsidRPr="00C51986" w:rsidRDefault="00D54CA0" w:rsidP="00D54CA0">
      <w:pPr>
        <w:spacing w:after="40"/>
        <w:ind w:left="30" w:right="-72"/>
        <w:rPr>
          <w:b/>
          <w:bCs/>
          <w:sz w:val="24"/>
          <w:szCs w:val="24"/>
        </w:rPr>
      </w:pPr>
    </w:p>
    <w:p w14:paraId="09131CCF" w14:textId="77777777" w:rsidR="006D4AB3" w:rsidRPr="00C51986" w:rsidRDefault="006D4AB3" w:rsidP="00E03186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51986">
        <w:rPr>
          <w:sz w:val="24"/>
          <w:szCs w:val="24"/>
        </w:rPr>
        <w:t>Zamawiający</w:t>
      </w:r>
    </w:p>
    <w:p w14:paraId="3D44F6F5" w14:textId="0D433A7C" w:rsidR="006D4AB3" w:rsidRPr="00C5198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C5198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0DDF0" w14:textId="77777777" w:rsidR="001203FE" w:rsidRDefault="001203FE">
      <w:r>
        <w:separator/>
      </w:r>
    </w:p>
  </w:endnote>
  <w:endnote w:type="continuationSeparator" w:id="0">
    <w:p w14:paraId="34B9BD05" w14:textId="77777777" w:rsidR="001203FE" w:rsidRDefault="00120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599B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37EC9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ED195" w14:textId="3E0FB63F" w:rsidR="006D4AB3" w:rsidRDefault="002259C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7888D55" wp14:editId="0C65F25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53C9B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25B078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5369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9C5BD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7BC288" w14:textId="77777777" w:rsidR="006D4AB3" w:rsidRDefault="006D4AB3">
    <w:pPr>
      <w:pStyle w:val="Stopka"/>
      <w:tabs>
        <w:tab w:val="clear" w:pos="4536"/>
        <w:tab w:val="left" w:pos="6237"/>
      </w:tabs>
    </w:pPr>
  </w:p>
  <w:p w14:paraId="4BE2D88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25560" w14:textId="77777777" w:rsidR="001203FE" w:rsidRDefault="001203FE">
      <w:r>
        <w:separator/>
      </w:r>
    </w:p>
  </w:footnote>
  <w:footnote w:type="continuationSeparator" w:id="0">
    <w:p w14:paraId="3844026D" w14:textId="77777777" w:rsidR="001203FE" w:rsidRDefault="00120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031A9" w14:textId="77777777" w:rsidR="00406CDC" w:rsidRDefault="00406C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A51BF" w14:textId="77777777" w:rsidR="00406CDC" w:rsidRDefault="00406C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0AFE9" w14:textId="77777777" w:rsidR="00406CDC" w:rsidRDefault="00406C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4"/>
    <w:multiLevelType w:val="multilevel"/>
    <w:tmpl w:val="00000024"/>
    <w:lvl w:ilvl="0">
      <w:start w:val="1"/>
      <w:numFmt w:val="none"/>
      <w:suff w:val="nothing"/>
      <w:lvlText w:val=""/>
      <w:lvlJc w:val="left"/>
      <w:pPr>
        <w:ind w:left="284" w:firstLine="0"/>
      </w:pPr>
    </w:lvl>
    <w:lvl w:ilvl="1">
      <w:start w:val="1"/>
      <w:numFmt w:val="none"/>
      <w:suff w:val="nothing"/>
      <w:lvlText w:val=""/>
      <w:lvlJc w:val="left"/>
      <w:pPr>
        <w:ind w:left="284" w:firstLine="0"/>
      </w:pPr>
    </w:lvl>
    <w:lvl w:ilvl="2">
      <w:start w:val="1"/>
      <w:numFmt w:val="none"/>
      <w:suff w:val="nothing"/>
      <w:lvlText w:val=""/>
      <w:lvlJc w:val="left"/>
      <w:pPr>
        <w:ind w:left="284" w:firstLine="0"/>
      </w:pPr>
    </w:lvl>
    <w:lvl w:ilvl="3">
      <w:start w:val="1"/>
      <w:numFmt w:val="none"/>
      <w:suff w:val="nothing"/>
      <w:lvlText w:val=""/>
      <w:lvlJc w:val="left"/>
      <w:pPr>
        <w:ind w:left="284" w:firstLine="0"/>
      </w:pPr>
    </w:lvl>
    <w:lvl w:ilvl="4">
      <w:start w:val="1"/>
      <w:numFmt w:val="none"/>
      <w:suff w:val="nothing"/>
      <w:lvlText w:val=""/>
      <w:lvlJc w:val="left"/>
      <w:pPr>
        <w:ind w:left="284" w:firstLine="0"/>
      </w:pPr>
    </w:lvl>
    <w:lvl w:ilvl="5">
      <w:start w:val="1"/>
      <w:numFmt w:val="none"/>
      <w:suff w:val="nothing"/>
      <w:lvlText w:val=""/>
      <w:lvlJc w:val="left"/>
      <w:pPr>
        <w:ind w:left="284" w:firstLine="0"/>
      </w:pPr>
    </w:lvl>
    <w:lvl w:ilvl="6">
      <w:start w:val="1"/>
      <w:numFmt w:val="none"/>
      <w:suff w:val="nothing"/>
      <w:lvlText w:val=""/>
      <w:lvlJc w:val="left"/>
      <w:pPr>
        <w:ind w:left="284" w:firstLine="0"/>
      </w:pPr>
    </w:lvl>
    <w:lvl w:ilvl="7">
      <w:start w:val="1"/>
      <w:numFmt w:val="none"/>
      <w:suff w:val="nothing"/>
      <w:lvlText w:val=""/>
      <w:lvlJc w:val="left"/>
      <w:pPr>
        <w:ind w:left="284" w:firstLine="0"/>
      </w:pPr>
    </w:lvl>
    <w:lvl w:ilvl="8">
      <w:start w:val="1"/>
      <w:numFmt w:val="none"/>
      <w:suff w:val="nothing"/>
      <w:lvlText w:val=""/>
      <w:lvlJc w:val="left"/>
      <w:pPr>
        <w:ind w:left="284" w:firstLine="0"/>
      </w:pPr>
    </w:lvl>
  </w:abstractNum>
  <w:abstractNum w:abstractNumId="1" w15:restartNumberingAfterBreak="0">
    <w:nsid w:val="1EF13AD1"/>
    <w:multiLevelType w:val="hybridMultilevel"/>
    <w:tmpl w:val="5E32312E"/>
    <w:lvl w:ilvl="0" w:tplc="73367FE2">
      <w:start w:val="1"/>
      <w:numFmt w:val="decimal"/>
      <w:lvlText w:val="%1."/>
      <w:lvlJc w:val="left"/>
      <w:pPr>
        <w:ind w:left="450" w:hanging="360"/>
      </w:pPr>
    </w:lvl>
    <w:lvl w:ilvl="1" w:tplc="04150019">
      <w:start w:val="1"/>
      <w:numFmt w:val="lowerLetter"/>
      <w:lvlText w:val="%2."/>
      <w:lvlJc w:val="left"/>
      <w:pPr>
        <w:ind w:left="1170" w:hanging="360"/>
      </w:pPr>
    </w:lvl>
    <w:lvl w:ilvl="2" w:tplc="0415001B">
      <w:start w:val="1"/>
      <w:numFmt w:val="lowerRoman"/>
      <w:lvlText w:val="%3."/>
      <w:lvlJc w:val="right"/>
      <w:pPr>
        <w:ind w:left="1890" w:hanging="180"/>
      </w:pPr>
    </w:lvl>
    <w:lvl w:ilvl="3" w:tplc="0415000F">
      <w:start w:val="1"/>
      <w:numFmt w:val="decimal"/>
      <w:lvlText w:val="%4."/>
      <w:lvlJc w:val="left"/>
      <w:pPr>
        <w:ind w:left="2610" w:hanging="360"/>
      </w:pPr>
    </w:lvl>
    <w:lvl w:ilvl="4" w:tplc="04150019">
      <w:start w:val="1"/>
      <w:numFmt w:val="lowerLetter"/>
      <w:lvlText w:val="%5."/>
      <w:lvlJc w:val="left"/>
      <w:pPr>
        <w:ind w:left="3330" w:hanging="360"/>
      </w:pPr>
    </w:lvl>
    <w:lvl w:ilvl="5" w:tplc="0415001B">
      <w:start w:val="1"/>
      <w:numFmt w:val="lowerRoman"/>
      <w:lvlText w:val="%6."/>
      <w:lvlJc w:val="right"/>
      <w:pPr>
        <w:ind w:left="4050" w:hanging="180"/>
      </w:pPr>
    </w:lvl>
    <w:lvl w:ilvl="6" w:tplc="0415000F">
      <w:start w:val="1"/>
      <w:numFmt w:val="decimal"/>
      <w:lvlText w:val="%7."/>
      <w:lvlJc w:val="left"/>
      <w:pPr>
        <w:ind w:left="4770" w:hanging="360"/>
      </w:pPr>
    </w:lvl>
    <w:lvl w:ilvl="7" w:tplc="04150019">
      <w:start w:val="1"/>
      <w:numFmt w:val="lowerLetter"/>
      <w:lvlText w:val="%8."/>
      <w:lvlJc w:val="left"/>
      <w:pPr>
        <w:ind w:left="5490" w:hanging="360"/>
      </w:pPr>
    </w:lvl>
    <w:lvl w:ilvl="8" w:tplc="0415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0005689"/>
    <w:multiLevelType w:val="hybridMultilevel"/>
    <w:tmpl w:val="5E32312E"/>
    <w:lvl w:ilvl="0" w:tplc="73367FE2">
      <w:start w:val="1"/>
      <w:numFmt w:val="decimal"/>
      <w:lvlText w:val="%1."/>
      <w:lvlJc w:val="left"/>
      <w:pPr>
        <w:ind w:left="450" w:hanging="360"/>
      </w:pPr>
    </w:lvl>
    <w:lvl w:ilvl="1" w:tplc="04150019">
      <w:start w:val="1"/>
      <w:numFmt w:val="lowerLetter"/>
      <w:lvlText w:val="%2."/>
      <w:lvlJc w:val="left"/>
      <w:pPr>
        <w:ind w:left="1170" w:hanging="360"/>
      </w:pPr>
    </w:lvl>
    <w:lvl w:ilvl="2" w:tplc="0415001B">
      <w:start w:val="1"/>
      <w:numFmt w:val="lowerRoman"/>
      <w:lvlText w:val="%3."/>
      <w:lvlJc w:val="right"/>
      <w:pPr>
        <w:ind w:left="1890" w:hanging="180"/>
      </w:pPr>
    </w:lvl>
    <w:lvl w:ilvl="3" w:tplc="0415000F">
      <w:start w:val="1"/>
      <w:numFmt w:val="decimal"/>
      <w:lvlText w:val="%4."/>
      <w:lvlJc w:val="left"/>
      <w:pPr>
        <w:ind w:left="2610" w:hanging="360"/>
      </w:pPr>
    </w:lvl>
    <w:lvl w:ilvl="4" w:tplc="04150019">
      <w:start w:val="1"/>
      <w:numFmt w:val="lowerLetter"/>
      <w:lvlText w:val="%5."/>
      <w:lvlJc w:val="left"/>
      <w:pPr>
        <w:ind w:left="3330" w:hanging="360"/>
      </w:pPr>
    </w:lvl>
    <w:lvl w:ilvl="5" w:tplc="0415001B">
      <w:start w:val="1"/>
      <w:numFmt w:val="lowerRoman"/>
      <w:lvlText w:val="%6."/>
      <w:lvlJc w:val="right"/>
      <w:pPr>
        <w:ind w:left="4050" w:hanging="180"/>
      </w:pPr>
    </w:lvl>
    <w:lvl w:ilvl="6" w:tplc="0415000F">
      <w:start w:val="1"/>
      <w:numFmt w:val="decimal"/>
      <w:lvlText w:val="%7."/>
      <w:lvlJc w:val="left"/>
      <w:pPr>
        <w:ind w:left="4770" w:hanging="360"/>
      </w:pPr>
    </w:lvl>
    <w:lvl w:ilvl="7" w:tplc="04150019">
      <w:start w:val="1"/>
      <w:numFmt w:val="lowerLetter"/>
      <w:lvlText w:val="%8."/>
      <w:lvlJc w:val="left"/>
      <w:pPr>
        <w:ind w:left="5490" w:hanging="360"/>
      </w:pPr>
    </w:lvl>
    <w:lvl w:ilvl="8" w:tplc="0415001B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2E4F4288"/>
    <w:multiLevelType w:val="hybridMultilevel"/>
    <w:tmpl w:val="B23C4FDE"/>
    <w:lvl w:ilvl="0" w:tplc="A378CA0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1469682">
    <w:abstractNumId w:val="7"/>
  </w:num>
  <w:num w:numId="2" w16cid:durableId="1250970595">
    <w:abstractNumId w:val="10"/>
  </w:num>
  <w:num w:numId="3" w16cid:durableId="92164741">
    <w:abstractNumId w:val="6"/>
  </w:num>
  <w:num w:numId="4" w16cid:durableId="1829981588">
    <w:abstractNumId w:val="9"/>
  </w:num>
  <w:num w:numId="5" w16cid:durableId="1702710076">
    <w:abstractNumId w:val="2"/>
  </w:num>
  <w:num w:numId="6" w16cid:durableId="146480364">
    <w:abstractNumId w:val="5"/>
  </w:num>
  <w:num w:numId="7" w16cid:durableId="1170802045">
    <w:abstractNumId w:val="8"/>
  </w:num>
  <w:num w:numId="8" w16cid:durableId="11990103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586459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12890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714220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3FE"/>
    <w:rsid w:val="00031374"/>
    <w:rsid w:val="000337A5"/>
    <w:rsid w:val="000857EF"/>
    <w:rsid w:val="000A1097"/>
    <w:rsid w:val="000E10CA"/>
    <w:rsid w:val="000E2A8F"/>
    <w:rsid w:val="001203FE"/>
    <w:rsid w:val="0012774F"/>
    <w:rsid w:val="001338F5"/>
    <w:rsid w:val="00144B7A"/>
    <w:rsid w:val="00180C6E"/>
    <w:rsid w:val="001E3E7C"/>
    <w:rsid w:val="00201F9B"/>
    <w:rsid w:val="002259CD"/>
    <w:rsid w:val="0029606A"/>
    <w:rsid w:val="00406CDC"/>
    <w:rsid w:val="00415B61"/>
    <w:rsid w:val="004848F3"/>
    <w:rsid w:val="004A75F2"/>
    <w:rsid w:val="005144A9"/>
    <w:rsid w:val="00520165"/>
    <w:rsid w:val="005B1B08"/>
    <w:rsid w:val="00632C3C"/>
    <w:rsid w:val="00644B80"/>
    <w:rsid w:val="00651258"/>
    <w:rsid w:val="00654919"/>
    <w:rsid w:val="00662BDB"/>
    <w:rsid w:val="006A5DF1"/>
    <w:rsid w:val="006B7198"/>
    <w:rsid w:val="006D4AB3"/>
    <w:rsid w:val="006F3B81"/>
    <w:rsid w:val="007122A2"/>
    <w:rsid w:val="00760BEA"/>
    <w:rsid w:val="007A21FF"/>
    <w:rsid w:val="007D7198"/>
    <w:rsid w:val="00864A4B"/>
    <w:rsid w:val="00870F9F"/>
    <w:rsid w:val="008804B6"/>
    <w:rsid w:val="00897AB0"/>
    <w:rsid w:val="008A3553"/>
    <w:rsid w:val="008A5FB1"/>
    <w:rsid w:val="0099503D"/>
    <w:rsid w:val="00A61967"/>
    <w:rsid w:val="00A905AC"/>
    <w:rsid w:val="00B137C5"/>
    <w:rsid w:val="00BA6584"/>
    <w:rsid w:val="00BE7BFD"/>
    <w:rsid w:val="00C370F2"/>
    <w:rsid w:val="00C44EEC"/>
    <w:rsid w:val="00C51970"/>
    <w:rsid w:val="00C51986"/>
    <w:rsid w:val="00C86703"/>
    <w:rsid w:val="00CB0E38"/>
    <w:rsid w:val="00D22FFA"/>
    <w:rsid w:val="00D54CA0"/>
    <w:rsid w:val="00D8461B"/>
    <w:rsid w:val="00D915F2"/>
    <w:rsid w:val="00DF32E8"/>
    <w:rsid w:val="00DF53CA"/>
    <w:rsid w:val="00E03186"/>
    <w:rsid w:val="00E21B49"/>
    <w:rsid w:val="00E2789F"/>
    <w:rsid w:val="00E72428"/>
    <w:rsid w:val="00E74BC3"/>
    <w:rsid w:val="00E935D6"/>
    <w:rsid w:val="00EA14B3"/>
    <w:rsid w:val="00EA416E"/>
    <w:rsid w:val="00F40FBC"/>
    <w:rsid w:val="00F42BC4"/>
    <w:rsid w:val="00FC5957"/>
    <w:rsid w:val="00FD265E"/>
    <w:rsid w:val="00FD3F5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4F1D42"/>
  <w15:chartTrackingRefBased/>
  <w15:docId w15:val="{6068323E-1A49-4D64-A6E1-8C9F1FE7D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9C76-C61C-4BEB-B5A4-D2F2F7369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90</TotalTime>
  <Pages>7</Pages>
  <Words>2433</Words>
  <Characters>14615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26</cp:revision>
  <cp:lastPrinted>2022-10-28T08:41:00Z</cp:lastPrinted>
  <dcterms:created xsi:type="dcterms:W3CDTF">2022-10-25T05:29:00Z</dcterms:created>
  <dcterms:modified xsi:type="dcterms:W3CDTF">2022-10-28T09:35:00Z</dcterms:modified>
</cp:coreProperties>
</file>